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4C6B6F" w14:textId="77777777" w:rsidR="004B3169" w:rsidRDefault="004B3169"/>
    <w:p w14:paraId="7CF4512C" w14:textId="2000743B" w:rsidR="004B3169" w:rsidRPr="004B3169" w:rsidRDefault="004B3169">
      <w:pPr>
        <w:rPr>
          <w:b/>
          <w:bCs/>
          <w:color w:val="DB514B" w:themeColor="text2"/>
        </w:rPr>
      </w:pPr>
      <w:r w:rsidRPr="004B3169">
        <w:rPr>
          <w:b/>
          <w:bCs/>
          <w:color w:val="DB514B" w:themeColor="text2"/>
        </w:rPr>
        <w:t xml:space="preserve">Please fill out </w:t>
      </w:r>
      <w:r>
        <w:rPr>
          <w:b/>
          <w:bCs/>
          <w:color w:val="DB514B" w:themeColor="text2"/>
        </w:rPr>
        <w:t>below</w:t>
      </w:r>
      <w:r w:rsidRPr="004B3169">
        <w:rPr>
          <w:b/>
          <w:bCs/>
          <w:color w:val="DB514B" w:themeColor="text2"/>
        </w:rPr>
        <w:t xml:space="preserve"> Registration Form and send the filled</w:t>
      </w:r>
      <w:r>
        <w:rPr>
          <w:b/>
          <w:bCs/>
          <w:color w:val="DB514B" w:themeColor="text2"/>
        </w:rPr>
        <w:t>-</w:t>
      </w:r>
      <w:r w:rsidRPr="004B3169">
        <w:rPr>
          <w:b/>
          <w:bCs/>
          <w:color w:val="DB514B" w:themeColor="text2"/>
        </w:rPr>
        <w:t>out Registration Form to nhe@danishwpa.com.</w:t>
      </w:r>
    </w:p>
    <w:tbl>
      <w:tblPr>
        <w:tblpPr w:leftFromText="142" w:rightFromText="142" w:bottomFromText="153" w:vertAnchor="page" w:horzAnchor="margin" w:tblpXSpec="center" w:tblpY="2113"/>
        <w:tblW w:w="10441" w:type="dxa"/>
        <w:shd w:val="clear" w:color="auto" w:fill="E4E4E4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14"/>
        <w:gridCol w:w="7127"/>
      </w:tblGrid>
      <w:tr w:rsidR="00397782" w:rsidRPr="000E6128" w14:paraId="0EA978F6" w14:textId="77777777" w:rsidTr="122406EB">
        <w:trPr>
          <w:trHeight w:val="1108"/>
        </w:trPr>
        <w:tc>
          <w:tcPr>
            <w:tcW w:w="10441" w:type="dxa"/>
            <w:gridSpan w:val="2"/>
            <w:tcBorders>
              <w:top w:val="single" w:sz="8" w:space="0" w:color="004261"/>
              <w:left w:val="single" w:sz="8" w:space="0" w:color="004261"/>
              <w:right w:val="single" w:sz="8" w:space="0" w:color="004261"/>
            </w:tcBorders>
            <w:shd w:val="clear" w:color="auto" w:fill="2C5987" w:themeFill="accent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6C27C1" w14:textId="77777777" w:rsidR="00397782" w:rsidRPr="0077280A" w:rsidRDefault="00397782" w:rsidP="00213F78">
            <w:pPr>
              <w:spacing w:line="276" w:lineRule="auto"/>
              <w:jc w:val="center"/>
              <w:rPr>
                <w:rFonts w:ascii="Verdana" w:hAnsi="Verdana" w:cs="Arial"/>
                <w:b/>
                <w:bCs/>
                <w:color w:val="FFFFFF"/>
                <w:sz w:val="36"/>
                <w:szCs w:val="28"/>
              </w:rPr>
            </w:pPr>
            <w:bookmarkStart w:id="0" w:name="_Toc303113653"/>
            <w:bookmarkStart w:id="1" w:name="_Toc303114000"/>
            <w:bookmarkStart w:id="2" w:name="_Toc277056969"/>
            <w:r w:rsidRPr="0077280A">
              <w:rPr>
                <w:rFonts w:ascii="Verdana" w:hAnsi="Verdana" w:cs="Arial"/>
                <w:b/>
                <w:bCs/>
                <w:color w:val="FFFFFF"/>
                <w:sz w:val="36"/>
                <w:szCs w:val="28"/>
              </w:rPr>
              <w:t>Registration form</w:t>
            </w:r>
          </w:p>
          <w:p w14:paraId="43E805B0" w14:textId="3D4CADC1" w:rsidR="006F6C9A" w:rsidRPr="00ED6781" w:rsidRDefault="00ED6781" w:rsidP="00213F78">
            <w:pPr>
              <w:spacing w:line="276" w:lineRule="auto"/>
              <w:ind w:left="527" w:hanging="357"/>
              <w:jc w:val="center"/>
              <w:rPr>
                <w:rFonts w:ascii="Verdana" w:hAnsi="Verdana" w:cs="Arial"/>
                <w:b/>
                <w:bCs/>
                <w:i/>
                <w:color w:val="FFFFFF" w:themeColor="accent1"/>
                <w:sz w:val="28"/>
                <w:szCs w:val="28"/>
              </w:rPr>
            </w:pPr>
            <w:r w:rsidRPr="00ED6781">
              <w:rPr>
                <w:rFonts w:ascii="Verdana" w:hAnsi="Verdana" w:cs="Arial"/>
                <w:b/>
                <w:bCs/>
                <w:i/>
                <w:color w:val="FFFFFF" w:themeColor="accent1"/>
                <w:sz w:val="28"/>
                <w:szCs w:val="28"/>
              </w:rPr>
              <w:t>Vestas (V80/V90/V100) 2MW</w:t>
            </w:r>
          </w:p>
          <w:p w14:paraId="623DDC0C" w14:textId="673D869C" w:rsidR="00397782" w:rsidRPr="000E6128" w:rsidRDefault="00386373" w:rsidP="00213F78">
            <w:pPr>
              <w:spacing w:line="276" w:lineRule="auto"/>
              <w:ind w:left="527" w:hanging="357"/>
              <w:jc w:val="center"/>
              <w:rPr>
                <w:rFonts w:ascii="Verdana" w:hAnsi="Verdana" w:cs="Arial"/>
                <w:b/>
                <w:bCs/>
                <w:i/>
                <w:color w:val="FFFFFF" w:themeColor="accent1"/>
                <w:sz w:val="28"/>
                <w:szCs w:val="28"/>
              </w:rPr>
            </w:pPr>
            <w:r>
              <w:rPr>
                <w:rFonts w:ascii="Verdana" w:hAnsi="Verdana" w:cs="Arial"/>
                <w:b/>
                <w:bCs/>
                <w:i/>
                <w:color w:val="FFFFFF" w:themeColor="accent1"/>
                <w:sz w:val="28"/>
                <w:szCs w:val="28"/>
              </w:rPr>
              <w:t xml:space="preserve">Advanced </w:t>
            </w:r>
            <w:r w:rsidR="006F6C9A">
              <w:rPr>
                <w:rFonts w:ascii="Verdana" w:hAnsi="Verdana" w:cs="Arial"/>
                <w:b/>
                <w:bCs/>
                <w:i/>
                <w:color w:val="FFFFFF" w:themeColor="accent1"/>
                <w:sz w:val="28"/>
                <w:szCs w:val="28"/>
              </w:rPr>
              <w:t>Platform</w:t>
            </w:r>
            <w:r>
              <w:rPr>
                <w:rFonts w:ascii="Verdana" w:hAnsi="Verdana" w:cs="Arial"/>
                <w:b/>
                <w:bCs/>
                <w:i/>
                <w:color w:val="FFFFFF" w:themeColor="accent1"/>
                <w:sz w:val="28"/>
                <w:szCs w:val="28"/>
              </w:rPr>
              <w:t xml:space="preserve"> Theory</w:t>
            </w:r>
            <w:r w:rsidR="008929FB">
              <w:rPr>
                <w:rFonts w:ascii="Verdana" w:hAnsi="Verdana" w:cs="Arial"/>
                <w:b/>
                <w:bCs/>
                <w:i/>
                <w:color w:val="FFFFFF" w:themeColor="accent1"/>
                <w:sz w:val="28"/>
                <w:szCs w:val="28"/>
              </w:rPr>
              <w:t xml:space="preserve"> </w:t>
            </w:r>
          </w:p>
          <w:p w14:paraId="7A2F9664" w14:textId="6A4BC8A6" w:rsidR="00397782" w:rsidRPr="000E6128" w:rsidRDefault="00397782" w:rsidP="00213F78">
            <w:pPr>
              <w:spacing w:line="276" w:lineRule="auto"/>
              <w:ind w:left="527" w:hanging="357"/>
              <w:jc w:val="center"/>
              <w:rPr>
                <w:rFonts w:ascii="Verdana" w:hAnsi="Verdana" w:cs="Arial"/>
                <w:b/>
                <w:bCs/>
                <w:i/>
                <w:color w:val="1F497D"/>
                <w:sz w:val="22"/>
                <w:szCs w:val="22"/>
                <w:lang w:val="en-US"/>
              </w:rPr>
            </w:pPr>
            <w:r w:rsidRPr="000E6128">
              <w:rPr>
                <w:rFonts w:ascii="Verdana" w:hAnsi="Verdana" w:cs="Arial"/>
                <w:b/>
                <w:bCs/>
                <w:i/>
                <w:color w:val="FFFFFF" w:themeColor="accent1"/>
                <w:sz w:val="22"/>
                <w:szCs w:val="22"/>
                <w:lang w:val="en-US"/>
              </w:rPr>
              <w:t xml:space="preserve">Deadline for registration: </w:t>
            </w:r>
            <w:r w:rsidR="00ED6781">
              <w:rPr>
                <w:rFonts w:ascii="Verdana" w:hAnsi="Verdana" w:cs="Arial"/>
                <w:b/>
                <w:bCs/>
                <w:i/>
                <w:color w:val="FFFFFF" w:themeColor="accent1"/>
                <w:sz w:val="22"/>
                <w:szCs w:val="22"/>
                <w:lang w:val="en-US"/>
              </w:rPr>
              <w:t>4</w:t>
            </w:r>
            <w:r w:rsidR="004E71B7">
              <w:rPr>
                <w:rFonts w:ascii="Verdana" w:hAnsi="Verdana" w:cs="Arial"/>
                <w:b/>
                <w:bCs/>
                <w:i/>
                <w:color w:val="FFFFFF" w:themeColor="accent1"/>
                <w:sz w:val="22"/>
                <w:szCs w:val="22"/>
                <w:lang w:val="en-US"/>
              </w:rPr>
              <w:t xml:space="preserve"> weeks prior</w:t>
            </w:r>
            <w:r w:rsidR="0077280A">
              <w:rPr>
                <w:rFonts w:ascii="Verdana" w:hAnsi="Verdana" w:cs="Arial"/>
                <w:b/>
                <w:bCs/>
                <w:i/>
                <w:color w:val="FFFFFF" w:themeColor="accent1"/>
                <w:sz w:val="22"/>
                <w:szCs w:val="22"/>
                <w:lang w:val="en-US"/>
              </w:rPr>
              <w:t xml:space="preserve"> to</w:t>
            </w:r>
            <w:r w:rsidR="004E71B7">
              <w:rPr>
                <w:rFonts w:ascii="Verdana" w:hAnsi="Verdana" w:cs="Arial"/>
                <w:b/>
                <w:bCs/>
                <w:i/>
                <w:color w:val="FFFFFF" w:themeColor="accent1"/>
                <w:sz w:val="22"/>
                <w:szCs w:val="22"/>
                <w:lang w:val="en-US"/>
              </w:rPr>
              <w:t xml:space="preserve"> the </w:t>
            </w:r>
            <w:r w:rsidR="0077280A">
              <w:rPr>
                <w:rFonts w:ascii="Verdana" w:hAnsi="Verdana" w:cs="Arial"/>
                <w:b/>
                <w:bCs/>
                <w:i/>
                <w:color w:val="FFFFFF" w:themeColor="accent1"/>
                <w:sz w:val="22"/>
                <w:szCs w:val="22"/>
                <w:lang w:val="en-US"/>
              </w:rPr>
              <w:t>first training day</w:t>
            </w:r>
          </w:p>
        </w:tc>
      </w:tr>
      <w:tr w:rsidR="00397782" w:rsidRPr="000E6128" w14:paraId="52370739" w14:textId="77777777" w:rsidTr="122406EB">
        <w:trPr>
          <w:trHeight w:val="294"/>
        </w:trPr>
        <w:tc>
          <w:tcPr>
            <w:tcW w:w="3251" w:type="dxa"/>
            <w:tcBorders>
              <w:left w:val="single" w:sz="4" w:space="0" w:color="004261"/>
              <w:bottom w:val="single" w:sz="4" w:space="0" w:color="004261"/>
              <w:right w:val="single" w:sz="4" w:space="0" w:color="004261"/>
            </w:tcBorders>
            <w:shd w:val="clear" w:color="auto" w:fill="F2F2F2" w:themeFill="accent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5A8657" w14:textId="77777777" w:rsidR="004E71B7" w:rsidRPr="000E6128" w:rsidRDefault="004E71B7" w:rsidP="004E71B7">
            <w:pPr>
              <w:tabs>
                <w:tab w:val="left" w:pos="1161"/>
              </w:tabs>
              <w:spacing w:before="40" w:after="40"/>
              <w:ind w:left="3" w:hanging="3"/>
              <w:rPr>
                <w:rFonts w:ascii="Verdana" w:hAnsi="Verdana" w:cs="Arial"/>
                <w:color w:val="004261"/>
              </w:rPr>
            </w:pPr>
            <w:r w:rsidRPr="000E6128">
              <w:rPr>
                <w:rFonts w:ascii="Verdana" w:hAnsi="Verdana" w:cs="Arial"/>
                <w:b/>
                <w:bCs/>
                <w:color w:val="004261"/>
              </w:rPr>
              <w:t>Location:</w:t>
            </w:r>
            <w:r w:rsidRPr="000E6128">
              <w:rPr>
                <w:rFonts w:ascii="Verdana" w:hAnsi="Verdana" w:cs="Arial"/>
                <w:color w:val="004261"/>
              </w:rPr>
              <w:t xml:space="preserve"> </w:t>
            </w:r>
          </w:p>
          <w:p w14:paraId="3DE080A9" w14:textId="40C026AD" w:rsidR="004E71B7" w:rsidRDefault="003A4286" w:rsidP="004E71B7">
            <w:pPr>
              <w:tabs>
                <w:tab w:val="left" w:pos="1161"/>
              </w:tabs>
              <w:spacing w:before="40" w:after="40"/>
              <w:ind w:left="3" w:hanging="3"/>
              <w:rPr>
                <w:rFonts w:ascii="Verdana" w:hAnsi="Verdana" w:cs="Arial"/>
                <w:color w:val="004261"/>
              </w:rPr>
            </w:pPr>
            <w:r>
              <w:rPr>
                <w:rFonts w:ascii="Verdana" w:hAnsi="Verdana" w:cs="Arial"/>
                <w:color w:val="004261"/>
              </w:rPr>
              <w:t>Milling Hotel, Middelfart</w:t>
            </w:r>
          </w:p>
          <w:p w14:paraId="001339B2" w14:textId="01CD9EC8" w:rsidR="00397782" w:rsidRPr="000E6128" w:rsidRDefault="003A4286" w:rsidP="003A4286">
            <w:pPr>
              <w:tabs>
                <w:tab w:val="left" w:pos="1161"/>
              </w:tabs>
              <w:spacing w:before="40" w:after="40"/>
              <w:ind w:left="3" w:hanging="3"/>
              <w:rPr>
                <w:rFonts w:ascii="Verdana" w:hAnsi="Verdana" w:cs="Arial"/>
                <w:color w:val="004261"/>
              </w:rPr>
            </w:pPr>
            <w:r>
              <w:rPr>
                <w:rFonts w:ascii="Verdana" w:hAnsi="Verdana" w:cs="Arial"/>
                <w:color w:val="004261"/>
              </w:rPr>
              <w:t>Denmark</w:t>
            </w:r>
          </w:p>
          <w:p w14:paraId="7C991FC7" w14:textId="77777777" w:rsidR="00397782" w:rsidRPr="000E6128" w:rsidRDefault="00397782" w:rsidP="00213F78">
            <w:pPr>
              <w:spacing w:before="40" w:after="40" w:line="276" w:lineRule="auto"/>
              <w:rPr>
                <w:rFonts w:ascii="Verdana" w:hAnsi="Verdana" w:cs="Arial"/>
                <w:color w:val="004261"/>
                <w:lang w:val="en-US"/>
              </w:rPr>
            </w:pPr>
            <w:r w:rsidRPr="000E6128">
              <w:rPr>
                <w:rFonts w:ascii="Verdana" w:hAnsi="Verdana" w:cs="Arial"/>
                <w:color w:val="004261"/>
                <w:lang w:val="en-US"/>
              </w:rPr>
              <w:t xml:space="preserve">Monday – Friday </w:t>
            </w:r>
          </w:p>
          <w:p w14:paraId="3B29EF82" w14:textId="77777777" w:rsidR="008C0BC0" w:rsidRDefault="008C0BC0" w:rsidP="008C0BC0">
            <w:pPr>
              <w:spacing w:before="40" w:after="40" w:line="276" w:lineRule="auto"/>
              <w:rPr>
                <w:rFonts w:ascii="Verdana" w:hAnsi="Verdana" w:cs="Arial"/>
                <w:color w:val="004261"/>
                <w:lang w:val="en-US"/>
              </w:rPr>
            </w:pPr>
            <w:r w:rsidRPr="000E6128">
              <w:rPr>
                <w:rFonts w:ascii="Verdana" w:hAnsi="Verdana" w:cs="Arial"/>
                <w:color w:val="004261"/>
                <w:lang w:val="en-US"/>
              </w:rPr>
              <w:t>08.00 – 16.00 CET</w:t>
            </w:r>
            <w:r>
              <w:rPr>
                <w:rFonts w:ascii="Verdana" w:hAnsi="Verdana" w:cs="Arial"/>
                <w:color w:val="004261"/>
                <w:lang w:val="en-US"/>
              </w:rPr>
              <w:t xml:space="preserve"> (Europe)</w:t>
            </w:r>
          </w:p>
          <w:p w14:paraId="50C02A4D" w14:textId="77777777" w:rsidR="00FA6FCE" w:rsidRPr="000E6128" w:rsidRDefault="00FA6FCE" w:rsidP="00213F78">
            <w:pPr>
              <w:spacing w:before="40" w:after="40" w:line="276" w:lineRule="auto"/>
              <w:rPr>
                <w:rFonts w:ascii="Verdana" w:hAnsi="Verdana" w:cs="Arial"/>
                <w:color w:val="004261"/>
                <w:lang w:val="en-US"/>
              </w:rPr>
            </w:pPr>
          </w:p>
        </w:tc>
        <w:tc>
          <w:tcPr>
            <w:tcW w:w="7190" w:type="dxa"/>
            <w:tcBorders>
              <w:left w:val="single" w:sz="4" w:space="0" w:color="004261"/>
              <w:bottom w:val="single" w:sz="4" w:space="0" w:color="004261"/>
              <w:right w:val="single" w:sz="4" w:space="0" w:color="004261"/>
            </w:tcBorders>
            <w:shd w:val="clear" w:color="auto" w:fill="F2F2F2" w:themeFill="accent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3AF061" w14:textId="77777777" w:rsidR="004E71B7" w:rsidRPr="000E6128" w:rsidRDefault="004E71B7" w:rsidP="004E71B7">
            <w:pPr>
              <w:spacing w:before="40" w:after="40" w:line="276" w:lineRule="auto"/>
              <w:rPr>
                <w:rFonts w:ascii="Verdana" w:hAnsi="Verdana" w:cs="Arial"/>
                <w:b/>
                <w:bCs/>
                <w:color w:val="004261"/>
              </w:rPr>
            </w:pPr>
            <w:r w:rsidRPr="000E6128">
              <w:rPr>
                <w:rFonts w:ascii="Verdana" w:hAnsi="Verdana" w:cs="Arial"/>
                <w:b/>
                <w:bCs/>
                <w:color w:val="004261"/>
              </w:rPr>
              <w:t>Date:</w:t>
            </w:r>
          </w:p>
          <w:p w14:paraId="12BBD3E2" w14:textId="77777777" w:rsidR="004E71B7" w:rsidRPr="002A1CAC" w:rsidRDefault="004E71B7" w:rsidP="00213F78">
            <w:pPr>
              <w:tabs>
                <w:tab w:val="left" w:pos="1161"/>
              </w:tabs>
              <w:spacing w:before="40" w:after="40"/>
              <w:ind w:left="3" w:hanging="3"/>
              <w:rPr>
                <w:rFonts w:ascii="Verdana" w:hAnsi="Verdana" w:cs="Arial"/>
                <w:color w:val="004261"/>
              </w:rPr>
            </w:pPr>
          </w:p>
          <w:p w14:paraId="1A7739EE" w14:textId="75DA7584" w:rsidR="00386373" w:rsidRPr="002A1CAC" w:rsidRDefault="00386373" w:rsidP="00221F7B">
            <w:pPr>
              <w:rPr>
                <w:rFonts w:cs="Arial"/>
                <w:color w:val="44546A"/>
              </w:rPr>
            </w:pPr>
            <w:r w:rsidRPr="008C0BC0">
              <w:rPr>
                <w:rFonts w:ascii="Verdana" w:hAnsi="Verdana" w:cstheme="minorHAnsi"/>
                <w:color w:val="44546A"/>
              </w:rPr>
              <w:t xml:space="preserve">Week </w:t>
            </w:r>
            <w:r w:rsidR="00ED6781">
              <w:rPr>
                <w:rFonts w:ascii="Verdana" w:hAnsi="Verdana" w:cstheme="minorHAnsi"/>
                <w:color w:val="44546A"/>
              </w:rPr>
              <w:t>2</w:t>
            </w:r>
            <w:r w:rsidR="00E37737">
              <w:rPr>
                <w:rFonts w:ascii="Verdana" w:hAnsi="Verdana" w:cstheme="minorHAnsi"/>
                <w:color w:val="44546A"/>
              </w:rPr>
              <w:t>4</w:t>
            </w:r>
            <w:r w:rsidR="00ED6781">
              <w:rPr>
                <w:rFonts w:ascii="Verdana" w:hAnsi="Verdana" w:cstheme="minorHAnsi"/>
                <w:color w:val="44546A"/>
              </w:rPr>
              <w:t xml:space="preserve">: June </w:t>
            </w:r>
            <w:r w:rsidR="00E37737">
              <w:rPr>
                <w:rFonts w:ascii="Verdana" w:hAnsi="Verdana" w:cstheme="minorHAnsi"/>
                <w:color w:val="44546A"/>
              </w:rPr>
              <w:t>8</w:t>
            </w:r>
            <w:r w:rsidR="00E37737" w:rsidRPr="00E37737">
              <w:rPr>
                <w:rFonts w:ascii="Verdana" w:hAnsi="Verdana" w:cstheme="minorHAnsi"/>
                <w:color w:val="44546A"/>
                <w:vertAlign w:val="superscript"/>
              </w:rPr>
              <w:t>th</w:t>
            </w:r>
            <w:r w:rsidR="00E37737">
              <w:rPr>
                <w:rFonts w:ascii="Verdana" w:hAnsi="Verdana" w:cstheme="minorHAnsi"/>
                <w:color w:val="44546A"/>
              </w:rPr>
              <w:t>-12</w:t>
            </w:r>
            <w:r w:rsidR="00E37737" w:rsidRPr="00E37737">
              <w:rPr>
                <w:rFonts w:ascii="Verdana" w:hAnsi="Verdana" w:cstheme="minorHAnsi"/>
                <w:color w:val="44546A"/>
                <w:vertAlign w:val="superscript"/>
              </w:rPr>
              <w:t>th</w:t>
            </w:r>
            <w:r w:rsidR="00E37737">
              <w:rPr>
                <w:rFonts w:ascii="Verdana" w:hAnsi="Verdana" w:cstheme="minorHAnsi"/>
                <w:color w:val="44546A"/>
              </w:rPr>
              <w:t>,</w:t>
            </w:r>
            <w:r w:rsidR="00ED6781">
              <w:rPr>
                <w:rFonts w:ascii="Verdana" w:hAnsi="Verdana" w:cstheme="minorHAnsi"/>
                <w:color w:val="44546A"/>
              </w:rPr>
              <w:t xml:space="preserve"> 2026</w:t>
            </w:r>
          </w:p>
          <w:p w14:paraId="5F7B1BAB" w14:textId="77777777" w:rsidR="00130C19" w:rsidRPr="000E6128" w:rsidRDefault="00130C19" w:rsidP="00213F78">
            <w:pPr>
              <w:tabs>
                <w:tab w:val="left" w:pos="1161"/>
              </w:tabs>
              <w:spacing w:before="40" w:after="40"/>
              <w:ind w:left="3" w:hanging="3"/>
              <w:rPr>
                <w:rFonts w:ascii="Verdana" w:hAnsi="Verdana" w:cs="Arial"/>
                <w:color w:val="004261"/>
              </w:rPr>
            </w:pPr>
          </w:p>
          <w:p w14:paraId="6CC4BA96" w14:textId="77777777" w:rsidR="00397782" w:rsidRPr="000E6128" w:rsidRDefault="00397782" w:rsidP="00213F78">
            <w:pPr>
              <w:tabs>
                <w:tab w:val="left" w:pos="1161"/>
              </w:tabs>
              <w:spacing w:before="40" w:after="40"/>
              <w:ind w:left="3" w:hanging="3"/>
              <w:rPr>
                <w:rFonts w:ascii="Verdana" w:hAnsi="Verdana" w:cs="Arial"/>
                <w:color w:val="004261"/>
                <w:lang w:val="en-US"/>
              </w:rPr>
            </w:pPr>
          </w:p>
        </w:tc>
      </w:tr>
      <w:tr w:rsidR="00397782" w:rsidRPr="000E6128" w14:paraId="3807AD59" w14:textId="77777777" w:rsidTr="122406EB">
        <w:trPr>
          <w:trHeight w:val="416"/>
        </w:trPr>
        <w:tc>
          <w:tcPr>
            <w:tcW w:w="3251" w:type="dxa"/>
            <w:tcBorders>
              <w:top w:val="single" w:sz="4" w:space="0" w:color="004261"/>
              <w:left w:val="single" w:sz="4" w:space="0" w:color="004261"/>
              <w:bottom w:val="single" w:sz="4" w:space="0" w:color="004261"/>
              <w:right w:val="single" w:sz="4" w:space="0" w:color="004261"/>
            </w:tcBorders>
            <w:shd w:val="clear" w:color="auto" w:fill="F2F2F2" w:themeFill="accent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1D03EE" w14:textId="77777777" w:rsidR="00397782" w:rsidRPr="000E6128" w:rsidRDefault="00397782" w:rsidP="00213F78">
            <w:pPr>
              <w:spacing w:before="40" w:after="40" w:line="276" w:lineRule="auto"/>
              <w:rPr>
                <w:rFonts w:ascii="Verdana" w:hAnsi="Verdana" w:cs="Arial"/>
                <w:b/>
                <w:bCs/>
                <w:color w:val="004261"/>
                <w:lang w:val="it-IT"/>
              </w:rPr>
            </w:pPr>
            <w:r w:rsidRPr="000E6128">
              <w:rPr>
                <w:rFonts w:ascii="Verdana" w:hAnsi="Verdana" w:cs="Arial"/>
                <w:b/>
                <w:bCs/>
                <w:color w:val="004261"/>
                <w:lang w:val="it-IT"/>
              </w:rPr>
              <w:t xml:space="preserve">Price per participant: </w:t>
            </w:r>
          </w:p>
          <w:tbl>
            <w:tblPr>
              <w:tblStyle w:val="TableGrid"/>
              <w:tblW w:w="3098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572"/>
              <w:gridCol w:w="1526"/>
            </w:tblGrid>
            <w:tr w:rsidR="00582E46" w:rsidRPr="00301B56" w14:paraId="4E991BF4" w14:textId="77777777" w:rsidTr="00E11D0E">
              <w:trPr>
                <w:trHeight w:val="429"/>
              </w:trPr>
              <w:tc>
                <w:tcPr>
                  <w:tcW w:w="1418" w:type="dxa"/>
                </w:tcPr>
                <w:p w14:paraId="1A3974DB" w14:textId="77777777" w:rsidR="00582E46" w:rsidRPr="00301B56" w:rsidRDefault="00582E46" w:rsidP="004B3169">
                  <w:pPr>
                    <w:framePr w:hSpace="142" w:wrap="around" w:vAnchor="page" w:hAnchor="margin" w:xAlign="center" w:y="2113"/>
                    <w:spacing w:before="40" w:after="40" w:line="276" w:lineRule="auto"/>
                    <w:rPr>
                      <w:rFonts w:ascii="Verdana" w:hAnsi="Verdana" w:cs="Arial"/>
                      <w:color w:val="004261"/>
                      <w:lang w:val="it-IT"/>
                    </w:rPr>
                  </w:pPr>
                  <w:r w:rsidRPr="00301B56">
                    <w:rPr>
                      <w:rFonts w:ascii="Verdana" w:hAnsi="Verdana" w:cs="Arial"/>
                      <w:color w:val="004261"/>
                      <w:lang w:val="it-IT"/>
                    </w:rPr>
                    <w:t xml:space="preserve">1 seat    </w:t>
                  </w:r>
                </w:p>
              </w:tc>
              <w:tc>
                <w:tcPr>
                  <w:tcW w:w="1377" w:type="dxa"/>
                </w:tcPr>
                <w:p w14:paraId="2944C728" w14:textId="50149108" w:rsidR="00582E46" w:rsidRPr="00301B56" w:rsidRDefault="00582E46" w:rsidP="004B3169">
                  <w:pPr>
                    <w:framePr w:hSpace="142" w:wrap="around" w:vAnchor="page" w:hAnchor="margin" w:xAlign="center" w:y="2113"/>
                    <w:spacing w:before="40" w:after="40" w:line="276" w:lineRule="auto"/>
                    <w:rPr>
                      <w:rFonts w:ascii="Verdana" w:hAnsi="Verdana" w:cs="Arial"/>
                      <w:color w:val="004261"/>
                      <w:lang w:val="it-IT"/>
                    </w:rPr>
                  </w:pPr>
                  <w:r>
                    <w:rPr>
                      <w:rFonts w:ascii="Verdana" w:hAnsi="Verdana" w:cs="Arial"/>
                      <w:color w:val="004261"/>
                      <w:lang w:val="it-IT"/>
                    </w:rPr>
                    <w:t>EUR 6,750</w:t>
                  </w:r>
                </w:p>
              </w:tc>
            </w:tr>
            <w:tr w:rsidR="00582E46" w:rsidRPr="00301B56" w14:paraId="57972061" w14:textId="77777777" w:rsidTr="00E11D0E">
              <w:trPr>
                <w:trHeight w:val="429"/>
              </w:trPr>
              <w:tc>
                <w:tcPr>
                  <w:tcW w:w="1418" w:type="dxa"/>
                </w:tcPr>
                <w:p w14:paraId="62D231FC" w14:textId="77777777" w:rsidR="00582E46" w:rsidRPr="00301B56" w:rsidRDefault="00582E46" w:rsidP="004B3169">
                  <w:pPr>
                    <w:framePr w:hSpace="142" w:wrap="around" w:vAnchor="page" w:hAnchor="margin" w:xAlign="center" w:y="2113"/>
                    <w:spacing w:before="40" w:after="40" w:line="276" w:lineRule="auto"/>
                    <w:rPr>
                      <w:rFonts w:ascii="Verdana" w:hAnsi="Verdana" w:cs="Arial"/>
                      <w:color w:val="004261"/>
                    </w:rPr>
                  </w:pPr>
                  <w:r w:rsidRPr="00301B56">
                    <w:rPr>
                      <w:rFonts w:ascii="Verdana" w:hAnsi="Verdana" w:cs="Arial"/>
                      <w:color w:val="004261"/>
                      <w:lang w:val="it-IT"/>
                    </w:rPr>
                    <w:t>2 seats</w:t>
                  </w:r>
                </w:p>
              </w:tc>
              <w:tc>
                <w:tcPr>
                  <w:tcW w:w="1377" w:type="dxa"/>
                </w:tcPr>
                <w:p w14:paraId="34D4824A" w14:textId="3CA94812" w:rsidR="00582E46" w:rsidRPr="00301B56" w:rsidRDefault="00582E46" w:rsidP="004B3169">
                  <w:pPr>
                    <w:framePr w:hSpace="142" w:wrap="around" w:vAnchor="page" w:hAnchor="margin" w:xAlign="center" w:y="2113"/>
                    <w:spacing w:before="40" w:after="40" w:line="276" w:lineRule="auto"/>
                    <w:rPr>
                      <w:rFonts w:ascii="Verdana" w:hAnsi="Verdana" w:cs="Arial"/>
                      <w:color w:val="004261"/>
                      <w:lang w:val="it-IT"/>
                    </w:rPr>
                  </w:pPr>
                  <w:r>
                    <w:rPr>
                      <w:rFonts w:ascii="Verdana" w:hAnsi="Verdana" w:cs="Arial"/>
                      <w:color w:val="004261"/>
                      <w:lang w:val="it-IT"/>
                    </w:rPr>
                    <w:t>EUR 12,500</w:t>
                  </w:r>
                </w:p>
              </w:tc>
            </w:tr>
            <w:tr w:rsidR="00582E46" w:rsidRPr="00301B56" w14:paraId="40D95D3B" w14:textId="77777777" w:rsidTr="00E11D0E">
              <w:trPr>
                <w:trHeight w:val="429"/>
              </w:trPr>
              <w:tc>
                <w:tcPr>
                  <w:tcW w:w="1418" w:type="dxa"/>
                </w:tcPr>
                <w:p w14:paraId="5BC21EB9" w14:textId="77777777" w:rsidR="00582E46" w:rsidRPr="00301B56" w:rsidRDefault="00582E46" w:rsidP="004B3169">
                  <w:pPr>
                    <w:framePr w:hSpace="142" w:wrap="around" w:vAnchor="page" w:hAnchor="margin" w:xAlign="center" w:y="2113"/>
                    <w:spacing w:before="40" w:after="40" w:line="276" w:lineRule="auto"/>
                    <w:rPr>
                      <w:rFonts w:ascii="Verdana" w:hAnsi="Verdana" w:cs="Arial"/>
                      <w:color w:val="004261"/>
                    </w:rPr>
                  </w:pPr>
                  <w:r>
                    <w:rPr>
                      <w:rFonts w:ascii="Verdana" w:hAnsi="Verdana" w:cs="Arial"/>
                      <w:color w:val="004261"/>
                    </w:rPr>
                    <w:t>3 seats</w:t>
                  </w:r>
                </w:p>
              </w:tc>
              <w:tc>
                <w:tcPr>
                  <w:tcW w:w="1377" w:type="dxa"/>
                </w:tcPr>
                <w:p w14:paraId="41219837" w14:textId="684761F7" w:rsidR="00582E46" w:rsidRPr="00301B56" w:rsidRDefault="00582E46" w:rsidP="004B3169">
                  <w:pPr>
                    <w:framePr w:hSpace="142" w:wrap="around" w:vAnchor="page" w:hAnchor="margin" w:xAlign="center" w:y="2113"/>
                    <w:spacing w:before="40" w:after="40" w:line="276" w:lineRule="auto"/>
                    <w:rPr>
                      <w:rFonts w:ascii="Verdana" w:hAnsi="Verdana" w:cs="Arial"/>
                      <w:color w:val="004261"/>
                    </w:rPr>
                  </w:pPr>
                  <w:r>
                    <w:rPr>
                      <w:rFonts w:ascii="Verdana" w:hAnsi="Verdana" w:cs="Arial"/>
                      <w:color w:val="004261"/>
                    </w:rPr>
                    <w:t>EUR 18,250</w:t>
                  </w:r>
                </w:p>
              </w:tc>
            </w:tr>
            <w:tr w:rsidR="00582E46" w14:paraId="5139EEFF" w14:textId="77777777" w:rsidTr="00E11D0E">
              <w:trPr>
                <w:trHeight w:val="429"/>
              </w:trPr>
              <w:tc>
                <w:tcPr>
                  <w:tcW w:w="1418" w:type="dxa"/>
                </w:tcPr>
                <w:p w14:paraId="6DDA85CF" w14:textId="77777777" w:rsidR="00582E46" w:rsidRDefault="00582E46" w:rsidP="004B3169">
                  <w:pPr>
                    <w:framePr w:hSpace="142" w:wrap="around" w:vAnchor="page" w:hAnchor="margin" w:xAlign="center" w:y="2113"/>
                    <w:spacing w:before="40" w:after="40" w:line="276" w:lineRule="auto"/>
                    <w:rPr>
                      <w:rFonts w:ascii="Verdana" w:hAnsi="Verdana" w:cs="Arial"/>
                      <w:color w:val="004261"/>
                    </w:rPr>
                  </w:pPr>
                  <w:r>
                    <w:rPr>
                      <w:rFonts w:ascii="Verdana" w:hAnsi="Verdana" w:cs="Arial"/>
                      <w:color w:val="004261"/>
                    </w:rPr>
                    <w:t>4 seats</w:t>
                  </w:r>
                </w:p>
              </w:tc>
              <w:tc>
                <w:tcPr>
                  <w:tcW w:w="1377" w:type="dxa"/>
                </w:tcPr>
                <w:p w14:paraId="734C4D2F" w14:textId="58DDB4DC" w:rsidR="00582E46" w:rsidRDefault="00582E46" w:rsidP="004B3169">
                  <w:pPr>
                    <w:framePr w:hSpace="142" w:wrap="around" w:vAnchor="page" w:hAnchor="margin" w:xAlign="center" w:y="2113"/>
                    <w:spacing w:before="40" w:after="40" w:line="276" w:lineRule="auto"/>
                    <w:rPr>
                      <w:rFonts w:ascii="Verdana" w:hAnsi="Verdana" w:cs="Arial"/>
                      <w:color w:val="004261"/>
                    </w:rPr>
                  </w:pPr>
                  <w:r>
                    <w:rPr>
                      <w:rFonts w:ascii="Verdana" w:hAnsi="Verdana" w:cs="Arial"/>
                      <w:color w:val="004261"/>
                    </w:rPr>
                    <w:t>EUR 24,000</w:t>
                  </w:r>
                </w:p>
              </w:tc>
            </w:tr>
            <w:tr w:rsidR="00582E46" w14:paraId="5FC9394A" w14:textId="77777777" w:rsidTr="00E11D0E">
              <w:trPr>
                <w:trHeight w:val="429"/>
              </w:trPr>
              <w:tc>
                <w:tcPr>
                  <w:tcW w:w="1418" w:type="dxa"/>
                </w:tcPr>
                <w:p w14:paraId="36928E45" w14:textId="77777777" w:rsidR="00582E46" w:rsidRDefault="00582E46" w:rsidP="004B3169">
                  <w:pPr>
                    <w:framePr w:hSpace="142" w:wrap="around" w:vAnchor="page" w:hAnchor="margin" w:xAlign="center" w:y="2113"/>
                    <w:spacing w:before="40" w:after="40" w:line="276" w:lineRule="auto"/>
                    <w:rPr>
                      <w:rFonts w:ascii="Verdana" w:hAnsi="Verdana" w:cs="Arial"/>
                      <w:color w:val="004261"/>
                    </w:rPr>
                  </w:pPr>
                  <w:r>
                    <w:rPr>
                      <w:rFonts w:ascii="Verdana" w:hAnsi="Verdana" w:cs="Arial"/>
                      <w:color w:val="004261"/>
                    </w:rPr>
                    <w:t>5 seats</w:t>
                  </w:r>
                </w:p>
              </w:tc>
              <w:tc>
                <w:tcPr>
                  <w:tcW w:w="1377" w:type="dxa"/>
                </w:tcPr>
                <w:p w14:paraId="2F68BA8B" w14:textId="6B3C44E0" w:rsidR="00582E46" w:rsidRDefault="00582E46" w:rsidP="004B3169">
                  <w:pPr>
                    <w:framePr w:hSpace="142" w:wrap="around" w:vAnchor="page" w:hAnchor="margin" w:xAlign="center" w:y="2113"/>
                    <w:spacing w:before="40" w:after="40" w:line="276" w:lineRule="auto"/>
                    <w:rPr>
                      <w:rFonts w:ascii="Verdana" w:hAnsi="Verdana" w:cs="Arial"/>
                      <w:color w:val="004261"/>
                    </w:rPr>
                  </w:pPr>
                  <w:r>
                    <w:rPr>
                      <w:rFonts w:ascii="Verdana" w:hAnsi="Verdana" w:cs="Arial"/>
                      <w:color w:val="004261"/>
                    </w:rPr>
                    <w:t>EUR 29,250</w:t>
                  </w:r>
                </w:p>
              </w:tc>
            </w:tr>
          </w:tbl>
          <w:p w14:paraId="55DFA02A" w14:textId="77777777" w:rsidR="00397782" w:rsidRPr="000E6128" w:rsidRDefault="00397782" w:rsidP="00213F78">
            <w:pPr>
              <w:spacing w:before="40" w:after="40" w:line="276" w:lineRule="auto"/>
              <w:rPr>
                <w:rFonts w:ascii="Verdana" w:hAnsi="Verdana" w:cs="Arial"/>
                <w:color w:val="1F497D"/>
                <w:sz w:val="10"/>
              </w:rPr>
            </w:pPr>
          </w:p>
          <w:p w14:paraId="7F1056ED" w14:textId="77777777" w:rsidR="00397782" w:rsidRPr="000E6128" w:rsidRDefault="00397782" w:rsidP="00213F78">
            <w:pPr>
              <w:spacing w:before="40" w:after="40" w:line="276" w:lineRule="auto"/>
              <w:rPr>
                <w:rFonts w:ascii="Verdana" w:hAnsi="Verdana" w:cs="Arial"/>
                <w:color w:val="004261"/>
                <w:lang w:val="en-US"/>
              </w:rPr>
            </w:pPr>
          </w:p>
        </w:tc>
        <w:tc>
          <w:tcPr>
            <w:tcW w:w="7190" w:type="dxa"/>
            <w:tcBorders>
              <w:top w:val="single" w:sz="4" w:space="0" w:color="004261"/>
              <w:left w:val="single" w:sz="4" w:space="0" w:color="004261"/>
              <w:bottom w:val="single" w:sz="4" w:space="0" w:color="004261"/>
              <w:right w:val="single" w:sz="4" w:space="0" w:color="004261"/>
            </w:tcBorders>
            <w:shd w:val="clear" w:color="auto" w:fill="F2F2F2" w:themeFill="accent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E3C2FA" w14:textId="77777777" w:rsidR="00397782" w:rsidRPr="000E6128" w:rsidRDefault="00397782" w:rsidP="00213F78">
            <w:pPr>
              <w:spacing w:before="40" w:after="40" w:line="276" w:lineRule="auto"/>
              <w:rPr>
                <w:rFonts w:ascii="Verdana" w:hAnsi="Verdana" w:cs="Arial"/>
                <w:b/>
                <w:color w:val="004261"/>
                <w:lang w:val="en-US"/>
              </w:rPr>
            </w:pPr>
            <w:r w:rsidRPr="000E6128">
              <w:rPr>
                <w:rFonts w:ascii="Verdana" w:hAnsi="Verdana" w:cs="Arial"/>
                <w:b/>
                <w:color w:val="004261"/>
                <w:lang w:val="en-US"/>
              </w:rPr>
              <w:t>Included in price:</w:t>
            </w:r>
          </w:p>
          <w:p w14:paraId="2CBBB47B" w14:textId="6F04D80B" w:rsidR="00AB511C" w:rsidRPr="008929FB" w:rsidRDefault="00397782" w:rsidP="00213F78">
            <w:pPr>
              <w:spacing w:before="40" w:after="40" w:line="276" w:lineRule="auto"/>
              <w:rPr>
                <w:rFonts w:ascii="Verdana" w:hAnsi="Verdana" w:cs="Arial"/>
                <w:i/>
                <w:color w:val="004261"/>
              </w:rPr>
            </w:pPr>
            <w:r w:rsidRPr="000E6128">
              <w:rPr>
                <w:rFonts w:ascii="Verdana" w:hAnsi="Verdana" w:cs="Arial"/>
                <w:i/>
                <w:color w:val="004261"/>
              </w:rPr>
              <w:t>Training, materials, and certification are included in the price.</w:t>
            </w:r>
            <w:r w:rsidR="00AB511C">
              <w:rPr>
                <w:rFonts w:ascii="Verdana" w:hAnsi="Verdana" w:cs="Arial"/>
                <w:i/>
                <w:color w:val="004261"/>
              </w:rPr>
              <w:t xml:space="preserve"> </w:t>
            </w:r>
            <w:r w:rsidR="00A849B0">
              <w:rPr>
                <w:rFonts w:ascii="Verdana" w:hAnsi="Verdana" w:cs="Arial"/>
                <w:i/>
                <w:color w:val="004261"/>
              </w:rPr>
              <w:t>Lunch and refreshments will be included during the training</w:t>
            </w:r>
            <w:r w:rsidR="00AB511C">
              <w:rPr>
                <w:rFonts w:ascii="Verdana" w:hAnsi="Verdana" w:cs="Arial"/>
                <w:i/>
                <w:color w:val="004261"/>
              </w:rPr>
              <w:t>.</w:t>
            </w:r>
            <w:r w:rsidRPr="000E6128">
              <w:rPr>
                <w:rFonts w:ascii="Verdana" w:hAnsi="Verdana" w:cs="Arial"/>
                <w:i/>
                <w:color w:val="004261"/>
              </w:rPr>
              <w:t xml:space="preserve"> The invoice will be sent to you after we have received your registration. Please note that the invoice is due before the training begins.</w:t>
            </w:r>
          </w:p>
        </w:tc>
      </w:tr>
      <w:tr w:rsidR="00397782" w:rsidRPr="000E6128" w14:paraId="0BD5BC74" w14:textId="77777777" w:rsidTr="122406EB">
        <w:trPr>
          <w:trHeight w:val="416"/>
        </w:trPr>
        <w:tc>
          <w:tcPr>
            <w:tcW w:w="3251" w:type="dxa"/>
            <w:tcBorders>
              <w:top w:val="single" w:sz="4" w:space="0" w:color="004261"/>
              <w:left w:val="single" w:sz="4" w:space="0" w:color="004261"/>
              <w:bottom w:val="single" w:sz="4" w:space="0" w:color="004261"/>
              <w:right w:val="single" w:sz="4" w:space="0" w:color="004261"/>
            </w:tcBorders>
            <w:shd w:val="clear" w:color="auto" w:fill="F2F2F2" w:themeFill="accent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9200EE" w14:textId="77777777" w:rsidR="00397782" w:rsidRPr="000E6128" w:rsidRDefault="00397782" w:rsidP="00213F78">
            <w:pPr>
              <w:spacing w:before="40" w:after="40" w:line="276" w:lineRule="auto"/>
              <w:rPr>
                <w:rFonts w:ascii="Verdana" w:hAnsi="Verdana" w:cs="Arial"/>
                <w:b/>
                <w:bCs/>
                <w:color w:val="004261"/>
              </w:rPr>
            </w:pPr>
            <w:r w:rsidRPr="000E6128">
              <w:rPr>
                <w:rFonts w:ascii="Verdana" w:hAnsi="Verdana" w:cs="Arial"/>
                <w:b/>
                <w:color w:val="004261"/>
                <w:lang w:val="en-US"/>
              </w:rPr>
              <w:t>Course Invitation</w:t>
            </w:r>
          </w:p>
        </w:tc>
        <w:tc>
          <w:tcPr>
            <w:tcW w:w="7190" w:type="dxa"/>
            <w:tcBorders>
              <w:top w:val="single" w:sz="4" w:space="0" w:color="004261"/>
              <w:left w:val="single" w:sz="4" w:space="0" w:color="004261"/>
              <w:bottom w:val="single" w:sz="4" w:space="0" w:color="004261"/>
              <w:right w:val="single" w:sz="4" w:space="0" w:color="004261"/>
            </w:tcBorders>
            <w:shd w:val="clear" w:color="auto" w:fill="F2F2F2" w:themeFill="accent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3A7CE3" w14:textId="44647D36" w:rsidR="00397782" w:rsidRPr="000E6128" w:rsidRDefault="00397782" w:rsidP="00213F78">
            <w:pPr>
              <w:spacing w:before="40" w:after="40" w:line="276" w:lineRule="auto"/>
              <w:rPr>
                <w:rFonts w:ascii="Verdana" w:hAnsi="Verdana" w:cs="Arial"/>
                <w:b/>
                <w:color w:val="004261"/>
                <w:lang w:val="en-US"/>
              </w:rPr>
            </w:pPr>
            <w:r w:rsidRPr="000E6128">
              <w:rPr>
                <w:rFonts w:ascii="Verdana" w:hAnsi="Verdana" w:cs="Arial"/>
                <w:color w:val="004261"/>
              </w:rPr>
              <w:t>Further information regarding location and preparation</w:t>
            </w:r>
            <w:r w:rsidR="00A76999">
              <w:rPr>
                <w:rFonts w:ascii="Verdana" w:hAnsi="Verdana" w:cs="Arial"/>
                <w:color w:val="004261"/>
              </w:rPr>
              <w:t xml:space="preserve"> will be sent to you when we receive</w:t>
            </w:r>
            <w:r w:rsidRPr="000E6128">
              <w:rPr>
                <w:rFonts w:ascii="Verdana" w:hAnsi="Verdana" w:cs="Arial"/>
                <w:color w:val="004261"/>
              </w:rPr>
              <w:t xml:space="preserve"> the completed registration form.</w:t>
            </w:r>
          </w:p>
        </w:tc>
      </w:tr>
      <w:tr w:rsidR="00397782" w:rsidRPr="000E6128" w14:paraId="44A1F508" w14:textId="77777777" w:rsidTr="122406EB">
        <w:trPr>
          <w:trHeight w:val="741"/>
        </w:trPr>
        <w:tc>
          <w:tcPr>
            <w:tcW w:w="10441" w:type="dxa"/>
            <w:gridSpan w:val="2"/>
            <w:tcBorders>
              <w:top w:val="nil"/>
              <w:left w:val="single" w:sz="8" w:space="0" w:color="004261"/>
              <w:right w:val="single" w:sz="8" w:space="0" w:color="004261"/>
            </w:tcBorders>
            <w:shd w:val="clear" w:color="auto" w:fill="2C5987" w:themeFill="accent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AB5328" w14:textId="77777777" w:rsidR="00397782" w:rsidRPr="000E6128" w:rsidRDefault="00397782" w:rsidP="00213F78">
            <w:pPr>
              <w:spacing w:line="276" w:lineRule="auto"/>
              <w:ind w:left="527" w:hanging="357"/>
              <w:jc w:val="center"/>
              <w:rPr>
                <w:rFonts w:ascii="Verdana" w:hAnsi="Verdana" w:cs="Arial"/>
                <w:b/>
                <w:bCs/>
                <w:color w:val="1F497D"/>
                <w:sz w:val="24"/>
                <w:szCs w:val="24"/>
                <w:lang w:val="en-US"/>
              </w:rPr>
            </w:pPr>
            <w:r w:rsidRPr="000E6128">
              <w:rPr>
                <w:rFonts w:ascii="Verdana" w:hAnsi="Verdana" w:cs="Arial"/>
                <w:b/>
                <w:bCs/>
                <w:color w:val="FFFFFF"/>
                <w:sz w:val="24"/>
              </w:rPr>
              <w:t>Information for the invoice:</w:t>
            </w:r>
          </w:p>
        </w:tc>
      </w:tr>
      <w:tr w:rsidR="00397782" w:rsidRPr="000E6128" w14:paraId="65033479" w14:textId="77777777" w:rsidTr="122406EB">
        <w:trPr>
          <w:trHeight w:val="388"/>
        </w:trPr>
        <w:tc>
          <w:tcPr>
            <w:tcW w:w="3251" w:type="dxa"/>
            <w:tcBorders>
              <w:left w:val="single" w:sz="4" w:space="0" w:color="004261"/>
              <w:bottom w:val="single" w:sz="4" w:space="0" w:color="004261"/>
              <w:right w:val="single" w:sz="4" w:space="0" w:color="004261"/>
            </w:tcBorders>
            <w:shd w:val="clear" w:color="auto" w:fill="E4E4E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420309" w14:textId="77777777" w:rsidR="00397782" w:rsidRPr="000E6128" w:rsidRDefault="00397782" w:rsidP="00213F78">
            <w:pPr>
              <w:spacing w:line="276" w:lineRule="auto"/>
              <w:rPr>
                <w:rFonts w:ascii="Verdana" w:hAnsi="Verdana" w:cs="Arial"/>
                <w:color w:val="004261"/>
                <w:lang w:val="en-US"/>
              </w:rPr>
            </w:pPr>
            <w:r w:rsidRPr="000E6128">
              <w:rPr>
                <w:rFonts w:ascii="Verdana" w:hAnsi="Verdana" w:cs="Arial"/>
                <w:color w:val="004261"/>
              </w:rPr>
              <w:t>Company name and address:</w:t>
            </w:r>
          </w:p>
        </w:tc>
        <w:tc>
          <w:tcPr>
            <w:tcW w:w="7190" w:type="dxa"/>
            <w:tcBorders>
              <w:left w:val="single" w:sz="4" w:space="0" w:color="004261"/>
              <w:bottom w:val="single" w:sz="4" w:space="0" w:color="004261"/>
              <w:right w:val="single" w:sz="4" w:space="0" w:color="004261"/>
            </w:tcBorders>
            <w:shd w:val="clear" w:color="auto" w:fill="E4E4E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7B1C8D" w14:textId="77777777" w:rsidR="00397782" w:rsidRPr="000E6128" w:rsidRDefault="00397782" w:rsidP="00213F78">
            <w:pPr>
              <w:rPr>
                <w:rFonts w:ascii="Verdana" w:hAnsi="Verdana"/>
                <w:color w:val="004261"/>
                <w:lang w:eastAsia="en-GB"/>
              </w:rPr>
            </w:pPr>
          </w:p>
        </w:tc>
      </w:tr>
      <w:tr w:rsidR="00397782" w:rsidRPr="000E6128" w14:paraId="33B13475" w14:textId="77777777" w:rsidTr="122406EB">
        <w:trPr>
          <w:trHeight w:val="388"/>
        </w:trPr>
        <w:tc>
          <w:tcPr>
            <w:tcW w:w="3251" w:type="dxa"/>
            <w:tcBorders>
              <w:top w:val="single" w:sz="4" w:space="0" w:color="004261"/>
              <w:left w:val="single" w:sz="4" w:space="0" w:color="004261"/>
              <w:bottom w:val="single" w:sz="4" w:space="0" w:color="004261"/>
              <w:right w:val="single" w:sz="4" w:space="0" w:color="004261"/>
            </w:tcBorders>
            <w:shd w:val="clear" w:color="auto" w:fill="E4E4E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00EB56" w14:textId="77777777" w:rsidR="00397782" w:rsidRDefault="00397782" w:rsidP="00213F78">
            <w:pPr>
              <w:spacing w:line="276" w:lineRule="auto"/>
              <w:rPr>
                <w:rFonts w:ascii="Verdana" w:hAnsi="Verdana" w:cs="Arial"/>
                <w:color w:val="004261"/>
              </w:rPr>
            </w:pPr>
            <w:r w:rsidRPr="000E6128">
              <w:rPr>
                <w:rFonts w:ascii="Verdana" w:hAnsi="Verdana" w:cs="Arial"/>
                <w:color w:val="004261"/>
              </w:rPr>
              <w:t>Invoice address:</w:t>
            </w:r>
          </w:p>
          <w:p w14:paraId="095112DE" w14:textId="77777777" w:rsidR="008B074C" w:rsidRDefault="008B074C" w:rsidP="00213F78">
            <w:pPr>
              <w:spacing w:line="276" w:lineRule="auto"/>
              <w:rPr>
                <w:rFonts w:ascii="Verdana" w:hAnsi="Verdana" w:cs="Arial"/>
                <w:color w:val="004261"/>
                <w:lang w:val="en-US"/>
              </w:rPr>
            </w:pPr>
          </w:p>
          <w:p w14:paraId="064D9336" w14:textId="77777777" w:rsidR="008B074C" w:rsidRDefault="008B074C" w:rsidP="00213F78">
            <w:pPr>
              <w:spacing w:line="276" w:lineRule="auto"/>
              <w:rPr>
                <w:rFonts w:ascii="Verdana" w:hAnsi="Verdana" w:cs="Arial"/>
                <w:color w:val="004261"/>
                <w:lang w:val="en-US"/>
              </w:rPr>
            </w:pPr>
          </w:p>
          <w:p w14:paraId="691539CF" w14:textId="77777777" w:rsidR="008B074C" w:rsidRPr="000E6128" w:rsidRDefault="008B074C" w:rsidP="00213F78">
            <w:pPr>
              <w:spacing w:line="276" w:lineRule="auto"/>
              <w:rPr>
                <w:rFonts w:ascii="Verdana" w:hAnsi="Verdana" w:cs="Arial"/>
                <w:color w:val="004261"/>
                <w:lang w:val="en-US"/>
              </w:rPr>
            </w:pPr>
          </w:p>
        </w:tc>
        <w:tc>
          <w:tcPr>
            <w:tcW w:w="7190" w:type="dxa"/>
            <w:tcBorders>
              <w:top w:val="single" w:sz="4" w:space="0" w:color="004261"/>
              <w:left w:val="single" w:sz="4" w:space="0" w:color="004261"/>
              <w:bottom w:val="single" w:sz="4" w:space="0" w:color="004261"/>
              <w:right w:val="single" w:sz="4" w:space="0" w:color="004261"/>
            </w:tcBorders>
            <w:shd w:val="clear" w:color="auto" w:fill="E4E4E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57A711" w14:textId="77777777" w:rsidR="00397782" w:rsidRPr="000E6128" w:rsidRDefault="00397782" w:rsidP="00213F78">
            <w:pPr>
              <w:rPr>
                <w:rFonts w:ascii="Verdana" w:hAnsi="Verdana"/>
                <w:color w:val="004261"/>
                <w:lang w:eastAsia="en-GB"/>
              </w:rPr>
            </w:pPr>
          </w:p>
        </w:tc>
      </w:tr>
      <w:tr w:rsidR="00397782" w:rsidRPr="000E6128" w14:paraId="7C39E095" w14:textId="77777777" w:rsidTr="122406EB">
        <w:trPr>
          <w:trHeight w:val="388"/>
        </w:trPr>
        <w:tc>
          <w:tcPr>
            <w:tcW w:w="3251" w:type="dxa"/>
            <w:tcBorders>
              <w:top w:val="single" w:sz="4" w:space="0" w:color="004261"/>
              <w:left w:val="single" w:sz="4" w:space="0" w:color="004261"/>
              <w:bottom w:val="single" w:sz="4" w:space="0" w:color="004261"/>
              <w:right w:val="single" w:sz="4" w:space="0" w:color="004261"/>
            </w:tcBorders>
            <w:shd w:val="clear" w:color="auto" w:fill="E4E4E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363AF5" w14:textId="77777777" w:rsidR="00397782" w:rsidRPr="000E6128" w:rsidRDefault="00397782" w:rsidP="00213F78">
            <w:pPr>
              <w:spacing w:line="276" w:lineRule="auto"/>
              <w:rPr>
                <w:rFonts w:ascii="Verdana" w:hAnsi="Verdana" w:cs="Arial"/>
                <w:color w:val="004261"/>
                <w:lang w:val="en-US"/>
              </w:rPr>
            </w:pPr>
            <w:r w:rsidRPr="000E6128">
              <w:rPr>
                <w:rFonts w:ascii="Verdana" w:hAnsi="Verdana" w:cs="Arial"/>
                <w:color w:val="004261"/>
              </w:rPr>
              <w:t>VAT number:</w:t>
            </w:r>
          </w:p>
        </w:tc>
        <w:tc>
          <w:tcPr>
            <w:tcW w:w="7190" w:type="dxa"/>
            <w:tcBorders>
              <w:top w:val="single" w:sz="4" w:space="0" w:color="004261"/>
              <w:left w:val="single" w:sz="4" w:space="0" w:color="004261"/>
              <w:bottom w:val="single" w:sz="4" w:space="0" w:color="004261"/>
              <w:right w:val="single" w:sz="4" w:space="0" w:color="004261"/>
            </w:tcBorders>
            <w:shd w:val="clear" w:color="auto" w:fill="E4E4E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80834D" w14:textId="77777777" w:rsidR="00397782" w:rsidRPr="000E6128" w:rsidRDefault="00397782" w:rsidP="00213F78">
            <w:pPr>
              <w:rPr>
                <w:rFonts w:ascii="Verdana" w:hAnsi="Verdana"/>
                <w:color w:val="004261"/>
                <w:lang w:eastAsia="en-GB"/>
              </w:rPr>
            </w:pPr>
          </w:p>
        </w:tc>
      </w:tr>
      <w:tr w:rsidR="00397782" w:rsidRPr="000E6128" w14:paraId="065BFAB3" w14:textId="77777777" w:rsidTr="122406EB">
        <w:trPr>
          <w:trHeight w:val="388"/>
        </w:trPr>
        <w:tc>
          <w:tcPr>
            <w:tcW w:w="3251" w:type="dxa"/>
            <w:tcBorders>
              <w:top w:val="single" w:sz="4" w:space="0" w:color="004261"/>
              <w:left w:val="single" w:sz="4" w:space="0" w:color="004261"/>
              <w:bottom w:val="single" w:sz="4" w:space="0" w:color="004261"/>
              <w:right w:val="single" w:sz="4" w:space="0" w:color="004261"/>
            </w:tcBorders>
            <w:shd w:val="clear" w:color="auto" w:fill="E4E4E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69BC7F" w14:textId="77777777" w:rsidR="00397782" w:rsidRPr="000E6128" w:rsidRDefault="00397782" w:rsidP="00213F78">
            <w:pPr>
              <w:spacing w:line="276" w:lineRule="auto"/>
              <w:rPr>
                <w:rFonts w:ascii="Verdana" w:hAnsi="Verdana" w:cs="Arial"/>
                <w:color w:val="004261"/>
                <w:lang w:val="en-US"/>
              </w:rPr>
            </w:pPr>
            <w:r w:rsidRPr="000E6128">
              <w:rPr>
                <w:rFonts w:ascii="Verdana" w:hAnsi="Verdana" w:cs="Arial"/>
                <w:color w:val="004261"/>
              </w:rPr>
              <w:t xml:space="preserve">P.O. number: </w:t>
            </w:r>
          </w:p>
        </w:tc>
        <w:tc>
          <w:tcPr>
            <w:tcW w:w="7190" w:type="dxa"/>
            <w:tcBorders>
              <w:top w:val="single" w:sz="4" w:space="0" w:color="004261"/>
              <w:left w:val="single" w:sz="4" w:space="0" w:color="004261"/>
              <w:bottom w:val="single" w:sz="4" w:space="0" w:color="004261"/>
              <w:right w:val="single" w:sz="4" w:space="0" w:color="004261"/>
            </w:tcBorders>
            <w:shd w:val="clear" w:color="auto" w:fill="E4E4E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714475" w14:textId="77777777" w:rsidR="00397782" w:rsidRPr="000E6128" w:rsidRDefault="00397782" w:rsidP="00213F78">
            <w:pPr>
              <w:spacing w:line="276" w:lineRule="auto"/>
              <w:rPr>
                <w:rFonts w:ascii="Verdana" w:hAnsi="Verdana" w:cs="Arial"/>
                <w:color w:val="004261"/>
                <w:lang w:val="en-US"/>
              </w:rPr>
            </w:pPr>
          </w:p>
        </w:tc>
      </w:tr>
      <w:tr w:rsidR="00397782" w:rsidRPr="000E6128" w14:paraId="30F6D080" w14:textId="77777777" w:rsidTr="122406EB">
        <w:trPr>
          <w:trHeight w:val="388"/>
        </w:trPr>
        <w:tc>
          <w:tcPr>
            <w:tcW w:w="3251" w:type="dxa"/>
            <w:tcBorders>
              <w:top w:val="single" w:sz="4" w:space="0" w:color="004261"/>
              <w:left w:val="single" w:sz="4" w:space="0" w:color="004261"/>
              <w:bottom w:val="single" w:sz="4" w:space="0" w:color="004261"/>
              <w:right w:val="single" w:sz="4" w:space="0" w:color="004261"/>
            </w:tcBorders>
            <w:shd w:val="clear" w:color="auto" w:fill="E4E4E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AD4F5D" w14:textId="29052002" w:rsidR="00397782" w:rsidRPr="000E6128" w:rsidRDefault="00397782" w:rsidP="00213F78">
            <w:pPr>
              <w:spacing w:line="276" w:lineRule="auto"/>
              <w:rPr>
                <w:rFonts w:ascii="Verdana" w:hAnsi="Verdana" w:cs="Arial"/>
                <w:color w:val="004261"/>
                <w:lang w:val="en-US"/>
              </w:rPr>
            </w:pPr>
            <w:r w:rsidRPr="000E6128">
              <w:rPr>
                <w:rFonts w:ascii="Verdana" w:hAnsi="Verdana" w:cs="Arial"/>
                <w:color w:val="004261"/>
              </w:rPr>
              <w:t xml:space="preserve">Responsible contact </w:t>
            </w:r>
            <w:r w:rsidR="00A76999">
              <w:rPr>
                <w:rFonts w:ascii="Verdana" w:hAnsi="Verdana" w:cs="Arial"/>
                <w:color w:val="004261"/>
              </w:rPr>
              <w:t>person's</w:t>
            </w:r>
            <w:r w:rsidRPr="000E6128">
              <w:rPr>
                <w:rFonts w:ascii="Verdana" w:hAnsi="Verdana" w:cs="Arial"/>
                <w:color w:val="004261"/>
              </w:rPr>
              <w:t xml:space="preserve"> full name, email &amp; phone no.:</w:t>
            </w:r>
          </w:p>
        </w:tc>
        <w:tc>
          <w:tcPr>
            <w:tcW w:w="7190" w:type="dxa"/>
            <w:tcBorders>
              <w:top w:val="single" w:sz="4" w:space="0" w:color="004261"/>
              <w:left w:val="single" w:sz="4" w:space="0" w:color="004261"/>
              <w:bottom w:val="single" w:sz="4" w:space="0" w:color="004261"/>
              <w:right w:val="single" w:sz="4" w:space="0" w:color="004261"/>
            </w:tcBorders>
            <w:shd w:val="clear" w:color="auto" w:fill="E4E4E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CA6E50" w14:textId="77777777" w:rsidR="00397782" w:rsidRPr="000E6128" w:rsidRDefault="00397782" w:rsidP="00213F78">
            <w:pPr>
              <w:rPr>
                <w:rFonts w:ascii="Verdana" w:hAnsi="Verdana"/>
                <w:color w:val="004261"/>
                <w:lang w:eastAsia="en-GB"/>
              </w:rPr>
            </w:pPr>
          </w:p>
        </w:tc>
      </w:tr>
      <w:tr w:rsidR="00397782" w:rsidRPr="000E6128" w14:paraId="6FC7BDD8" w14:textId="77777777" w:rsidTr="122406EB">
        <w:trPr>
          <w:trHeight w:val="388"/>
        </w:trPr>
        <w:tc>
          <w:tcPr>
            <w:tcW w:w="3251" w:type="dxa"/>
            <w:tcBorders>
              <w:top w:val="single" w:sz="4" w:space="0" w:color="004261"/>
              <w:left w:val="single" w:sz="4" w:space="0" w:color="004261"/>
              <w:bottom w:val="single" w:sz="4" w:space="0" w:color="004261"/>
              <w:right w:val="single" w:sz="4" w:space="0" w:color="004261"/>
            </w:tcBorders>
            <w:shd w:val="clear" w:color="auto" w:fill="E4E4E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A98563" w14:textId="77777777" w:rsidR="00397782" w:rsidRPr="000E6128" w:rsidRDefault="00397782" w:rsidP="00213F78">
            <w:pPr>
              <w:spacing w:line="276" w:lineRule="auto"/>
              <w:rPr>
                <w:rFonts w:ascii="Verdana" w:hAnsi="Verdana" w:cs="Arial"/>
                <w:color w:val="004261"/>
                <w:lang w:val="en-US"/>
              </w:rPr>
            </w:pPr>
            <w:r w:rsidRPr="000E6128">
              <w:rPr>
                <w:rFonts w:ascii="Verdana" w:hAnsi="Verdana" w:cs="Arial"/>
                <w:color w:val="004261"/>
              </w:rPr>
              <w:t>Accounts Payable full name, email &amp; phone no.:</w:t>
            </w:r>
          </w:p>
        </w:tc>
        <w:tc>
          <w:tcPr>
            <w:tcW w:w="7190" w:type="dxa"/>
            <w:tcBorders>
              <w:top w:val="single" w:sz="4" w:space="0" w:color="004261"/>
              <w:left w:val="single" w:sz="4" w:space="0" w:color="004261"/>
              <w:bottom w:val="single" w:sz="4" w:space="0" w:color="004261"/>
              <w:right w:val="single" w:sz="4" w:space="0" w:color="004261"/>
            </w:tcBorders>
            <w:shd w:val="clear" w:color="auto" w:fill="E4E4E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6ED400" w14:textId="77777777" w:rsidR="00397782" w:rsidRPr="000E6128" w:rsidRDefault="00397782" w:rsidP="00213F78">
            <w:pPr>
              <w:spacing w:line="276" w:lineRule="auto"/>
              <w:rPr>
                <w:rFonts w:ascii="Verdana" w:hAnsi="Verdana" w:cs="Arial"/>
                <w:color w:val="004261"/>
                <w:lang w:val="en-US"/>
              </w:rPr>
            </w:pPr>
          </w:p>
        </w:tc>
      </w:tr>
      <w:tr w:rsidR="00397782" w:rsidRPr="000E6128" w14:paraId="1652A217" w14:textId="77777777" w:rsidTr="122406EB">
        <w:trPr>
          <w:trHeight w:val="388"/>
        </w:trPr>
        <w:tc>
          <w:tcPr>
            <w:tcW w:w="3251" w:type="dxa"/>
            <w:tcBorders>
              <w:top w:val="single" w:sz="4" w:space="0" w:color="004261"/>
              <w:left w:val="single" w:sz="4" w:space="0" w:color="004261"/>
              <w:bottom w:val="single" w:sz="4" w:space="0" w:color="004261"/>
              <w:right w:val="single" w:sz="4" w:space="0" w:color="004261"/>
            </w:tcBorders>
            <w:shd w:val="clear" w:color="auto" w:fill="E4E4E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CAE9FF" w14:textId="77777777" w:rsidR="00397782" w:rsidRPr="000E6128" w:rsidRDefault="00397782" w:rsidP="00213F78">
            <w:pPr>
              <w:spacing w:line="276" w:lineRule="auto"/>
              <w:rPr>
                <w:rFonts w:ascii="Verdana" w:hAnsi="Verdana" w:cs="Arial"/>
                <w:color w:val="004261"/>
              </w:rPr>
            </w:pPr>
            <w:r w:rsidRPr="000E6128">
              <w:rPr>
                <w:rFonts w:ascii="Verdana" w:hAnsi="Verdana" w:cs="Arial"/>
                <w:color w:val="004261"/>
              </w:rPr>
              <w:t>Email address for invoices:</w:t>
            </w:r>
          </w:p>
        </w:tc>
        <w:tc>
          <w:tcPr>
            <w:tcW w:w="7190" w:type="dxa"/>
            <w:tcBorders>
              <w:top w:val="single" w:sz="4" w:space="0" w:color="004261"/>
              <w:left w:val="single" w:sz="4" w:space="0" w:color="004261"/>
              <w:bottom w:val="single" w:sz="4" w:space="0" w:color="004261"/>
              <w:right w:val="single" w:sz="4" w:space="0" w:color="004261"/>
            </w:tcBorders>
            <w:shd w:val="clear" w:color="auto" w:fill="E4E4E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7FD671" w14:textId="77777777" w:rsidR="00397782" w:rsidRPr="000E6128" w:rsidRDefault="00397782" w:rsidP="00213F78">
            <w:pPr>
              <w:spacing w:line="276" w:lineRule="auto"/>
              <w:rPr>
                <w:rFonts w:ascii="Verdana" w:hAnsi="Verdana" w:cs="Arial"/>
                <w:color w:val="004261"/>
                <w:lang w:val="en-US"/>
              </w:rPr>
            </w:pPr>
          </w:p>
        </w:tc>
      </w:tr>
      <w:tr w:rsidR="00397782" w:rsidRPr="000E6128" w14:paraId="26DA8B97" w14:textId="77777777" w:rsidTr="00FF761D">
        <w:trPr>
          <w:trHeight w:val="915"/>
        </w:trPr>
        <w:tc>
          <w:tcPr>
            <w:tcW w:w="3251" w:type="dxa"/>
            <w:tcBorders>
              <w:top w:val="single" w:sz="4" w:space="0" w:color="004261"/>
              <w:left w:val="single" w:sz="4" w:space="0" w:color="004261"/>
              <w:bottom w:val="single" w:sz="4" w:space="0" w:color="004261"/>
              <w:right w:val="single" w:sz="4" w:space="0" w:color="004261"/>
            </w:tcBorders>
            <w:shd w:val="clear" w:color="auto" w:fill="E4E4E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211BB4" w14:textId="77777777" w:rsidR="00397782" w:rsidRPr="000E6128" w:rsidRDefault="00397782" w:rsidP="00213F78">
            <w:pPr>
              <w:spacing w:line="276" w:lineRule="auto"/>
              <w:rPr>
                <w:rFonts w:ascii="Verdana" w:hAnsi="Verdana" w:cs="Arial"/>
                <w:color w:val="004261"/>
              </w:rPr>
            </w:pPr>
            <w:r w:rsidRPr="000E6128">
              <w:rPr>
                <w:rFonts w:ascii="Verdana" w:hAnsi="Verdana" w:cs="Arial"/>
                <w:color w:val="004261"/>
              </w:rPr>
              <w:t>Responsible contact person related to Withholding Tax full name, email &amp; phone no.:</w:t>
            </w:r>
          </w:p>
        </w:tc>
        <w:tc>
          <w:tcPr>
            <w:tcW w:w="7190" w:type="dxa"/>
            <w:tcBorders>
              <w:top w:val="single" w:sz="4" w:space="0" w:color="004261"/>
              <w:left w:val="single" w:sz="4" w:space="0" w:color="004261"/>
              <w:bottom w:val="single" w:sz="4" w:space="0" w:color="004261"/>
              <w:right w:val="single" w:sz="4" w:space="0" w:color="004261"/>
            </w:tcBorders>
            <w:shd w:val="clear" w:color="auto" w:fill="E4E4E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30AFF1" w14:textId="77777777" w:rsidR="00397782" w:rsidRPr="000E6128" w:rsidRDefault="00397782" w:rsidP="00213F78">
            <w:pPr>
              <w:spacing w:line="276" w:lineRule="auto"/>
              <w:rPr>
                <w:rFonts w:ascii="Verdana" w:hAnsi="Verdana" w:cs="Arial"/>
                <w:color w:val="004261"/>
                <w:lang w:val="en-US"/>
              </w:rPr>
            </w:pPr>
          </w:p>
        </w:tc>
      </w:tr>
      <w:tr w:rsidR="008B074C" w:rsidRPr="000E6128" w14:paraId="4EDBCE7B" w14:textId="77777777" w:rsidTr="122406EB">
        <w:trPr>
          <w:trHeight w:val="388"/>
        </w:trPr>
        <w:tc>
          <w:tcPr>
            <w:tcW w:w="3251" w:type="dxa"/>
            <w:tcBorders>
              <w:top w:val="single" w:sz="4" w:space="0" w:color="004261"/>
              <w:left w:val="single" w:sz="4" w:space="0" w:color="004261"/>
              <w:bottom w:val="single" w:sz="4" w:space="0" w:color="004261"/>
              <w:right w:val="single" w:sz="4" w:space="0" w:color="004261"/>
            </w:tcBorders>
            <w:shd w:val="clear" w:color="auto" w:fill="E4E4E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29EDEF" w14:textId="2E4BB550" w:rsidR="008B074C" w:rsidRDefault="008B074C" w:rsidP="00213F78">
            <w:pPr>
              <w:spacing w:line="276" w:lineRule="auto"/>
              <w:rPr>
                <w:rFonts w:ascii="Verdana" w:hAnsi="Verdana" w:cs="Arial"/>
                <w:color w:val="004261"/>
              </w:rPr>
            </w:pPr>
            <w:r>
              <w:rPr>
                <w:rFonts w:ascii="Verdana" w:hAnsi="Verdana" w:cs="Arial"/>
                <w:color w:val="004261"/>
              </w:rPr>
              <w:t>Delivery ad</w:t>
            </w:r>
            <w:r w:rsidR="00FF761D">
              <w:rPr>
                <w:rFonts w:ascii="Verdana" w:hAnsi="Verdana" w:cs="Arial"/>
                <w:color w:val="004261"/>
              </w:rPr>
              <w:t>d</w:t>
            </w:r>
            <w:r>
              <w:rPr>
                <w:rFonts w:ascii="Verdana" w:hAnsi="Verdana" w:cs="Arial"/>
                <w:color w:val="004261"/>
              </w:rPr>
              <w:t>ress for the course material.</w:t>
            </w:r>
          </w:p>
          <w:p w14:paraId="4899A7A4" w14:textId="77777777" w:rsidR="008B074C" w:rsidRDefault="008B074C" w:rsidP="00213F78">
            <w:pPr>
              <w:spacing w:line="276" w:lineRule="auto"/>
              <w:rPr>
                <w:rFonts w:ascii="Verdana" w:hAnsi="Verdana" w:cs="Arial"/>
                <w:color w:val="004261"/>
              </w:rPr>
            </w:pPr>
          </w:p>
          <w:p w14:paraId="49C112CC" w14:textId="0997A3EC" w:rsidR="008B074C" w:rsidRDefault="008B074C" w:rsidP="00213F78">
            <w:pPr>
              <w:spacing w:line="276" w:lineRule="auto"/>
              <w:rPr>
                <w:rFonts w:ascii="Verdana" w:hAnsi="Verdana" w:cs="Arial"/>
                <w:color w:val="004261"/>
              </w:rPr>
            </w:pPr>
            <w:r>
              <w:rPr>
                <w:rFonts w:ascii="Verdana" w:hAnsi="Verdana" w:cs="Arial"/>
                <w:color w:val="004261"/>
              </w:rPr>
              <w:t xml:space="preserve">(must be a company </w:t>
            </w:r>
            <w:r w:rsidR="00A76999">
              <w:rPr>
                <w:rFonts w:ascii="Verdana" w:hAnsi="Verdana" w:cs="Arial"/>
                <w:color w:val="004261"/>
              </w:rPr>
              <w:t>address</w:t>
            </w:r>
            <w:r>
              <w:rPr>
                <w:rFonts w:ascii="Verdana" w:hAnsi="Verdana" w:cs="Arial"/>
                <w:color w:val="004261"/>
              </w:rPr>
              <w:t xml:space="preserve">) </w:t>
            </w:r>
          </w:p>
          <w:p w14:paraId="0EFAFC3F" w14:textId="77777777" w:rsidR="008B074C" w:rsidRPr="000E6128" w:rsidRDefault="008B074C" w:rsidP="00213F78">
            <w:pPr>
              <w:spacing w:line="276" w:lineRule="auto"/>
              <w:rPr>
                <w:rFonts w:ascii="Verdana" w:hAnsi="Verdana" w:cs="Arial"/>
                <w:color w:val="004261"/>
              </w:rPr>
            </w:pPr>
          </w:p>
        </w:tc>
        <w:tc>
          <w:tcPr>
            <w:tcW w:w="7190" w:type="dxa"/>
            <w:tcBorders>
              <w:top w:val="single" w:sz="4" w:space="0" w:color="004261"/>
              <w:left w:val="single" w:sz="4" w:space="0" w:color="004261"/>
              <w:bottom w:val="single" w:sz="4" w:space="0" w:color="004261"/>
              <w:right w:val="single" w:sz="4" w:space="0" w:color="004261"/>
            </w:tcBorders>
            <w:shd w:val="clear" w:color="auto" w:fill="E4E4E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ABB216" w14:textId="77777777" w:rsidR="008B074C" w:rsidRPr="000E6128" w:rsidRDefault="008B074C" w:rsidP="00213F78">
            <w:pPr>
              <w:spacing w:line="276" w:lineRule="auto"/>
              <w:rPr>
                <w:rFonts w:ascii="Verdana" w:hAnsi="Verdana" w:cs="Arial"/>
                <w:color w:val="004261"/>
                <w:lang w:val="en-US"/>
              </w:rPr>
            </w:pPr>
          </w:p>
        </w:tc>
      </w:tr>
      <w:tr w:rsidR="00397782" w:rsidRPr="000E6128" w14:paraId="28080F1D" w14:textId="77777777" w:rsidTr="122406EB">
        <w:trPr>
          <w:trHeight w:val="835"/>
        </w:trPr>
        <w:tc>
          <w:tcPr>
            <w:tcW w:w="10441" w:type="dxa"/>
            <w:gridSpan w:val="2"/>
            <w:tcBorders>
              <w:top w:val="nil"/>
              <w:left w:val="single" w:sz="8" w:space="0" w:color="004261"/>
              <w:right w:val="single" w:sz="8" w:space="0" w:color="004261"/>
            </w:tcBorders>
            <w:shd w:val="clear" w:color="auto" w:fill="2C5987" w:themeFill="accent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8D3260" w14:textId="77777777" w:rsidR="008B074C" w:rsidRDefault="008B074C" w:rsidP="008B074C">
            <w:pPr>
              <w:spacing w:line="276" w:lineRule="auto"/>
              <w:ind w:left="527" w:hanging="357"/>
              <w:jc w:val="center"/>
              <w:rPr>
                <w:rFonts w:ascii="Verdana" w:hAnsi="Verdana" w:cs="Arial"/>
                <w:b/>
                <w:bCs/>
                <w:color w:val="FFFFFF"/>
                <w:sz w:val="28"/>
                <w:szCs w:val="28"/>
              </w:rPr>
            </w:pPr>
            <w:bookmarkStart w:id="3" w:name="_Hlk152144541"/>
            <w:r>
              <w:rPr>
                <w:rFonts w:ascii="Verdana" w:hAnsi="Verdana" w:cs="Arial"/>
                <w:b/>
                <w:bCs/>
                <w:color w:val="FFFFFF"/>
                <w:sz w:val="28"/>
                <w:szCs w:val="28"/>
              </w:rPr>
              <w:t>Please fill in PARTICIPANT INFO on next page</w:t>
            </w:r>
          </w:p>
          <w:p w14:paraId="00D28A16" w14:textId="77777777" w:rsidR="00397782" w:rsidRPr="000E6128" w:rsidRDefault="00397782" w:rsidP="008B074C">
            <w:pPr>
              <w:spacing w:line="276" w:lineRule="auto"/>
              <w:ind w:left="527" w:hanging="357"/>
              <w:jc w:val="center"/>
              <w:rPr>
                <w:rFonts w:ascii="Verdana" w:hAnsi="Verdana" w:cs="Arial"/>
                <w:color w:val="1F497D"/>
                <w:lang w:val="en-US"/>
              </w:rPr>
            </w:pPr>
            <w:r w:rsidRPr="000E6128">
              <w:rPr>
                <w:rFonts w:ascii="Verdana" w:hAnsi="Verdana" w:cs="Arial"/>
                <w:b/>
                <w:bCs/>
                <w:color w:val="FFFFFF"/>
                <w:sz w:val="28"/>
                <w:szCs w:val="28"/>
              </w:rPr>
              <w:t>Thank you for the registration!</w:t>
            </w:r>
          </w:p>
        </w:tc>
      </w:tr>
      <w:bookmarkEnd w:id="3"/>
    </w:tbl>
    <w:p w14:paraId="583889F3" w14:textId="77777777" w:rsidR="008A433D" w:rsidRPr="000E6128" w:rsidRDefault="008A433D">
      <w:pPr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</w:tabs>
        <w:rPr>
          <w:rFonts w:ascii="Verdana" w:hAnsi="Verdana"/>
        </w:rPr>
        <w:sectPr w:rsidR="008A433D" w:rsidRPr="000E6128" w:rsidSect="009E3E5C">
          <w:headerReference w:type="even" r:id="rId11"/>
          <w:headerReference w:type="default" r:id="rId12"/>
          <w:footerReference w:type="default" r:id="rId13"/>
          <w:headerReference w:type="first" r:id="rId14"/>
          <w:pgSz w:w="11909" w:h="16834" w:code="9"/>
          <w:pgMar w:top="425" w:right="1134" w:bottom="425" w:left="1134" w:header="397" w:footer="397" w:gutter="0"/>
          <w:cols w:sep="1" w:space="142"/>
          <w:docGrid w:linePitch="360"/>
        </w:sectPr>
      </w:pPr>
    </w:p>
    <w:tbl>
      <w:tblPr>
        <w:tblW w:w="158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"/>
        <w:gridCol w:w="1276"/>
        <w:gridCol w:w="197"/>
        <w:gridCol w:w="1158"/>
        <w:gridCol w:w="924"/>
        <w:gridCol w:w="1373"/>
        <w:gridCol w:w="1298"/>
        <w:gridCol w:w="367"/>
        <w:gridCol w:w="346"/>
        <w:gridCol w:w="711"/>
        <w:gridCol w:w="703"/>
        <w:gridCol w:w="1493"/>
        <w:gridCol w:w="689"/>
        <w:gridCol w:w="648"/>
        <w:gridCol w:w="648"/>
        <w:gridCol w:w="648"/>
        <w:gridCol w:w="648"/>
        <w:gridCol w:w="947"/>
        <w:gridCol w:w="1222"/>
        <w:gridCol w:w="146"/>
      </w:tblGrid>
      <w:tr w:rsidR="00F357BB" w:rsidRPr="00F357BB" w14:paraId="2016E22A" w14:textId="77777777" w:rsidTr="00F357BB">
        <w:trPr>
          <w:gridAfter w:val="1"/>
          <w:wAfter w:w="36" w:type="dxa"/>
          <w:trHeight w:val="225"/>
        </w:trPr>
        <w:tc>
          <w:tcPr>
            <w:tcW w:w="7289" w:type="dxa"/>
            <w:gridSpan w:val="9"/>
            <w:tcBorders>
              <w:top w:val="single" w:sz="4" w:space="0" w:color="808080"/>
              <w:left w:val="single" w:sz="4" w:space="0" w:color="808080"/>
              <w:bottom w:val="nil"/>
              <w:right w:val="single" w:sz="4" w:space="0" w:color="808080"/>
            </w:tcBorders>
            <w:shd w:val="clear" w:color="000000" w:fill="1F497D"/>
            <w:hideMark/>
          </w:tcPr>
          <w:p w14:paraId="0C112063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b/>
                <w:bCs/>
                <w:color w:val="FFFFFF"/>
                <w:sz w:val="16"/>
                <w:szCs w:val="16"/>
                <w:lang w:eastAsia="da-DK"/>
              </w:rPr>
            </w:pPr>
            <w:r w:rsidRPr="00F357BB">
              <w:rPr>
                <w:rFonts w:ascii="Verdana" w:hAnsi="Verdana"/>
                <w:b/>
                <w:bCs/>
                <w:color w:val="FFFFFF"/>
                <w:sz w:val="16"/>
                <w:szCs w:val="16"/>
                <w:lang w:eastAsia="da-DK"/>
              </w:rPr>
              <w:lastRenderedPageBreak/>
              <w:t xml:space="preserve">PARTICIPANT INFO </w:t>
            </w:r>
            <w:r w:rsidRPr="00F357BB">
              <w:rPr>
                <w:rFonts w:ascii="Verdana" w:hAnsi="Verdana"/>
                <w:b/>
                <w:bCs/>
                <w:i/>
                <w:iCs/>
                <w:color w:val="FFFFFF"/>
                <w:sz w:val="16"/>
                <w:szCs w:val="16"/>
                <w:lang w:eastAsia="da-DK"/>
              </w:rPr>
              <w:t>(Used for Trainers preparation)</w:t>
            </w:r>
          </w:p>
        </w:tc>
        <w:tc>
          <w:tcPr>
            <w:tcW w:w="6319" w:type="dxa"/>
            <w:gridSpan w:val="8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000000" w:fill="4F81BD"/>
            <w:hideMark/>
          </w:tcPr>
          <w:p w14:paraId="08141D62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b/>
                <w:bCs/>
                <w:color w:val="FFFFFF"/>
                <w:sz w:val="16"/>
                <w:szCs w:val="16"/>
                <w:lang w:eastAsia="da-DK"/>
              </w:rPr>
            </w:pPr>
            <w:r w:rsidRPr="00F357BB">
              <w:rPr>
                <w:rFonts w:ascii="Verdana" w:hAnsi="Verdana"/>
                <w:b/>
                <w:bCs/>
                <w:color w:val="FFFFFF"/>
                <w:sz w:val="16"/>
                <w:szCs w:val="16"/>
                <w:lang w:eastAsia="da-DK"/>
              </w:rPr>
              <w:t>PRE COURSE KNOWLEDGE INFO BY PARTICIPANT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single" w:sz="4" w:space="0" w:color="808080"/>
            </w:tcBorders>
            <w:shd w:val="clear" w:color="000000" w:fill="4F81BD"/>
            <w:hideMark/>
          </w:tcPr>
          <w:p w14:paraId="06B7DA8C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b/>
                <w:bCs/>
                <w:color w:val="FFFFFF"/>
                <w:sz w:val="16"/>
                <w:szCs w:val="16"/>
                <w:lang w:eastAsia="da-DK"/>
              </w:rPr>
            </w:pPr>
            <w:r w:rsidRPr="00F357BB">
              <w:rPr>
                <w:rFonts w:ascii="Verdana" w:hAnsi="Verdana"/>
                <w:b/>
                <w:bCs/>
                <w:color w:val="FFFFFF"/>
                <w:sz w:val="16"/>
                <w:szCs w:val="16"/>
                <w:lang w:eastAsia="da-DK"/>
              </w:rPr>
              <w:t> 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nil"/>
              <w:right w:val="single" w:sz="4" w:space="0" w:color="808080"/>
            </w:tcBorders>
            <w:shd w:val="clear" w:color="000000" w:fill="4F81BD"/>
            <w:hideMark/>
          </w:tcPr>
          <w:p w14:paraId="5647EB33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eastAsia="da-DK"/>
              </w:rPr>
            </w:pPr>
            <w:r w:rsidRPr="00F357BB">
              <w:rPr>
                <w:rFonts w:ascii="Verdana" w:hAnsi="Verdana"/>
                <w:color w:val="FFFFFF"/>
                <w:sz w:val="16"/>
                <w:szCs w:val="16"/>
                <w:lang w:eastAsia="da-DK"/>
              </w:rPr>
              <w:t> </w:t>
            </w:r>
          </w:p>
        </w:tc>
      </w:tr>
      <w:tr w:rsidR="00F357BB" w:rsidRPr="000E6128" w14:paraId="77EB8741" w14:textId="77777777" w:rsidTr="00F357BB">
        <w:trPr>
          <w:gridAfter w:val="1"/>
          <w:wAfter w:w="36" w:type="dxa"/>
          <w:trHeight w:val="243"/>
        </w:trPr>
        <w:tc>
          <w:tcPr>
            <w:tcW w:w="399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1F497D"/>
            <w:hideMark/>
          </w:tcPr>
          <w:p w14:paraId="28EF288C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  <w:t>No</w:t>
            </w:r>
          </w:p>
        </w:tc>
        <w:tc>
          <w:tcPr>
            <w:tcW w:w="1315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1F497D"/>
            <w:hideMark/>
          </w:tcPr>
          <w:p w14:paraId="79F33AAE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  <w:t>Name</w:t>
            </w:r>
          </w:p>
        </w:tc>
        <w:tc>
          <w:tcPr>
            <w:tcW w:w="87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1F497D"/>
            <w:hideMark/>
          </w:tcPr>
          <w:p w14:paraId="031F0B6B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1177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1F497D"/>
            <w:hideMark/>
          </w:tcPr>
          <w:p w14:paraId="5905B20E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  <w:t>Site/</w:t>
            </w:r>
            <w:r w:rsidRPr="00F357BB"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  <w:br/>
              <w:t>Windfarm</w:t>
            </w:r>
          </w:p>
        </w:tc>
        <w:tc>
          <w:tcPr>
            <w:tcW w:w="956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1F497D"/>
            <w:hideMark/>
          </w:tcPr>
          <w:p w14:paraId="4A8CA70B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  <w:t>Job title</w:t>
            </w:r>
          </w:p>
        </w:tc>
        <w:tc>
          <w:tcPr>
            <w:tcW w:w="1379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1F497D"/>
            <w:hideMark/>
          </w:tcPr>
          <w:p w14:paraId="10F12751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  <w:t>Email</w:t>
            </w:r>
          </w:p>
        </w:tc>
        <w:tc>
          <w:tcPr>
            <w:tcW w:w="1317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1F497D"/>
            <w:hideMark/>
          </w:tcPr>
          <w:p w14:paraId="0E7E0B7F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  <w:t>Cell phone</w:t>
            </w:r>
          </w:p>
        </w:tc>
        <w:tc>
          <w:tcPr>
            <w:tcW w:w="32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1F497D"/>
            <w:textDirection w:val="btLr"/>
            <w:hideMark/>
          </w:tcPr>
          <w:p w14:paraId="148BBC0A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  <w:t>Nationality</w:t>
            </w:r>
          </w:p>
        </w:tc>
        <w:tc>
          <w:tcPr>
            <w:tcW w:w="339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1F497D"/>
            <w:textDirection w:val="btLr"/>
            <w:hideMark/>
          </w:tcPr>
          <w:p w14:paraId="4FB98840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  <w:t>Age</w:t>
            </w:r>
          </w:p>
        </w:tc>
        <w:tc>
          <w:tcPr>
            <w:tcW w:w="718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4F81BD"/>
            <w:textDirection w:val="btLr"/>
            <w:hideMark/>
          </w:tcPr>
          <w:p w14:paraId="1BACD712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  <w:t>English</w:t>
            </w:r>
          </w:p>
        </w:tc>
        <w:tc>
          <w:tcPr>
            <w:tcW w:w="718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4F81BD"/>
            <w:textDirection w:val="btLr"/>
            <w:hideMark/>
          </w:tcPr>
          <w:p w14:paraId="50C37C85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  <w:t>IT skills</w:t>
            </w:r>
          </w:p>
        </w:tc>
        <w:tc>
          <w:tcPr>
            <w:tcW w:w="1535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4F81BD"/>
            <w:textDirection w:val="btLr"/>
            <w:hideMark/>
          </w:tcPr>
          <w:p w14:paraId="768CCFE2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  <w:t>Education</w:t>
            </w:r>
          </w:p>
        </w:tc>
        <w:tc>
          <w:tcPr>
            <w:tcW w:w="716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4F81BD"/>
            <w:textDirection w:val="btLr"/>
            <w:hideMark/>
          </w:tcPr>
          <w:p w14:paraId="130FFB94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  <w:t>Expirence in wind/years</w:t>
            </w:r>
          </w:p>
        </w:tc>
        <w:tc>
          <w:tcPr>
            <w:tcW w:w="658" w:type="dxa"/>
            <w:vMerge w:val="restart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000000" w:fill="4F81BD"/>
            <w:textDirection w:val="btLr"/>
            <w:hideMark/>
          </w:tcPr>
          <w:p w14:paraId="67331496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  <w:t>Mechanical</w:t>
            </w:r>
          </w:p>
        </w:tc>
        <w:tc>
          <w:tcPr>
            <w:tcW w:w="658" w:type="dxa"/>
            <w:vMerge w:val="restart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000000" w:fill="4F81BD"/>
            <w:textDirection w:val="btLr"/>
            <w:hideMark/>
          </w:tcPr>
          <w:p w14:paraId="2DA9A4B2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  <w:t>Hydraulics</w:t>
            </w:r>
          </w:p>
        </w:tc>
        <w:tc>
          <w:tcPr>
            <w:tcW w:w="658" w:type="dxa"/>
            <w:vMerge w:val="restart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000000" w:fill="4F81BD"/>
            <w:textDirection w:val="btLr"/>
            <w:hideMark/>
          </w:tcPr>
          <w:p w14:paraId="60201136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  <w:t>Electrics</w:t>
            </w:r>
          </w:p>
        </w:tc>
        <w:tc>
          <w:tcPr>
            <w:tcW w:w="658" w:type="dxa"/>
            <w:vMerge w:val="restart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000000" w:fill="4F81BD"/>
            <w:textDirection w:val="btLr"/>
            <w:hideMark/>
          </w:tcPr>
          <w:p w14:paraId="49412892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  <w:t>Controls</w:t>
            </w:r>
          </w:p>
        </w:tc>
        <w:tc>
          <w:tcPr>
            <w:tcW w:w="958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4F81BD"/>
            <w:hideMark/>
          </w:tcPr>
          <w:p w14:paraId="63BE4EB7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FFFFFF"/>
                <w:sz w:val="16"/>
                <w:szCs w:val="16"/>
                <w:lang w:eastAsia="da-DK"/>
              </w:rPr>
            </w:pPr>
            <w:r w:rsidRPr="00F357BB">
              <w:rPr>
                <w:rFonts w:ascii="Verdana" w:hAnsi="Verdana"/>
                <w:color w:val="FFFFFF"/>
                <w:sz w:val="16"/>
                <w:szCs w:val="16"/>
                <w:lang w:eastAsia="da-DK"/>
              </w:rPr>
              <w:t>Working on which WTG Type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000000" w:fill="4F81BD"/>
            <w:hideMark/>
          </w:tcPr>
          <w:p w14:paraId="16DEAEFB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FFFFFF"/>
                <w:sz w:val="16"/>
                <w:szCs w:val="16"/>
                <w:lang w:eastAsia="da-DK"/>
              </w:rPr>
              <w:t xml:space="preserve">Experience in other turbine types? </w:t>
            </w:r>
            <w:r w:rsidRPr="00F357BB"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  <w:t>(</w:t>
            </w:r>
            <w:r w:rsidRPr="00F357BB">
              <w:rPr>
                <w:rFonts w:ascii="Verdana" w:hAnsi="Verdana"/>
                <w:i/>
                <w:iCs/>
                <w:color w:val="FFFFFF"/>
                <w:sz w:val="16"/>
                <w:szCs w:val="16"/>
                <w:lang w:val="da-DK" w:eastAsia="da-DK"/>
              </w:rPr>
              <w:t>Write which ones</w:t>
            </w:r>
            <w:r w:rsidRPr="00F357BB"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  <w:t>)</w:t>
            </w:r>
          </w:p>
        </w:tc>
      </w:tr>
      <w:tr w:rsidR="00F357BB" w:rsidRPr="000E6128" w14:paraId="6335532B" w14:textId="77777777" w:rsidTr="00F357BB">
        <w:trPr>
          <w:trHeight w:val="225"/>
        </w:trPr>
        <w:tc>
          <w:tcPr>
            <w:tcW w:w="399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21B0D209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1315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17765BD8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87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32AE2644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1177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5DFECC67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956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12F4731F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1379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46F12EB9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1317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2D9A4D78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32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139ABB67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339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32142AD9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71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4ABC84CC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71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3D3F6844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1535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448FD098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716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5C423387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658" w:type="dxa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  <w:hideMark/>
          </w:tcPr>
          <w:p w14:paraId="72BFB9DA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658" w:type="dxa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  <w:hideMark/>
          </w:tcPr>
          <w:p w14:paraId="4049CB0B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658" w:type="dxa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  <w:hideMark/>
          </w:tcPr>
          <w:p w14:paraId="69FF3FBB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658" w:type="dxa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  <w:hideMark/>
          </w:tcPr>
          <w:p w14:paraId="003CE7DE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95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3B97D796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  <w:hideMark/>
          </w:tcPr>
          <w:p w14:paraId="4B366837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8DC3A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</w:tr>
      <w:tr w:rsidR="00F357BB" w:rsidRPr="000E6128" w14:paraId="0497917E" w14:textId="77777777" w:rsidTr="00F357BB">
        <w:trPr>
          <w:trHeight w:val="225"/>
        </w:trPr>
        <w:tc>
          <w:tcPr>
            <w:tcW w:w="399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0FC47802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1315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7F3CAC6E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87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55AFF1A5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1177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59D6202E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956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069D6B5E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1379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602CA2C7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1317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2B6D9DE3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32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274ECF07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339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156916EA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71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7BA0BA8A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71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60212E6D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1535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73FEF3D2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716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16DCB288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658" w:type="dxa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  <w:hideMark/>
          </w:tcPr>
          <w:p w14:paraId="2BB9CCF8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658" w:type="dxa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  <w:hideMark/>
          </w:tcPr>
          <w:p w14:paraId="11F91D77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658" w:type="dxa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  <w:hideMark/>
          </w:tcPr>
          <w:p w14:paraId="1CEC09C4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658" w:type="dxa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  <w:hideMark/>
          </w:tcPr>
          <w:p w14:paraId="263F6C23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95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6A243C93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  <w:hideMark/>
          </w:tcPr>
          <w:p w14:paraId="0B34C6A5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5695C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lang w:val="da-DK" w:eastAsia="da-DK"/>
              </w:rPr>
            </w:pPr>
          </w:p>
        </w:tc>
      </w:tr>
      <w:tr w:rsidR="00F357BB" w:rsidRPr="000E6128" w14:paraId="48461270" w14:textId="77777777" w:rsidTr="00F357BB">
        <w:trPr>
          <w:trHeight w:val="525"/>
        </w:trPr>
        <w:tc>
          <w:tcPr>
            <w:tcW w:w="399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45B5428D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1315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55C6F966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87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4D5A94F9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1177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2711E2E9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956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743ABEF0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1379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0CBBE32B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1317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1F06A457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32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5CDB6E87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339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692C1179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71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5AA74664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71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5E4458B2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1535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7F0B93DB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716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7A3427AD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658" w:type="dxa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  <w:hideMark/>
          </w:tcPr>
          <w:p w14:paraId="3DE30013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658" w:type="dxa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  <w:hideMark/>
          </w:tcPr>
          <w:p w14:paraId="4886A5DA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658" w:type="dxa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  <w:hideMark/>
          </w:tcPr>
          <w:p w14:paraId="70958AF0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658" w:type="dxa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  <w:hideMark/>
          </w:tcPr>
          <w:p w14:paraId="340004DC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95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7FC74682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  <w:hideMark/>
          </w:tcPr>
          <w:p w14:paraId="1AE8DA39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86CE2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lang w:val="da-DK" w:eastAsia="da-DK"/>
              </w:rPr>
            </w:pPr>
          </w:p>
        </w:tc>
      </w:tr>
      <w:tr w:rsidR="00F357BB" w:rsidRPr="000E6128" w14:paraId="73304827" w14:textId="77777777" w:rsidTr="00F357BB">
        <w:trPr>
          <w:trHeight w:val="435"/>
        </w:trPr>
        <w:tc>
          <w:tcPr>
            <w:tcW w:w="39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EEECE1"/>
            <w:vAlign w:val="bottom"/>
            <w:hideMark/>
          </w:tcPr>
          <w:p w14:paraId="433E21BD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ex.</w:t>
            </w:r>
          </w:p>
        </w:tc>
        <w:tc>
          <w:tcPr>
            <w:tcW w:w="1315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EEECE1"/>
            <w:vAlign w:val="bottom"/>
            <w:hideMark/>
          </w:tcPr>
          <w:p w14:paraId="41A11B57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Jack sparrow</w:t>
            </w:r>
          </w:p>
        </w:tc>
        <w:tc>
          <w:tcPr>
            <w:tcW w:w="87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EEECE1"/>
            <w:vAlign w:val="bottom"/>
            <w:hideMark/>
          </w:tcPr>
          <w:p w14:paraId="5CA29D9D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1177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EEECE1"/>
            <w:vAlign w:val="bottom"/>
            <w:hideMark/>
          </w:tcPr>
          <w:p w14:paraId="65857509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Black Pearl WF</w:t>
            </w:r>
          </w:p>
        </w:tc>
        <w:tc>
          <w:tcPr>
            <w:tcW w:w="956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EEECE1"/>
            <w:vAlign w:val="bottom"/>
            <w:hideMark/>
          </w:tcPr>
          <w:p w14:paraId="4BE7D4C7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Tech 1</w:t>
            </w:r>
          </w:p>
        </w:tc>
        <w:tc>
          <w:tcPr>
            <w:tcW w:w="1379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EEECE1"/>
            <w:vAlign w:val="bottom"/>
            <w:hideMark/>
          </w:tcPr>
          <w:p w14:paraId="17DAAF76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0000FF"/>
                <w:sz w:val="16"/>
                <w:szCs w:val="16"/>
                <w:u w:val="single"/>
                <w:lang w:val="da-DK" w:eastAsia="da-DK"/>
              </w:rPr>
            </w:pPr>
            <w:hyperlink r:id="rId15" w:history="1">
              <w:r w:rsidRPr="00F357BB">
                <w:rPr>
                  <w:rFonts w:ascii="Verdana" w:hAnsi="Verdana"/>
                  <w:color w:val="0000FF"/>
                  <w:sz w:val="16"/>
                  <w:szCs w:val="16"/>
                  <w:u w:val="single"/>
                  <w:lang w:val="da-DK" w:eastAsia="da-DK"/>
                </w:rPr>
                <w:t>JS@danishxxx</w:t>
              </w:r>
            </w:hyperlink>
          </w:p>
        </w:tc>
        <w:tc>
          <w:tcPr>
            <w:tcW w:w="1317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EEECE1"/>
            <w:vAlign w:val="bottom"/>
            <w:hideMark/>
          </w:tcPr>
          <w:p w14:paraId="3B89FB30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+1 234566789</w:t>
            </w:r>
          </w:p>
        </w:tc>
        <w:tc>
          <w:tcPr>
            <w:tcW w:w="32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EEECE1"/>
            <w:vAlign w:val="bottom"/>
            <w:hideMark/>
          </w:tcPr>
          <w:p w14:paraId="3776388E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US</w:t>
            </w:r>
          </w:p>
        </w:tc>
        <w:tc>
          <w:tcPr>
            <w:tcW w:w="339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EEECE1"/>
            <w:vAlign w:val="bottom"/>
            <w:hideMark/>
          </w:tcPr>
          <w:p w14:paraId="4D646A70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right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30</w:t>
            </w:r>
          </w:p>
        </w:tc>
        <w:tc>
          <w:tcPr>
            <w:tcW w:w="718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EEECE1"/>
            <w:hideMark/>
          </w:tcPr>
          <w:p w14:paraId="20543623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100%</w:t>
            </w:r>
          </w:p>
        </w:tc>
        <w:tc>
          <w:tcPr>
            <w:tcW w:w="718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EEECE1"/>
            <w:hideMark/>
          </w:tcPr>
          <w:p w14:paraId="59ADA252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75%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EEECE1"/>
            <w:hideMark/>
          </w:tcPr>
          <w:p w14:paraId="75391A2C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Electrician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EEECE1"/>
            <w:hideMark/>
          </w:tcPr>
          <w:p w14:paraId="2AAE09E3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5</w:t>
            </w:r>
          </w:p>
        </w:tc>
        <w:tc>
          <w:tcPr>
            <w:tcW w:w="658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EEECE1"/>
            <w:hideMark/>
          </w:tcPr>
          <w:p w14:paraId="71BE25B3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75%</w:t>
            </w:r>
          </w:p>
        </w:tc>
        <w:tc>
          <w:tcPr>
            <w:tcW w:w="658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EEECE1"/>
            <w:hideMark/>
          </w:tcPr>
          <w:p w14:paraId="26B934DF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50%</w:t>
            </w:r>
          </w:p>
        </w:tc>
        <w:tc>
          <w:tcPr>
            <w:tcW w:w="658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EEECE1"/>
            <w:hideMark/>
          </w:tcPr>
          <w:p w14:paraId="2A2E17C5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50%</w:t>
            </w:r>
          </w:p>
        </w:tc>
        <w:tc>
          <w:tcPr>
            <w:tcW w:w="658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EEECE1"/>
            <w:hideMark/>
          </w:tcPr>
          <w:p w14:paraId="4552A25A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75%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EEECE1"/>
            <w:vAlign w:val="bottom"/>
            <w:hideMark/>
          </w:tcPr>
          <w:p w14:paraId="0E2B42F8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SWT 2.3vs</w:t>
            </w:r>
          </w:p>
        </w:tc>
        <w:tc>
          <w:tcPr>
            <w:tcW w:w="1238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EEECE1"/>
            <w:vAlign w:val="bottom"/>
            <w:hideMark/>
          </w:tcPr>
          <w:p w14:paraId="2CB4E9A1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GE/Vestas</w:t>
            </w:r>
          </w:p>
        </w:tc>
        <w:tc>
          <w:tcPr>
            <w:tcW w:w="36" w:type="dxa"/>
            <w:vAlign w:val="center"/>
            <w:hideMark/>
          </w:tcPr>
          <w:p w14:paraId="33738E8B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lang w:val="da-DK" w:eastAsia="da-DK"/>
              </w:rPr>
            </w:pPr>
          </w:p>
        </w:tc>
      </w:tr>
      <w:tr w:rsidR="00F357BB" w:rsidRPr="000E6128" w14:paraId="43DF1499" w14:textId="77777777" w:rsidTr="00F357BB">
        <w:trPr>
          <w:trHeight w:val="900"/>
        </w:trPr>
        <w:tc>
          <w:tcPr>
            <w:tcW w:w="399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1E4D0252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1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0B5ECAE6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87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4E9A9B7E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1C4C049F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2B5A050E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3780B3E4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5F820872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1A8AD65B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5B4E2BD6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60F49538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220D7570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795F1955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505BD54D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6E12DBE3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648A8966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31C60AA9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1593D1DC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62E69DF1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44460928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36" w:type="dxa"/>
            <w:vAlign w:val="center"/>
            <w:hideMark/>
          </w:tcPr>
          <w:p w14:paraId="4DDA1EDE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lang w:val="da-DK" w:eastAsia="da-DK"/>
              </w:rPr>
            </w:pPr>
          </w:p>
        </w:tc>
      </w:tr>
      <w:tr w:rsidR="00F357BB" w:rsidRPr="000E6128" w14:paraId="634B5019" w14:textId="77777777" w:rsidTr="00F357BB">
        <w:trPr>
          <w:trHeight w:val="900"/>
        </w:trPr>
        <w:tc>
          <w:tcPr>
            <w:tcW w:w="399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60260546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2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2DA54A83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87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392855A3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5B6A2415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11F7199D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4F9E69A9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0B485921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71900D91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3E6577ED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55B68980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56C5DB80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7F829BD5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50A12E84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52826CC5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7093B434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6D752BA5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4318436A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14DF17B2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4D9CC781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36" w:type="dxa"/>
            <w:vAlign w:val="center"/>
            <w:hideMark/>
          </w:tcPr>
          <w:p w14:paraId="129E706A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lang w:val="da-DK" w:eastAsia="da-DK"/>
              </w:rPr>
            </w:pPr>
          </w:p>
        </w:tc>
      </w:tr>
      <w:tr w:rsidR="00F357BB" w:rsidRPr="000E6128" w14:paraId="32832C2A" w14:textId="77777777" w:rsidTr="00F357BB">
        <w:trPr>
          <w:trHeight w:val="900"/>
        </w:trPr>
        <w:tc>
          <w:tcPr>
            <w:tcW w:w="399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5B4CB4C2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3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28BF62F9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87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5144C4E5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5642683F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4CA617AC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1AE6F2B6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28F9DFB3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1507969E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5F29F4E7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67A52306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453D869B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6461B196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12E6BA10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387CA0E0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20347989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18272D2D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31FCD7DD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4BF1FBD2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1D568C85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36" w:type="dxa"/>
            <w:vAlign w:val="center"/>
            <w:hideMark/>
          </w:tcPr>
          <w:p w14:paraId="1C598D01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lang w:val="da-DK" w:eastAsia="da-DK"/>
              </w:rPr>
            </w:pPr>
          </w:p>
        </w:tc>
      </w:tr>
      <w:tr w:rsidR="00F357BB" w:rsidRPr="000E6128" w14:paraId="4A757D07" w14:textId="77777777" w:rsidTr="00F357BB">
        <w:trPr>
          <w:trHeight w:val="900"/>
        </w:trPr>
        <w:tc>
          <w:tcPr>
            <w:tcW w:w="399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6D422810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4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1E07E1BB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87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2F6B7669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48AA6BD1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4CF70A51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3C5393A7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6D54396B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532BB036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4E13E8A6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6CD10AC2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2A96A83E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70C11E6C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3BB91583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467B1B3B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7BD07BB3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082676FF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46AFB694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5DFC3078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2EDC4A3B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36" w:type="dxa"/>
            <w:vAlign w:val="center"/>
            <w:hideMark/>
          </w:tcPr>
          <w:p w14:paraId="54187CB8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lang w:val="da-DK" w:eastAsia="da-DK"/>
              </w:rPr>
            </w:pPr>
          </w:p>
        </w:tc>
      </w:tr>
      <w:tr w:rsidR="00F357BB" w:rsidRPr="000E6128" w14:paraId="41CD9D38" w14:textId="77777777" w:rsidTr="00F357BB">
        <w:trPr>
          <w:trHeight w:val="300"/>
        </w:trPr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4A5BBF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AE7EEE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487AC6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9B0A20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E01B67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883DF2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BD4CC0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362171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ADAEAA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127597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3606C8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AF1A33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8CCD9A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B853D3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74BF69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DFFF5B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54023A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E63F70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1C99C3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36" w:type="dxa"/>
            <w:vAlign w:val="center"/>
            <w:hideMark/>
          </w:tcPr>
          <w:p w14:paraId="12437AE0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lang w:val="da-DK" w:eastAsia="da-DK"/>
              </w:rPr>
            </w:pPr>
          </w:p>
        </w:tc>
      </w:tr>
      <w:tr w:rsidR="00F357BB" w:rsidRPr="000E6128" w14:paraId="1E38B629" w14:textId="77777777" w:rsidTr="00F357BB">
        <w:trPr>
          <w:trHeight w:val="225"/>
        </w:trPr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154FE1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A618BF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101F17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85AF09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98EBE0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9DB0BE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4921D9F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874A3C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37A1CE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475D02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C81BA0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D89361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9ACA4D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4FD28C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4D383F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73BE99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63DB21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DA823D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C344BD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36" w:type="dxa"/>
            <w:vAlign w:val="center"/>
            <w:hideMark/>
          </w:tcPr>
          <w:p w14:paraId="5A30D3C3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lang w:val="da-DK" w:eastAsia="da-DK"/>
              </w:rPr>
            </w:pPr>
          </w:p>
        </w:tc>
      </w:tr>
      <w:tr w:rsidR="00F357BB" w:rsidRPr="00F357BB" w14:paraId="49B6ED31" w14:textId="77777777" w:rsidTr="00F357BB">
        <w:trPr>
          <w:trHeight w:val="225"/>
        </w:trPr>
        <w:tc>
          <w:tcPr>
            <w:tcW w:w="728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B0FFF7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b/>
                <w:bCs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b/>
                <w:bCs/>
                <w:color w:val="auto"/>
                <w:sz w:val="16"/>
                <w:szCs w:val="16"/>
                <w:lang w:val="da-DK" w:eastAsia="da-DK"/>
              </w:rPr>
              <w:t>LEGEND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585BA2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b/>
                <w:bCs/>
                <w:color w:val="auto"/>
                <w:sz w:val="16"/>
                <w:szCs w:val="16"/>
                <w:lang w:val="da-DK" w:eastAsia="da-DK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C01278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9168E9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72969A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085142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223D79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9D2566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B076BF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C85C2C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84D534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36" w:type="dxa"/>
            <w:vAlign w:val="center"/>
            <w:hideMark/>
          </w:tcPr>
          <w:p w14:paraId="78F42832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lang w:val="da-DK" w:eastAsia="da-DK"/>
              </w:rPr>
            </w:pPr>
          </w:p>
        </w:tc>
      </w:tr>
      <w:tr w:rsidR="00F357BB" w:rsidRPr="00F357BB" w14:paraId="146C7F1D" w14:textId="77777777" w:rsidTr="00F357BB">
        <w:trPr>
          <w:trHeight w:val="1965"/>
        </w:trPr>
        <w:tc>
          <w:tcPr>
            <w:tcW w:w="728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B6415A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sz w:val="16"/>
                <w:szCs w:val="16"/>
                <w:lang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u w:val="single"/>
                <w:lang w:eastAsia="da-DK"/>
              </w:rPr>
              <w:t>English Technical Language</w:t>
            </w:r>
            <w:r w:rsidRPr="00F357BB">
              <w:rPr>
                <w:rFonts w:ascii="Verdana" w:hAnsi="Verdana"/>
                <w:color w:val="auto"/>
                <w:sz w:val="16"/>
                <w:szCs w:val="16"/>
                <w:lang w:eastAsia="da-DK"/>
              </w:rPr>
              <w:br/>
              <w:t>Type in the number which match the participant's skills:</w:t>
            </w:r>
            <w:r w:rsidRPr="00F357BB">
              <w:rPr>
                <w:rFonts w:ascii="Verdana" w:hAnsi="Verdana"/>
                <w:color w:val="auto"/>
                <w:sz w:val="16"/>
                <w:szCs w:val="16"/>
                <w:lang w:eastAsia="da-DK"/>
              </w:rPr>
              <w:br/>
              <w:t xml:space="preserve">0%     </w:t>
            </w:r>
            <w:proofErr w:type="gramStart"/>
            <w:r w:rsidRPr="00F357BB">
              <w:rPr>
                <w:rFonts w:ascii="Verdana" w:hAnsi="Verdana"/>
                <w:color w:val="auto"/>
                <w:sz w:val="16"/>
                <w:szCs w:val="16"/>
                <w:lang w:eastAsia="da-DK"/>
              </w:rPr>
              <w:t>=  Can</w:t>
            </w:r>
            <w:proofErr w:type="gramEnd"/>
            <w:r w:rsidRPr="00F357BB">
              <w:rPr>
                <w:rFonts w:ascii="Verdana" w:hAnsi="Verdana"/>
                <w:color w:val="auto"/>
                <w:sz w:val="16"/>
                <w:szCs w:val="16"/>
                <w:lang w:eastAsia="da-DK"/>
              </w:rPr>
              <w:t xml:space="preserve"> NOTHING</w:t>
            </w:r>
            <w:r w:rsidRPr="00F357BB">
              <w:rPr>
                <w:rFonts w:ascii="Verdana" w:hAnsi="Verdana"/>
                <w:color w:val="auto"/>
                <w:sz w:val="16"/>
                <w:szCs w:val="16"/>
                <w:lang w:eastAsia="da-DK"/>
              </w:rPr>
              <w:br/>
              <w:t>25%   = Able to READ</w:t>
            </w:r>
            <w:r w:rsidRPr="00F357BB">
              <w:rPr>
                <w:rFonts w:ascii="Verdana" w:hAnsi="Verdana"/>
                <w:color w:val="auto"/>
                <w:sz w:val="16"/>
                <w:szCs w:val="16"/>
                <w:lang w:eastAsia="da-DK"/>
              </w:rPr>
              <w:br/>
              <w:t>50%   = Also able to UNDERSTAND</w:t>
            </w:r>
            <w:r w:rsidRPr="00F357BB">
              <w:rPr>
                <w:rFonts w:ascii="Verdana" w:hAnsi="Verdana"/>
                <w:color w:val="auto"/>
                <w:sz w:val="16"/>
                <w:szCs w:val="16"/>
                <w:lang w:eastAsia="da-DK"/>
              </w:rPr>
              <w:br/>
              <w:t>75%   = Also able to TALK</w:t>
            </w:r>
            <w:r w:rsidRPr="00F357BB">
              <w:rPr>
                <w:rFonts w:ascii="Verdana" w:hAnsi="Verdana"/>
                <w:color w:val="auto"/>
                <w:sz w:val="16"/>
                <w:szCs w:val="16"/>
                <w:lang w:eastAsia="da-DK"/>
              </w:rPr>
              <w:br/>
              <w:t>100% = Also able to WRITE</w:t>
            </w:r>
          </w:p>
        </w:tc>
        <w:tc>
          <w:tcPr>
            <w:tcW w:w="368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F5D74A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sz w:val="16"/>
                <w:szCs w:val="16"/>
                <w:lang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u w:val="single"/>
                <w:lang w:eastAsia="da-DK"/>
              </w:rPr>
              <w:t>IT- Skills of Microsoft office products</w:t>
            </w:r>
            <w:r w:rsidRPr="00F357BB">
              <w:rPr>
                <w:rFonts w:ascii="Verdana" w:hAnsi="Verdana"/>
                <w:color w:val="auto"/>
                <w:sz w:val="16"/>
                <w:szCs w:val="16"/>
                <w:lang w:eastAsia="da-DK"/>
              </w:rPr>
              <w:br/>
              <w:t>0%        Can not start a PC or laptop</w:t>
            </w:r>
            <w:r w:rsidRPr="00F357BB">
              <w:rPr>
                <w:rFonts w:ascii="Verdana" w:hAnsi="Verdana"/>
                <w:color w:val="auto"/>
                <w:sz w:val="16"/>
                <w:szCs w:val="16"/>
                <w:lang w:eastAsia="da-DK"/>
              </w:rPr>
              <w:br/>
              <w:t>25%   = Need supervision all the time</w:t>
            </w:r>
            <w:r w:rsidRPr="00F357BB">
              <w:rPr>
                <w:rFonts w:ascii="Verdana" w:hAnsi="Verdana"/>
                <w:color w:val="auto"/>
                <w:sz w:val="16"/>
                <w:szCs w:val="16"/>
                <w:lang w:eastAsia="da-DK"/>
              </w:rPr>
              <w:br/>
              <w:t xml:space="preserve">50%   = Need some </w:t>
            </w:r>
            <w:proofErr w:type="spellStart"/>
            <w:r w:rsidRPr="00F357BB">
              <w:rPr>
                <w:rFonts w:ascii="Verdana" w:hAnsi="Verdana"/>
                <w:color w:val="auto"/>
                <w:sz w:val="16"/>
                <w:szCs w:val="16"/>
                <w:lang w:eastAsia="da-DK"/>
              </w:rPr>
              <w:t>assistence</w:t>
            </w:r>
            <w:proofErr w:type="spellEnd"/>
            <w:r w:rsidRPr="00F357BB">
              <w:rPr>
                <w:rFonts w:ascii="Verdana" w:hAnsi="Verdana"/>
                <w:color w:val="auto"/>
                <w:sz w:val="16"/>
                <w:szCs w:val="16"/>
                <w:lang w:eastAsia="da-DK"/>
              </w:rPr>
              <w:br/>
              <w:t>75%   = User level</w:t>
            </w:r>
            <w:r w:rsidRPr="00F357BB">
              <w:rPr>
                <w:rFonts w:ascii="Verdana" w:hAnsi="Verdana"/>
                <w:color w:val="auto"/>
                <w:sz w:val="16"/>
                <w:szCs w:val="16"/>
                <w:lang w:eastAsia="da-DK"/>
              </w:rPr>
              <w:br/>
              <w:t>100% = Expert level</w:t>
            </w:r>
          </w:p>
        </w:tc>
        <w:tc>
          <w:tcPr>
            <w:tcW w:w="263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50F133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sz w:val="16"/>
                <w:szCs w:val="16"/>
                <w:lang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u w:val="single"/>
                <w:lang w:eastAsia="da-DK"/>
              </w:rPr>
              <w:t>Skill Levels</w:t>
            </w:r>
            <w:r w:rsidRPr="00F357BB">
              <w:rPr>
                <w:rFonts w:ascii="Verdana" w:hAnsi="Verdana"/>
                <w:color w:val="auto"/>
                <w:sz w:val="16"/>
                <w:szCs w:val="16"/>
                <w:lang w:eastAsia="da-DK"/>
              </w:rPr>
              <w:br/>
              <w:t xml:space="preserve">0%     </w:t>
            </w:r>
            <w:proofErr w:type="gramStart"/>
            <w:r w:rsidRPr="00F357BB">
              <w:rPr>
                <w:rFonts w:ascii="Verdana" w:hAnsi="Verdana"/>
                <w:color w:val="auto"/>
                <w:sz w:val="16"/>
                <w:szCs w:val="16"/>
                <w:lang w:eastAsia="da-DK"/>
              </w:rPr>
              <w:t>=  No</w:t>
            </w:r>
            <w:proofErr w:type="gramEnd"/>
            <w:r w:rsidRPr="00F357BB">
              <w:rPr>
                <w:rFonts w:ascii="Verdana" w:hAnsi="Verdana"/>
                <w:color w:val="auto"/>
                <w:sz w:val="16"/>
                <w:szCs w:val="16"/>
                <w:lang w:eastAsia="da-DK"/>
              </w:rPr>
              <w:t xml:space="preserve"> Knowledge</w:t>
            </w:r>
            <w:r w:rsidRPr="00F357BB">
              <w:rPr>
                <w:rFonts w:ascii="Verdana" w:hAnsi="Verdana"/>
                <w:color w:val="auto"/>
                <w:sz w:val="16"/>
                <w:szCs w:val="16"/>
                <w:lang w:eastAsia="da-DK"/>
              </w:rPr>
              <w:br/>
              <w:t>25%   = Very limited skills</w:t>
            </w:r>
            <w:r w:rsidRPr="00F357BB">
              <w:rPr>
                <w:rFonts w:ascii="Verdana" w:hAnsi="Verdana"/>
                <w:color w:val="auto"/>
                <w:sz w:val="16"/>
                <w:szCs w:val="16"/>
                <w:lang w:eastAsia="da-DK"/>
              </w:rPr>
              <w:br/>
              <w:t>50%   = Basic skills level</w:t>
            </w:r>
            <w:r w:rsidRPr="00F357BB">
              <w:rPr>
                <w:rFonts w:ascii="Verdana" w:hAnsi="Verdana"/>
                <w:color w:val="auto"/>
                <w:sz w:val="16"/>
                <w:szCs w:val="16"/>
                <w:lang w:eastAsia="da-DK"/>
              </w:rPr>
              <w:br/>
              <w:t>75%   =  High skills level</w:t>
            </w:r>
            <w:r w:rsidRPr="00F357BB">
              <w:rPr>
                <w:rFonts w:ascii="Verdana" w:hAnsi="Verdana"/>
                <w:color w:val="auto"/>
                <w:sz w:val="16"/>
                <w:szCs w:val="16"/>
                <w:lang w:eastAsia="da-DK"/>
              </w:rPr>
              <w:br/>
              <w:t>100% = Expert level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41F7AA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sz w:val="16"/>
                <w:szCs w:val="16"/>
                <w:lang w:eastAsia="da-DK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C6E8D5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lang w:eastAsia="da-DK"/>
              </w:rPr>
            </w:pPr>
          </w:p>
        </w:tc>
        <w:tc>
          <w:tcPr>
            <w:tcW w:w="36" w:type="dxa"/>
            <w:vAlign w:val="center"/>
            <w:hideMark/>
          </w:tcPr>
          <w:p w14:paraId="07DF1670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lang w:eastAsia="da-DK"/>
              </w:rPr>
            </w:pPr>
          </w:p>
        </w:tc>
      </w:tr>
    </w:tbl>
    <w:p w14:paraId="21552665" w14:textId="77777777" w:rsidR="00841D81" w:rsidRPr="000E6128" w:rsidRDefault="00841D81" w:rsidP="00841D81">
      <w:pPr>
        <w:pStyle w:val="dwpa10Indent"/>
        <w:rPr>
          <w:lang w:eastAsia="zh-CN"/>
        </w:rPr>
      </w:pPr>
    </w:p>
    <w:p w14:paraId="5AAEC6A2" w14:textId="77777777" w:rsidR="00F357BB" w:rsidRPr="000E6128" w:rsidRDefault="00F357BB">
      <w:pPr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</w:tabs>
        <w:rPr>
          <w:rFonts w:ascii="Verdana" w:hAnsi="Verdana"/>
          <w:b/>
          <w:caps/>
          <w:sz w:val="36"/>
        </w:rPr>
      </w:pPr>
    </w:p>
    <w:p w14:paraId="4848D739" w14:textId="77777777" w:rsidR="00582E46" w:rsidRDefault="00582E46">
      <w:pPr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</w:tabs>
        <w:rPr>
          <w:rFonts w:ascii="Verdana" w:hAnsi="Verdana"/>
          <w:b/>
          <w:caps/>
          <w:sz w:val="36"/>
        </w:rPr>
      </w:pPr>
    </w:p>
    <w:p w14:paraId="0F043709" w14:textId="13C6CF46" w:rsidR="00582E46" w:rsidRDefault="00ED6781">
      <w:pPr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</w:tabs>
        <w:rPr>
          <w:rFonts w:ascii="Verdana" w:hAnsi="Verdana"/>
          <w:b/>
          <w:caps/>
          <w:sz w:val="36"/>
        </w:rPr>
      </w:pPr>
      <w:r w:rsidRPr="00ED6781">
        <w:rPr>
          <w:rFonts w:ascii="Verdana" w:hAnsi="Verdana"/>
          <w:b/>
          <w:caps/>
          <w:noProof/>
          <w:sz w:val="36"/>
        </w:rPr>
        <w:lastRenderedPageBreak/>
        <w:drawing>
          <wp:inline distT="0" distB="0" distL="0" distR="0" wp14:anchorId="4D0A5BF6" wp14:editId="1F53727E">
            <wp:extent cx="10149840" cy="5787390"/>
            <wp:effectExtent l="0" t="0" r="3810" b="3810"/>
            <wp:docPr id="1068353040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8353040" name="Picture 1" descr="A screenshot of a computer&#10;&#10;AI-generated content may be incorrect.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0149840" cy="5787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CDCB95" w14:textId="77777777" w:rsidR="00ED6781" w:rsidRDefault="00ED6781">
      <w:pPr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</w:tabs>
        <w:rPr>
          <w:rFonts w:ascii="Verdana" w:hAnsi="Verdana"/>
          <w:b/>
          <w:caps/>
          <w:sz w:val="36"/>
        </w:rPr>
      </w:pPr>
    </w:p>
    <w:p w14:paraId="3DEFF0BA" w14:textId="01F853A5" w:rsidR="00ED6781" w:rsidRDefault="00ED6781">
      <w:pPr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</w:tabs>
        <w:rPr>
          <w:rFonts w:ascii="Verdana" w:hAnsi="Verdana"/>
          <w:b/>
          <w:caps/>
          <w:sz w:val="36"/>
        </w:rPr>
      </w:pPr>
      <w:r w:rsidRPr="00ED6781">
        <w:rPr>
          <w:rFonts w:ascii="Verdana" w:hAnsi="Verdana"/>
          <w:b/>
          <w:caps/>
          <w:noProof/>
          <w:sz w:val="36"/>
        </w:rPr>
        <w:drawing>
          <wp:inline distT="0" distB="0" distL="0" distR="0" wp14:anchorId="2EAD9F0F" wp14:editId="30E6B6ED">
            <wp:extent cx="10149840" cy="5346065"/>
            <wp:effectExtent l="0" t="0" r="3810" b="6985"/>
            <wp:docPr id="1993137578" name="Picture 1" descr="A blue and white rectangular table with whit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3137578" name="Picture 1" descr="A blue and white rectangular table with white text&#10;&#10;AI-generated content may be incorrect.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0149840" cy="5346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278807" w14:textId="7907DE81" w:rsidR="007E355A" w:rsidRPr="000E6128" w:rsidRDefault="00582E46">
      <w:pPr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</w:tabs>
        <w:rPr>
          <w:rFonts w:ascii="Verdana" w:hAnsi="Verdana"/>
          <w:b/>
          <w:caps/>
          <w:sz w:val="36"/>
        </w:rPr>
      </w:pPr>
      <w:r>
        <w:rPr>
          <w:noProof/>
        </w:rPr>
        <w:lastRenderedPageBreak/>
        <w:drawing>
          <wp:inline distT="0" distB="0" distL="0" distR="0" wp14:anchorId="015EFB09" wp14:editId="71FB7013">
            <wp:extent cx="10149840" cy="5709285"/>
            <wp:effectExtent l="0" t="0" r="3810" b="5715"/>
            <wp:docPr id="737586965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7586965" name=""/>
                    <pic:cNvPicPr/>
                  </pic:nvPicPr>
                  <pic:blipFill>
                    <a:blip r:embed="rId18">
                      <a:extLst>
                        <a:ext uri="{96DAC541-7B7A-43D3-8B79-37D633B846F1}">
                          <asvg:svgBlip xmlns:asvg="http://schemas.microsoft.com/office/drawing/2016/SVG/main" r:embed="rId1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49840" cy="5709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6925C9" w14:textId="0D7DEAF2" w:rsidR="008A433D" w:rsidRPr="000E6128" w:rsidRDefault="008A433D">
      <w:pPr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</w:tabs>
        <w:rPr>
          <w:rFonts w:ascii="Verdana" w:hAnsi="Verdana"/>
          <w:b/>
          <w:caps/>
          <w:sz w:val="36"/>
        </w:rPr>
        <w:sectPr w:rsidR="008A433D" w:rsidRPr="000E6128" w:rsidSect="008A433D">
          <w:pgSz w:w="16834" w:h="11909" w:orient="landscape" w:code="9"/>
          <w:pgMar w:top="1134" w:right="425" w:bottom="1134" w:left="425" w:header="397" w:footer="397" w:gutter="0"/>
          <w:cols w:sep="1" w:space="142"/>
          <w:docGrid w:linePitch="360"/>
        </w:sectPr>
      </w:pPr>
      <w:r w:rsidRPr="000E6128">
        <w:rPr>
          <w:rFonts w:ascii="Verdana" w:hAnsi="Verdana"/>
          <w:b/>
          <w:caps/>
          <w:sz w:val="36"/>
        </w:rPr>
        <w:br w:type="page"/>
      </w:r>
    </w:p>
    <w:p w14:paraId="78DB807C" w14:textId="77777777" w:rsidR="008A433D" w:rsidRPr="000E6128" w:rsidRDefault="008A433D">
      <w:pPr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</w:tabs>
        <w:rPr>
          <w:rFonts w:ascii="Verdana" w:hAnsi="Verdana"/>
          <w:b/>
          <w:caps/>
          <w:sz w:val="36"/>
        </w:rPr>
      </w:pPr>
    </w:p>
    <w:p w14:paraId="17DD078A" w14:textId="77777777" w:rsidR="00841D81" w:rsidRPr="000E6128" w:rsidRDefault="00841D81" w:rsidP="00841D81">
      <w:pPr>
        <w:pBdr>
          <w:bottom w:val="single" w:sz="4" w:space="1" w:color="C2D1D3"/>
        </w:pBdr>
        <w:spacing w:before="40"/>
        <w:jc w:val="center"/>
        <w:rPr>
          <w:rFonts w:ascii="Verdana" w:hAnsi="Verdana"/>
          <w:b/>
          <w:caps/>
          <w:sz w:val="36"/>
        </w:rPr>
      </w:pPr>
      <w:r w:rsidRPr="000E6128">
        <w:rPr>
          <w:rFonts w:ascii="Verdana" w:hAnsi="Verdana"/>
          <w:b/>
          <w:caps/>
          <w:sz w:val="36"/>
        </w:rPr>
        <w:t>terms &amp; conditions</w:t>
      </w:r>
    </w:p>
    <w:p w14:paraId="15770197" w14:textId="77777777" w:rsidR="000E6128" w:rsidRPr="000E6128" w:rsidRDefault="000E6128" w:rsidP="00841D81">
      <w:pPr>
        <w:spacing w:after="200" w:line="276" w:lineRule="auto"/>
        <w:rPr>
          <w:rFonts w:ascii="Verdana" w:hAnsi="Verdana"/>
          <w:b/>
          <w:sz w:val="12"/>
          <w:szCs w:val="12"/>
        </w:rPr>
      </w:pPr>
      <w:r w:rsidRPr="000E6128">
        <w:rPr>
          <w:rFonts w:ascii="Verdana" w:hAnsi="Verdana"/>
          <w:noProof/>
        </w:rPr>
        <w:drawing>
          <wp:inline distT="0" distB="0" distL="0" distR="0" wp14:anchorId="125A330B" wp14:editId="2964DBC1">
            <wp:extent cx="5762625" cy="7620000"/>
            <wp:effectExtent l="0" t="0" r="9525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762625" cy="7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84CA23" w14:textId="77777777" w:rsidR="000E6128" w:rsidRPr="000E6128" w:rsidRDefault="000E6128" w:rsidP="00841D81">
      <w:pPr>
        <w:spacing w:after="200" w:line="276" w:lineRule="auto"/>
        <w:rPr>
          <w:rFonts w:ascii="Verdana" w:hAnsi="Verdana"/>
          <w:b/>
          <w:sz w:val="12"/>
          <w:szCs w:val="12"/>
        </w:rPr>
      </w:pPr>
    </w:p>
    <w:p w14:paraId="2E4B50BF" w14:textId="77777777" w:rsidR="00865B13" w:rsidRPr="000E6128" w:rsidRDefault="00865B13" w:rsidP="00865B13">
      <w:pPr>
        <w:pStyle w:val="dwpa10Indent"/>
      </w:pPr>
    </w:p>
    <w:p w14:paraId="1A65736D" w14:textId="77777777" w:rsidR="00865B13" w:rsidRPr="000E6128" w:rsidRDefault="00865B13" w:rsidP="00865B13">
      <w:pPr>
        <w:pStyle w:val="dwpa10Indent"/>
      </w:pPr>
    </w:p>
    <w:p w14:paraId="4109CD60" w14:textId="77777777" w:rsidR="00865B13" w:rsidRPr="000E6128" w:rsidRDefault="00865B13" w:rsidP="00865B13">
      <w:pPr>
        <w:pStyle w:val="dwpa10Indent"/>
      </w:pPr>
    </w:p>
    <w:p w14:paraId="3018BF3B" w14:textId="77777777" w:rsidR="00865B13" w:rsidRPr="000E6128" w:rsidRDefault="00865B13" w:rsidP="00865B13">
      <w:pPr>
        <w:pStyle w:val="dwpa10Indent"/>
      </w:pPr>
    </w:p>
    <w:p w14:paraId="406D0EBA" w14:textId="77777777" w:rsidR="00865B13" w:rsidRPr="000E6128" w:rsidRDefault="00865B13" w:rsidP="00865B13">
      <w:pPr>
        <w:pStyle w:val="dwpa10Indent"/>
      </w:pPr>
    </w:p>
    <w:p w14:paraId="32DADCAC" w14:textId="77777777" w:rsidR="00865B13" w:rsidRPr="000E6128" w:rsidRDefault="00865B13" w:rsidP="00865B13">
      <w:pPr>
        <w:pStyle w:val="dwpa10Indent"/>
      </w:pPr>
    </w:p>
    <w:p w14:paraId="115089EE" w14:textId="77777777" w:rsidR="00865B13" w:rsidRPr="000E6128" w:rsidRDefault="00865B13" w:rsidP="00865B13">
      <w:pPr>
        <w:pStyle w:val="dwpa10Indent"/>
      </w:pPr>
    </w:p>
    <w:p w14:paraId="59C821F6" w14:textId="77777777" w:rsidR="008A70FF" w:rsidRPr="000E6128" w:rsidRDefault="008A70FF">
      <w:pPr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</w:tabs>
        <w:rPr>
          <w:rFonts w:ascii="Verdana" w:eastAsia="PMingLiU" w:hAnsi="Verdana"/>
          <w:iCs/>
          <w:color w:val="1A365D" w:themeColor="background1"/>
          <w:lang w:eastAsia="zh-TW"/>
        </w:rPr>
      </w:pPr>
    </w:p>
    <w:p w14:paraId="6DCBC48A" w14:textId="77777777" w:rsidR="00432218" w:rsidRPr="000E6128" w:rsidRDefault="000E6128" w:rsidP="008A70FF">
      <w:pPr>
        <w:pStyle w:val="08Normal"/>
      </w:pPr>
      <w:r w:rsidRPr="000E6128">
        <w:rPr>
          <w:noProof/>
        </w:rPr>
        <w:drawing>
          <wp:inline distT="0" distB="0" distL="0" distR="0" wp14:anchorId="1D4F3BC7" wp14:editId="03B511C5">
            <wp:extent cx="5724525" cy="7915275"/>
            <wp:effectExtent l="0" t="0" r="9525" b="952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791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3FCABC" w14:textId="77777777" w:rsidR="000E6128" w:rsidRPr="000E6128" w:rsidRDefault="000E6128" w:rsidP="008A70FF">
      <w:pPr>
        <w:pStyle w:val="08Normal"/>
      </w:pPr>
    </w:p>
    <w:p w14:paraId="535157A7" w14:textId="77777777" w:rsidR="000E6128" w:rsidRPr="000E6128" w:rsidRDefault="000E6128" w:rsidP="008A70FF">
      <w:pPr>
        <w:pStyle w:val="08Normal"/>
      </w:pPr>
      <w:r w:rsidRPr="000E6128">
        <w:rPr>
          <w:noProof/>
        </w:rPr>
        <w:lastRenderedPageBreak/>
        <w:drawing>
          <wp:inline distT="0" distB="0" distL="0" distR="0" wp14:anchorId="54776930" wp14:editId="040B403D">
            <wp:extent cx="5867400" cy="737235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867400" cy="7372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bookmarkEnd w:id="1"/>
    <w:bookmarkEnd w:id="2"/>
    <w:p w14:paraId="729C74D6" w14:textId="77777777" w:rsidR="00EC70A1" w:rsidRPr="000E6128" w:rsidRDefault="00EC70A1" w:rsidP="00841D81">
      <w:pPr>
        <w:pStyle w:val="dwpaHeading1"/>
        <w:numPr>
          <w:ilvl w:val="0"/>
          <w:numId w:val="0"/>
        </w:numPr>
        <w:ind w:left="567"/>
      </w:pPr>
    </w:p>
    <w:sectPr w:rsidR="00EC70A1" w:rsidRPr="000E6128" w:rsidSect="009E3E5C">
      <w:pgSz w:w="11909" w:h="16834" w:code="9"/>
      <w:pgMar w:top="425" w:right="1134" w:bottom="425" w:left="1134" w:header="397" w:footer="397" w:gutter="0"/>
      <w:cols w:sep="1" w:space="142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8655AD" w14:textId="77777777" w:rsidR="008F1D9B" w:rsidRDefault="008F1D9B">
      <w:r>
        <w:separator/>
      </w:r>
    </w:p>
  </w:endnote>
  <w:endnote w:type="continuationSeparator" w:id="0">
    <w:p w14:paraId="1C983D0E" w14:textId="77777777" w:rsidR="008F1D9B" w:rsidRDefault="008F1D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E03DCF" w14:textId="77777777" w:rsidR="00415850" w:rsidRDefault="00415850" w:rsidP="00A23D6C">
    <w:pPr>
      <w:pStyle w:val="dwpaFooterline"/>
    </w:pPr>
  </w:p>
  <w:tbl>
    <w:tblPr>
      <w:tblpPr w:leftFromText="180" w:rightFromText="180" w:vertAnchor="text" w:tblpXSpec="right" w:tblpY="1"/>
      <w:tblOverlap w:val="never"/>
      <w:tblW w:w="9655" w:type="dxa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427"/>
      <w:gridCol w:w="7517"/>
      <w:gridCol w:w="718"/>
      <w:gridCol w:w="993"/>
    </w:tblGrid>
    <w:tr w:rsidR="00A23D6C" w:rsidRPr="00FA6ABE" w14:paraId="3B35DF0E" w14:textId="77777777" w:rsidTr="00463758">
      <w:tc>
        <w:tcPr>
          <w:tcW w:w="221" w:type="pct"/>
        </w:tcPr>
        <w:p w14:paraId="7AAFDD7A" w14:textId="77777777" w:rsidR="00A23D6C" w:rsidRPr="00FA6ABE" w:rsidRDefault="00A23D6C" w:rsidP="00463758">
          <w:pPr>
            <w:pStyle w:val="dwpa07footer"/>
            <w:framePr w:hSpace="0" w:wrap="auto" w:vAnchor="margin" w:xAlign="left" w:yAlign="inline"/>
            <w:suppressOverlap w:val="0"/>
          </w:pPr>
          <w:r w:rsidRPr="00FA6ABE">
            <w:t>Path:</w:t>
          </w:r>
        </w:p>
      </w:tc>
      <w:tc>
        <w:tcPr>
          <w:tcW w:w="3893" w:type="pct"/>
        </w:tcPr>
        <w:p w14:paraId="47D082C3" w14:textId="77777777" w:rsidR="00A23D6C" w:rsidRPr="00FA6ABE" w:rsidRDefault="008C0BC0" w:rsidP="00463758">
          <w:pPr>
            <w:pStyle w:val="dwpa07footer"/>
            <w:framePr w:hSpace="0" w:wrap="auto" w:vAnchor="margin" w:xAlign="left" w:yAlign="inline"/>
            <w:suppressOverlap w:val="0"/>
          </w:pPr>
          <w:r>
            <w:fldChar w:fldCharType="begin"/>
          </w:r>
          <w:r>
            <w:instrText>FILENAME  \p</w:instrText>
          </w:r>
          <w:r>
            <w:fldChar w:fldCharType="separate"/>
          </w:r>
          <w:r w:rsidR="008F1D9B">
            <w:rPr>
              <w:noProof/>
            </w:rPr>
            <w:t>Document1</w:t>
          </w:r>
          <w:r>
            <w:fldChar w:fldCharType="end"/>
          </w:r>
        </w:p>
      </w:tc>
      <w:tc>
        <w:tcPr>
          <w:tcW w:w="372" w:type="pct"/>
        </w:tcPr>
        <w:p w14:paraId="25354CFB" w14:textId="77777777" w:rsidR="00A23D6C" w:rsidRPr="00FA6ABE" w:rsidRDefault="00A23D6C" w:rsidP="00463758">
          <w:pPr>
            <w:pStyle w:val="dwpa07footer"/>
            <w:framePr w:hSpace="0" w:wrap="auto" w:vAnchor="margin" w:xAlign="left" w:yAlign="inline"/>
            <w:suppressOverlap w:val="0"/>
          </w:pPr>
        </w:p>
      </w:tc>
      <w:tc>
        <w:tcPr>
          <w:tcW w:w="515" w:type="pct"/>
        </w:tcPr>
        <w:p w14:paraId="08D7005F" w14:textId="77777777" w:rsidR="00A23D6C" w:rsidRPr="00FA6ABE" w:rsidRDefault="00917024" w:rsidP="00463758">
          <w:pPr>
            <w:pStyle w:val="dwpapageno"/>
            <w:framePr w:hSpace="0" w:wrap="auto" w:vAnchor="margin" w:xAlign="left" w:yAlign="inline"/>
            <w:suppressOverlap w:val="0"/>
          </w:pPr>
          <w:r>
            <w:t xml:space="preserve">Page </w:t>
          </w:r>
          <w:r w:rsidRPr="00FA6ABE">
            <w:fldChar w:fldCharType="begin"/>
          </w:r>
          <w:r w:rsidRPr="00FA6ABE">
            <w:instrText xml:space="preserve"> PAGE </w:instrText>
          </w:r>
          <w:r w:rsidRPr="00FA6ABE">
            <w:fldChar w:fldCharType="separate"/>
          </w:r>
          <w:r>
            <w:t>1</w:t>
          </w:r>
          <w:r w:rsidRPr="00FA6ABE">
            <w:fldChar w:fldCharType="end"/>
          </w:r>
          <w:r w:rsidRPr="00FA6ABE">
            <w:t xml:space="preserve"> of 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>
            <w:t>2</w:t>
          </w:r>
          <w:r>
            <w:fldChar w:fldCharType="end"/>
          </w:r>
        </w:p>
      </w:tc>
    </w:tr>
  </w:tbl>
  <w:p w14:paraId="1CBAEBD0" w14:textId="77777777" w:rsidR="00415850" w:rsidRPr="00BE1110" w:rsidRDefault="00415850" w:rsidP="00D807C2">
    <w:pPr>
      <w:pStyle w:val="ASpac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AC29EB" w14:textId="77777777" w:rsidR="008F1D9B" w:rsidRDefault="008F1D9B">
      <w:r>
        <w:separator/>
      </w:r>
    </w:p>
  </w:footnote>
  <w:footnote w:type="continuationSeparator" w:id="0">
    <w:p w14:paraId="0520602E" w14:textId="77777777" w:rsidR="008F1D9B" w:rsidRDefault="008F1D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D37384" w14:textId="77777777" w:rsidR="00415850" w:rsidRDefault="00B85D8D">
    <w:r>
      <w:rPr>
        <w:noProof/>
      </w:rPr>
      <w:drawing>
        <wp:anchor distT="0" distB="0" distL="114300" distR="114300" simplePos="0" relativeHeight="251665408" behindDoc="1" locked="0" layoutInCell="0" allowOverlap="1" wp14:anchorId="6934650B" wp14:editId="1A15478B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20130" cy="8649335"/>
          <wp:effectExtent l="0" t="0" r="0" b="0"/>
          <wp:wrapNone/>
          <wp:docPr id="1573957425" name="Picture 15739574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9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0130" cy="86493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7216" behindDoc="1" locked="0" layoutInCell="0" allowOverlap="1" wp14:anchorId="3D664C3B" wp14:editId="188737C5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18860" cy="8158480"/>
          <wp:effectExtent l="0" t="0" r="0" b="0"/>
          <wp:wrapNone/>
          <wp:docPr id="25646812" name="Picture 256468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8860" cy="81584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B3169">
      <w:pict w14:anchorId="16734D3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35" type="#_x0000_t75" style="position:absolute;margin-left:0;margin-top:0;width:481.8pt;height:642.4pt;z-index:-251660800;mso-position-horizontal:center;mso-position-horizontal-relative:margin;mso-position-vertical:center;mso-position-vertical-relative:margin" o:allowincell="f">
          <v:imagedata r:id="rId3" o:title="P7150042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9639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6663"/>
      <w:gridCol w:w="2976"/>
    </w:tblGrid>
    <w:tr w:rsidR="00415850" w:rsidRPr="008303A6" w14:paraId="22058861" w14:textId="77777777" w:rsidTr="00D24D29">
      <w:trPr>
        <w:trHeight w:val="703"/>
      </w:trPr>
      <w:tc>
        <w:tcPr>
          <w:tcW w:w="6663" w:type="dxa"/>
          <w:vAlign w:val="bottom"/>
        </w:tcPr>
        <w:p w14:paraId="2171381E" w14:textId="77777777" w:rsidR="00841D81" w:rsidRPr="00322741" w:rsidRDefault="00841D81" w:rsidP="008303A6">
          <w:pPr>
            <w:pStyle w:val="dwpaTitle"/>
          </w:pPr>
          <w:bookmarkStart w:id="4" w:name="_Hlk115638948"/>
          <w:r>
            <w:t>Registration form</w:t>
          </w:r>
        </w:p>
      </w:tc>
      <w:tc>
        <w:tcPr>
          <w:tcW w:w="2976" w:type="dxa"/>
          <w:vAlign w:val="bottom"/>
        </w:tcPr>
        <w:p w14:paraId="0F82A520" w14:textId="77777777" w:rsidR="00415850" w:rsidRPr="008303A6" w:rsidRDefault="00322741" w:rsidP="00F357BB">
          <w:pPr>
            <w:pStyle w:val="dwpa10Indent"/>
            <w:jc w:val="right"/>
            <w:rPr>
              <w:sz w:val="28"/>
              <w:szCs w:val="28"/>
            </w:rPr>
          </w:pPr>
          <w:r w:rsidRPr="00991C6C">
            <w:rPr>
              <w:noProof/>
              <w:sz w:val="28"/>
              <w:szCs w:val="28"/>
            </w:rPr>
            <w:drawing>
              <wp:inline distT="0" distB="0" distL="0" distR="0" wp14:anchorId="60663036" wp14:editId="4B5483C6">
                <wp:extent cx="983965" cy="359014"/>
                <wp:effectExtent l="0" t="0" r="6985" b="3175"/>
                <wp:docPr id="1853205121" name="Graphic 185320512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 rotWithShape="1">
                        <a:blip r:embed="rId1">
                          <a:extLst>
                            <a:ext uri="{96DAC541-7B7A-43D3-8B79-37D633B846F1}">
                              <asvg:svgBlip xmlns:asvg="http://schemas.microsoft.com/office/drawing/2016/SVG/main" r:embed="rId2"/>
                            </a:ext>
                          </a:extLst>
                        </a:blip>
                        <a:srcRect l="-965" t="-874" r="-965" b="-874"/>
                        <a:stretch/>
                      </pic:blipFill>
                      <pic:spPr>
                        <a:xfrm>
                          <a:off x="0" y="0"/>
                          <a:ext cx="1064147" cy="38826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bookmarkEnd w:id="4"/>
  </w:tbl>
  <w:p w14:paraId="494DBD37" w14:textId="77777777" w:rsidR="00415850" w:rsidRPr="008303A6" w:rsidRDefault="00415850" w:rsidP="00865B13">
    <w:pPr>
      <w:pStyle w:val="dwpaHeaderli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E0C5B7" w14:textId="77777777" w:rsidR="00415850" w:rsidRDefault="00B85D8D">
    <w:r>
      <w:rPr>
        <w:noProof/>
      </w:rPr>
      <w:drawing>
        <wp:anchor distT="0" distB="0" distL="114300" distR="114300" simplePos="0" relativeHeight="251661312" behindDoc="1" locked="0" layoutInCell="0" allowOverlap="1" wp14:anchorId="04501BF3" wp14:editId="104CE4AA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20130" cy="8649335"/>
          <wp:effectExtent l="0" t="0" r="0" b="0"/>
          <wp:wrapNone/>
          <wp:docPr id="1168223924" name="Picture 11682239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8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0130" cy="86493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3120" behindDoc="1" locked="0" layoutInCell="0" allowOverlap="1" wp14:anchorId="70ED07C0" wp14:editId="504F4137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18860" cy="8158480"/>
          <wp:effectExtent l="0" t="0" r="0" b="0"/>
          <wp:wrapNone/>
          <wp:docPr id="577952985" name="Picture 57795298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8860" cy="81584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B3169">
      <w:pict w14:anchorId="0B85CD8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34" type="#_x0000_t75" style="position:absolute;margin-left:0;margin-top:0;width:481.8pt;height:642.4pt;z-index:-251661824;mso-position-horizontal:center;mso-position-horizontal-relative:margin;mso-position-vertical:center;mso-position-vertical-relative:margin" o:allowincell="f">
          <v:imagedata r:id="rId3" o:title="P7150042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21.9pt;height:14.4pt" o:bullet="t">
        <v:imagedata r:id="rId1" o:title="Warning 24x24"/>
      </v:shape>
    </w:pict>
  </w:numPicBullet>
  <w:abstractNum w:abstractNumId="0" w15:restartNumberingAfterBreak="0">
    <w:nsid w:val="FFFFFF7C"/>
    <w:multiLevelType w:val="singleLevel"/>
    <w:tmpl w:val="C78CB8AE"/>
    <w:lvl w:ilvl="0">
      <w:start w:val="1"/>
      <w:numFmt w:val="decimal"/>
      <w:lvlText w:val="%1."/>
      <w:lvlJc w:val="left"/>
      <w:pPr>
        <w:tabs>
          <w:tab w:val="num" w:pos="1416"/>
        </w:tabs>
        <w:ind w:left="1416" w:hanging="360"/>
      </w:pPr>
    </w:lvl>
  </w:abstractNum>
  <w:abstractNum w:abstractNumId="1" w15:restartNumberingAfterBreak="0">
    <w:nsid w:val="FFFFFF7D"/>
    <w:multiLevelType w:val="singleLevel"/>
    <w:tmpl w:val="D1845A9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9E56DA4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6412A33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C862F24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35AED52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B0E504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BAE657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466299C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188E0E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B5B278A"/>
    <w:multiLevelType w:val="hybridMultilevel"/>
    <w:tmpl w:val="4314E1B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F4E28A8"/>
    <w:multiLevelType w:val="hybridMultilevel"/>
    <w:tmpl w:val="E4C88CC2"/>
    <w:lvl w:ilvl="0" w:tplc="8AE4AF72">
      <w:start w:val="1"/>
      <w:numFmt w:val="bullet"/>
      <w:pStyle w:val="10Progress"/>
      <w:lvlText w:val="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2B64CF5"/>
    <w:multiLevelType w:val="hybridMultilevel"/>
    <w:tmpl w:val="29CA85C4"/>
    <w:lvl w:ilvl="0" w:tplc="2660849E">
      <w:start w:val="1"/>
      <w:numFmt w:val="bullet"/>
      <w:pStyle w:val="Warning"/>
      <w:lvlText w:val=""/>
      <w:lvlPicBulletId w:val="0"/>
      <w:lvlJc w:val="left"/>
      <w:pPr>
        <w:tabs>
          <w:tab w:val="num" w:pos="357"/>
        </w:tabs>
        <w:ind w:left="357" w:hanging="357"/>
      </w:pPr>
      <w:rPr>
        <w:rFonts w:ascii="Symbol" w:hAnsi="Symbol" w:hint="default"/>
        <w:b/>
        <w:i w:val="0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5AB50B8"/>
    <w:multiLevelType w:val="hybridMultilevel"/>
    <w:tmpl w:val="0F3233A6"/>
    <w:lvl w:ilvl="0" w:tplc="E0D03630">
      <w:start w:val="1"/>
      <w:numFmt w:val="bullet"/>
      <w:pStyle w:val="10Open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7EE1892"/>
    <w:multiLevelType w:val="hybridMultilevel"/>
    <w:tmpl w:val="1C043BC2"/>
    <w:lvl w:ilvl="0" w:tplc="EE7A4C84">
      <w:start w:val="1"/>
      <w:numFmt w:val="decimal"/>
      <w:pStyle w:val="10list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036875"/>
    <w:multiLevelType w:val="hybridMultilevel"/>
    <w:tmpl w:val="E4A4232E"/>
    <w:lvl w:ilvl="0" w:tplc="E04ECB14">
      <w:start w:val="1"/>
      <w:numFmt w:val="bullet"/>
      <w:pStyle w:val="10Done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9134C2A"/>
    <w:multiLevelType w:val="hybridMultilevel"/>
    <w:tmpl w:val="2520BEA2"/>
    <w:lvl w:ilvl="0" w:tplc="F46802CE">
      <w:start w:val="1"/>
      <w:numFmt w:val="bullet"/>
      <w:pStyle w:val="dwpaTOCsubjectportrait"/>
      <w:lvlText w:val=""/>
      <w:lvlJc w:val="left"/>
      <w:pPr>
        <w:ind w:left="720" w:hanging="360"/>
      </w:pPr>
      <w:rPr>
        <w:rFonts w:ascii="Wingdings" w:hAnsi="Wingdings" w:hint="default"/>
        <w:color w:val="1A365D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D187A47"/>
    <w:multiLevelType w:val="multilevel"/>
    <w:tmpl w:val="D79E6FD0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8" w15:restartNumberingAfterBreak="0">
    <w:nsid w:val="4387451D"/>
    <w:multiLevelType w:val="hybridMultilevel"/>
    <w:tmpl w:val="C130E534"/>
    <w:lvl w:ilvl="0" w:tplc="B2E6B578">
      <w:start w:val="1"/>
      <w:numFmt w:val="bullet"/>
      <w:pStyle w:val="10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abstractNum w:abstractNumId="19" w15:restartNumberingAfterBreak="0">
    <w:nsid w:val="4B5A0295"/>
    <w:multiLevelType w:val="hybridMultilevel"/>
    <w:tmpl w:val="7EE0CFFC"/>
    <w:lvl w:ilvl="0" w:tplc="06F2C2BE">
      <w:start w:val="1"/>
      <w:numFmt w:val="bullet"/>
      <w:pStyle w:val="BulletlistD01"/>
      <w:lvlText w:val="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E75303C"/>
    <w:multiLevelType w:val="hybridMultilevel"/>
    <w:tmpl w:val="761ECFB0"/>
    <w:lvl w:ilvl="0" w:tplc="66540114">
      <w:start w:val="1"/>
      <w:numFmt w:val="bullet"/>
      <w:pStyle w:val="08Progress"/>
      <w:lvlText w:val="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8A50D8E"/>
    <w:multiLevelType w:val="hybridMultilevel"/>
    <w:tmpl w:val="E40898F4"/>
    <w:lvl w:ilvl="0" w:tplc="7486CCBA">
      <w:start w:val="1"/>
      <w:numFmt w:val="bullet"/>
      <w:pStyle w:val="TOC1manual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C32299F"/>
    <w:multiLevelType w:val="hybridMultilevel"/>
    <w:tmpl w:val="DC5EBC88"/>
    <w:lvl w:ilvl="0" w:tplc="40B6FC8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1A365D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0EB6FAD"/>
    <w:multiLevelType w:val="multilevel"/>
    <w:tmpl w:val="338E556E"/>
    <w:styleLink w:val="10List0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abstractNum w:abstractNumId="24" w15:restartNumberingAfterBreak="0">
    <w:nsid w:val="68990A70"/>
    <w:multiLevelType w:val="hybridMultilevel"/>
    <w:tmpl w:val="63F40BC8"/>
    <w:lvl w:ilvl="0" w:tplc="35765A12">
      <w:start w:val="1"/>
      <w:numFmt w:val="decimal"/>
      <w:pStyle w:val="BulletWlist11D01"/>
      <w:lvlText w:val="%1)"/>
      <w:lvlJc w:val="left"/>
      <w:pPr>
        <w:tabs>
          <w:tab w:val="num" w:pos="502"/>
        </w:tabs>
        <w:ind w:left="502" w:hanging="360"/>
      </w:pPr>
      <w:rPr>
        <w:rFonts w:ascii="Tahoma" w:hAnsi="Tahoma" w:hint="default"/>
        <w:b w:val="0"/>
        <w:i w:val="0"/>
        <w:color w:val="auto"/>
        <w:sz w:val="20"/>
        <w:szCs w:val="20"/>
      </w:rPr>
    </w:lvl>
    <w:lvl w:ilvl="1" w:tplc="040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0EE31CE"/>
    <w:multiLevelType w:val="hybridMultilevel"/>
    <w:tmpl w:val="DB6E8474"/>
    <w:lvl w:ilvl="0" w:tplc="09ECED36">
      <w:start w:val="1"/>
      <w:numFmt w:val="bullet"/>
      <w:pStyle w:val="ABullet"/>
      <w:lvlText w:val="#"/>
      <w:lvlJc w:val="left"/>
      <w:pPr>
        <w:ind w:left="1400" w:hanging="360"/>
      </w:pPr>
      <w:rPr>
        <w:rFonts w:ascii="Verdana" w:hAnsi="Verdana" w:hint="default"/>
      </w:rPr>
    </w:lvl>
    <w:lvl w:ilvl="1" w:tplc="080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26" w15:restartNumberingAfterBreak="0">
    <w:nsid w:val="72DC26AA"/>
    <w:multiLevelType w:val="hybridMultilevel"/>
    <w:tmpl w:val="0526D682"/>
    <w:lvl w:ilvl="0" w:tplc="75722AE4">
      <w:start w:val="1"/>
      <w:numFmt w:val="bullet"/>
      <w:pStyle w:val="BulletWtick08D01"/>
      <w:lvlText w:val=""/>
      <w:lvlJc w:val="left"/>
      <w:pPr>
        <w:tabs>
          <w:tab w:val="num" w:pos="567"/>
        </w:tabs>
        <w:ind w:left="851" w:hanging="284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865"/>
        </w:tabs>
        <w:ind w:left="18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85"/>
        </w:tabs>
        <w:ind w:left="25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305"/>
        </w:tabs>
        <w:ind w:left="33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025"/>
        </w:tabs>
        <w:ind w:left="40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45"/>
        </w:tabs>
        <w:ind w:left="47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65"/>
        </w:tabs>
        <w:ind w:left="54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85"/>
        </w:tabs>
        <w:ind w:left="61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905"/>
        </w:tabs>
        <w:ind w:left="6905" w:hanging="360"/>
      </w:pPr>
      <w:rPr>
        <w:rFonts w:ascii="Wingdings" w:hAnsi="Wingdings" w:hint="default"/>
      </w:rPr>
    </w:lvl>
  </w:abstractNum>
  <w:num w:numId="1" w16cid:durableId="498934532">
    <w:abstractNumId w:val="17"/>
  </w:num>
  <w:num w:numId="2" w16cid:durableId="1891653552">
    <w:abstractNumId w:val="20"/>
  </w:num>
  <w:num w:numId="3" w16cid:durableId="607009180">
    <w:abstractNumId w:val="23"/>
  </w:num>
  <w:num w:numId="4" w16cid:durableId="573709747">
    <w:abstractNumId w:val="18"/>
  </w:num>
  <w:num w:numId="5" w16cid:durableId="168718184">
    <w:abstractNumId w:val="25"/>
  </w:num>
  <w:num w:numId="6" w16cid:durableId="604114834">
    <w:abstractNumId w:val="15"/>
  </w:num>
  <w:num w:numId="7" w16cid:durableId="1638222987">
    <w:abstractNumId w:val="14"/>
  </w:num>
  <w:num w:numId="8" w16cid:durableId="1575820029">
    <w:abstractNumId w:val="13"/>
  </w:num>
  <w:num w:numId="9" w16cid:durableId="384453870">
    <w:abstractNumId w:val="11"/>
  </w:num>
  <w:num w:numId="10" w16cid:durableId="1784349611">
    <w:abstractNumId w:val="24"/>
  </w:num>
  <w:num w:numId="11" w16cid:durableId="1399597622">
    <w:abstractNumId w:val="19"/>
  </w:num>
  <w:num w:numId="12" w16cid:durableId="1063913765">
    <w:abstractNumId w:val="26"/>
  </w:num>
  <w:num w:numId="13" w16cid:durableId="1379276911">
    <w:abstractNumId w:val="17"/>
  </w:num>
  <w:num w:numId="14" w16cid:durableId="565797900">
    <w:abstractNumId w:val="9"/>
  </w:num>
  <w:num w:numId="15" w16cid:durableId="1615790670">
    <w:abstractNumId w:val="12"/>
  </w:num>
  <w:num w:numId="16" w16cid:durableId="1086415453">
    <w:abstractNumId w:val="7"/>
  </w:num>
  <w:num w:numId="17" w16cid:durableId="1405100833">
    <w:abstractNumId w:val="6"/>
  </w:num>
  <w:num w:numId="18" w16cid:durableId="982928369">
    <w:abstractNumId w:val="5"/>
  </w:num>
  <w:num w:numId="19" w16cid:durableId="1161890196">
    <w:abstractNumId w:val="4"/>
  </w:num>
  <w:num w:numId="20" w16cid:durableId="1030108461">
    <w:abstractNumId w:val="8"/>
  </w:num>
  <w:num w:numId="21" w16cid:durableId="1608535614">
    <w:abstractNumId w:val="3"/>
  </w:num>
  <w:num w:numId="22" w16cid:durableId="2120486144">
    <w:abstractNumId w:val="2"/>
  </w:num>
  <w:num w:numId="23" w16cid:durableId="2145392029">
    <w:abstractNumId w:val="1"/>
  </w:num>
  <w:num w:numId="24" w16cid:durableId="481772445">
    <w:abstractNumId w:val="0"/>
  </w:num>
  <w:num w:numId="25" w16cid:durableId="1181894059">
    <w:abstractNumId w:val="22"/>
  </w:num>
  <w:num w:numId="26" w16cid:durableId="741223234">
    <w:abstractNumId w:val="16"/>
  </w:num>
  <w:num w:numId="27" w16cid:durableId="1334722925">
    <w:abstractNumId w:val="21"/>
  </w:num>
  <w:num w:numId="28" w16cid:durableId="1703940887">
    <w:abstractNumId w:val="16"/>
  </w:num>
  <w:num w:numId="29" w16cid:durableId="2078624108">
    <w:abstractNumId w:val="1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attachedTemplate r:id="rId1"/>
  <w:stylePaneFormatFilter w:val="3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hyphenationZone w:val="425"/>
  <w:clickAndTypeStyle w:val="Footercaps07D01"/>
  <w:characterSpacingControl w:val="doNotCompress"/>
  <w:hdrShapeDefaults>
    <o:shapedefaults v:ext="edit" spidmax="2051" style="mso-position-horizontal-relative:margin;mso-position-vertical-relative:margin" fill="f" fillcolor="white" stroke="f">
      <v:fill color="white" on="f"/>
      <v:stroke on="f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1D9B"/>
    <w:rsid w:val="000004C6"/>
    <w:rsid w:val="0000103E"/>
    <w:rsid w:val="00002C6A"/>
    <w:rsid w:val="00003C40"/>
    <w:rsid w:val="000060F1"/>
    <w:rsid w:val="00007B9A"/>
    <w:rsid w:val="0001236E"/>
    <w:rsid w:val="000175F9"/>
    <w:rsid w:val="00017D73"/>
    <w:rsid w:val="00021DE2"/>
    <w:rsid w:val="0002217D"/>
    <w:rsid w:val="0002377E"/>
    <w:rsid w:val="00024B2E"/>
    <w:rsid w:val="000251F7"/>
    <w:rsid w:val="00026E08"/>
    <w:rsid w:val="00027E7B"/>
    <w:rsid w:val="000305DD"/>
    <w:rsid w:val="000313B5"/>
    <w:rsid w:val="00035C8E"/>
    <w:rsid w:val="00036F4A"/>
    <w:rsid w:val="00037DED"/>
    <w:rsid w:val="00040AD3"/>
    <w:rsid w:val="00040F7A"/>
    <w:rsid w:val="00044186"/>
    <w:rsid w:val="0004497A"/>
    <w:rsid w:val="00044AF1"/>
    <w:rsid w:val="00046A1B"/>
    <w:rsid w:val="00050B0C"/>
    <w:rsid w:val="00051198"/>
    <w:rsid w:val="000526AA"/>
    <w:rsid w:val="0005738C"/>
    <w:rsid w:val="000603E1"/>
    <w:rsid w:val="00061A35"/>
    <w:rsid w:val="0006342A"/>
    <w:rsid w:val="00064338"/>
    <w:rsid w:val="000651C5"/>
    <w:rsid w:val="00066161"/>
    <w:rsid w:val="00067F48"/>
    <w:rsid w:val="00070582"/>
    <w:rsid w:val="00071CF5"/>
    <w:rsid w:val="00072773"/>
    <w:rsid w:val="000729FB"/>
    <w:rsid w:val="00075556"/>
    <w:rsid w:val="00076C6F"/>
    <w:rsid w:val="00076CC5"/>
    <w:rsid w:val="00077E3D"/>
    <w:rsid w:val="00082B82"/>
    <w:rsid w:val="00082C08"/>
    <w:rsid w:val="00085FE9"/>
    <w:rsid w:val="0008601B"/>
    <w:rsid w:val="00086CB4"/>
    <w:rsid w:val="000913AF"/>
    <w:rsid w:val="0009478B"/>
    <w:rsid w:val="00096C69"/>
    <w:rsid w:val="00096D5E"/>
    <w:rsid w:val="0009714E"/>
    <w:rsid w:val="00097C8C"/>
    <w:rsid w:val="00097C8D"/>
    <w:rsid w:val="000A08C4"/>
    <w:rsid w:val="000A1807"/>
    <w:rsid w:val="000A4228"/>
    <w:rsid w:val="000A55CE"/>
    <w:rsid w:val="000B2597"/>
    <w:rsid w:val="000B4CA7"/>
    <w:rsid w:val="000B6670"/>
    <w:rsid w:val="000B69EF"/>
    <w:rsid w:val="000B7B26"/>
    <w:rsid w:val="000B7F1C"/>
    <w:rsid w:val="000C1B83"/>
    <w:rsid w:val="000C45C7"/>
    <w:rsid w:val="000C4FBC"/>
    <w:rsid w:val="000C6286"/>
    <w:rsid w:val="000D069D"/>
    <w:rsid w:val="000D143A"/>
    <w:rsid w:val="000D24F8"/>
    <w:rsid w:val="000D2CC5"/>
    <w:rsid w:val="000D3724"/>
    <w:rsid w:val="000E1158"/>
    <w:rsid w:val="000E1F88"/>
    <w:rsid w:val="000E23ED"/>
    <w:rsid w:val="000E26A8"/>
    <w:rsid w:val="000E2FB3"/>
    <w:rsid w:val="000E3CFA"/>
    <w:rsid w:val="000E4EFC"/>
    <w:rsid w:val="000E6128"/>
    <w:rsid w:val="000F011E"/>
    <w:rsid w:val="000F14D8"/>
    <w:rsid w:val="000F16F1"/>
    <w:rsid w:val="000F1994"/>
    <w:rsid w:val="000F46FD"/>
    <w:rsid w:val="000F4C50"/>
    <w:rsid w:val="000F79A8"/>
    <w:rsid w:val="000F7BDA"/>
    <w:rsid w:val="001009C2"/>
    <w:rsid w:val="0010315A"/>
    <w:rsid w:val="00106B2F"/>
    <w:rsid w:val="0011030B"/>
    <w:rsid w:val="001116F7"/>
    <w:rsid w:val="00112817"/>
    <w:rsid w:val="001149EE"/>
    <w:rsid w:val="00114A29"/>
    <w:rsid w:val="0011642E"/>
    <w:rsid w:val="001232F4"/>
    <w:rsid w:val="001269D2"/>
    <w:rsid w:val="001303E9"/>
    <w:rsid w:val="00130C19"/>
    <w:rsid w:val="00132A3D"/>
    <w:rsid w:val="00134081"/>
    <w:rsid w:val="00137E18"/>
    <w:rsid w:val="00140D1F"/>
    <w:rsid w:val="00145314"/>
    <w:rsid w:val="00147732"/>
    <w:rsid w:val="00147ABE"/>
    <w:rsid w:val="001507BC"/>
    <w:rsid w:val="0015106F"/>
    <w:rsid w:val="00151C9D"/>
    <w:rsid w:val="001524DD"/>
    <w:rsid w:val="00153A56"/>
    <w:rsid w:val="00154349"/>
    <w:rsid w:val="00162265"/>
    <w:rsid w:val="00162304"/>
    <w:rsid w:val="001671C1"/>
    <w:rsid w:val="00167A3D"/>
    <w:rsid w:val="00171A19"/>
    <w:rsid w:val="0017215E"/>
    <w:rsid w:val="001747A4"/>
    <w:rsid w:val="001750D2"/>
    <w:rsid w:val="00175843"/>
    <w:rsid w:val="00176288"/>
    <w:rsid w:val="00177757"/>
    <w:rsid w:val="00177D80"/>
    <w:rsid w:val="00185A9C"/>
    <w:rsid w:val="00185A9E"/>
    <w:rsid w:val="001920FD"/>
    <w:rsid w:val="00192A36"/>
    <w:rsid w:val="00194B09"/>
    <w:rsid w:val="00194E83"/>
    <w:rsid w:val="0019781F"/>
    <w:rsid w:val="001A0D0A"/>
    <w:rsid w:val="001A290D"/>
    <w:rsid w:val="001A399A"/>
    <w:rsid w:val="001A78D7"/>
    <w:rsid w:val="001B27DC"/>
    <w:rsid w:val="001B3427"/>
    <w:rsid w:val="001B4ADD"/>
    <w:rsid w:val="001B4E54"/>
    <w:rsid w:val="001C09D3"/>
    <w:rsid w:val="001C3890"/>
    <w:rsid w:val="001C4F66"/>
    <w:rsid w:val="001C6336"/>
    <w:rsid w:val="001C7317"/>
    <w:rsid w:val="001C75D0"/>
    <w:rsid w:val="001C75FC"/>
    <w:rsid w:val="001D0B19"/>
    <w:rsid w:val="001D0B5A"/>
    <w:rsid w:val="001D1A9D"/>
    <w:rsid w:val="001D275A"/>
    <w:rsid w:val="001D375D"/>
    <w:rsid w:val="001D5C57"/>
    <w:rsid w:val="001D6255"/>
    <w:rsid w:val="001D71FE"/>
    <w:rsid w:val="001E3D80"/>
    <w:rsid w:val="001E73DE"/>
    <w:rsid w:val="001F1299"/>
    <w:rsid w:val="001F1FA9"/>
    <w:rsid w:val="001F5E3D"/>
    <w:rsid w:val="0020510B"/>
    <w:rsid w:val="00206AC5"/>
    <w:rsid w:val="00210B6C"/>
    <w:rsid w:val="00214084"/>
    <w:rsid w:val="002156D5"/>
    <w:rsid w:val="00221F7B"/>
    <w:rsid w:val="0022204C"/>
    <w:rsid w:val="00223190"/>
    <w:rsid w:val="00224CB1"/>
    <w:rsid w:val="00231F80"/>
    <w:rsid w:val="0023224C"/>
    <w:rsid w:val="00233C18"/>
    <w:rsid w:val="00236790"/>
    <w:rsid w:val="002420E8"/>
    <w:rsid w:val="0024468E"/>
    <w:rsid w:val="00246331"/>
    <w:rsid w:val="002526FD"/>
    <w:rsid w:val="00254043"/>
    <w:rsid w:val="00254CA1"/>
    <w:rsid w:val="00256593"/>
    <w:rsid w:val="00257149"/>
    <w:rsid w:val="00257237"/>
    <w:rsid w:val="00257A93"/>
    <w:rsid w:val="00261576"/>
    <w:rsid w:val="00262101"/>
    <w:rsid w:val="00264E0F"/>
    <w:rsid w:val="00266D89"/>
    <w:rsid w:val="002675B5"/>
    <w:rsid w:val="00271EB0"/>
    <w:rsid w:val="0027292F"/>
    <w:rsid w:val="002747F9"/>
    <w:rsid w:val="00280685"/>
    <w:rsid w:val="0028185C"/>
    <w:rsid w:val="002818C5"/>
    <w:rsid w:val="00285BF7"/>
    <w:rsid w:val="00286FD4"/>
    <w:rsid w:val="0028710E"/>
    <w:rsid w:val="0028761A"/>
    <w:rsid w:val="00287777"/>
    <w:rsid w:val="0029038F"/>
    <w:rsid w:val="002908C4"/>
    <w:rsid w:val="00290BF6"/>
    <w:rsid w:val="002922ED"/>
    <w:rsid w:val="002933F4"/>
    <w:rsid w:val="00294086"/>
    <w:rsid w:val="00295A9A"/>
    <w:rsid w:val="00297181"/>
    <w:rsid w:val="002A02F3"/>
    <w:rsid w:val="002A1610"/>
    <w:rsid w:val="002A1CAC"/>
    <w:rsid w:val="002A49C2"/>
    <w:rsid w:val="002A58E3"/>
    <w:rsid w:val="002A60D6"/>
    <w:rsid w:val="002B1E0E"/>
    <w:rsid w:val="002B329B"/>
    <w:rsid w:val="002B3BC2"/>
    <w:rsid w:val="002B3EF3"/>
    <w:rsid w:val="002B431F"/>
    <w:rsid w:val="002B7186"/>
    <w:rsid w:val="002C1769"/>
    <w:rsid w:val="002C47D3"/>
    <w:rsid w:val="002C54DE"/>
    <w:rsid w:val="002C7914"/>
    <w:rsid w:val="002D04B4"/>
    <w:rsid w:val="002D0D02"/>
    <w:rsid w:val="002D755D"/>
    <w:rsid w:val="002E037E"/>
    <w:rsid w:val="002E0854"/>
    <w:rsid w:val="002E0A99"/>
    <w:rsid w:val="002E766B"/>
    <w:rsid w:val="002F04C8"/>
    <w:rsid w:val="002F105B"/>
    <w:rsid w:val="002F39FF"/>
    <w:rsid w:val="002F50A2"/>
    <w:rsid w:val="003009FB"/>
    <w:rsid w:val="00306803"/>
    <w:rsid w:val="003068F1"/>
    <w:rsid w:val="00307854"/>
    <w:rsid w:val="003079E9"/>
    <w:rsid w:val="00310B66"/>
    <w:rsid w:val="00311114"/>
    <w:rsid w:val="003116A7"/>
    <w:rsid w:val="0031490E"/>
    <w:rsid w:val="00315D03"/>
    <w:rsid w:val="00321EB7"/>
    <w:rsid w:val="003224DA"/>
    <w:rsid w:val="00322741"/>
    <w:rsid w:val="00325A6E"/>
    <w:rsid w:val="00326772"/>
    <w:rsid w:val="00326E0D"/>
    <w:rsid w:val="003306BF"/>
    <w:rsid w:val="0033100E"/>
    <w:rsid w:val="00333329"/>
    <w:rsid w:val="00334174"/>
    <w:rsid w:val="00335520"/>
    <w:rsid w:val="003428C2"/>
    <w:rsid w:val="003431A3"/>
    <w:rsid w:val="003440CD"/>
    <w:rsid w:val="003465BA"/>
    <w:rsid w:val="00347BEC"/>
    <w:rsid w:val="00351C55"/>
    <w:rsid w:val="003533EC"/>
    <w:rsid w:val="00356F13"/>
    <w:rsid w:val="0036284F"/>
    <w:rsid w:val="00364B54"/>
    <w:rsid w:val="00365FA3"/>
    <w:rsid w:val="0036600B"/>
    <w:rsid w:val="00370C5D"/>
    <w:rsid w:val="00371BB2"/>
    <w:rsid w:val="00374DA6"/>
    <w:rsid w:val="00375ACC"/>
    <w:rsid w:val="00376F9E"/>
    <w:rsid w:val="00380F5C"/>
    <w:rsid w:val="00381AE8"/>
    <w:rsid w:val="0038232F"/>
    <w:rsid w:val="0038319B"/>
    <w:rsid w:val="003859E4"/>
    <w:rsid w:val="00386227"/>
    <w:rsid w:val="00386373"/>
    <w:rsid w:val="0039271C"/>
    <w:rsid w:val="00394633"/>
    <w:rsid w:val="003947DD"/>
    <w:rsid w:val="003961A0"/>
    <w:rsid w:val="00396551"/>
    <w:rsid w:val="00397782"/>
    <w:rsid w:val="003A1B7B"/>
    <w:rsid w:val="003A373E"/>
    <w:rsid w:val="003A4286"/>
    <w:rsid w:val="003A4C5C"/>
    <w:rsid w:val="003A6845"/>
    <w:rsid w:val="003A7695"/>
    <w:rsid w:val="003B47FE"/>
    <w:rsid w:val="003B5011"/>
    <w:rsid w:val="003B7F92"/>
    <w:rsid w:val="003C076D"/>
    <w:rsid w:val="003C122A"/>
    <w:rsid w:val="003C1DDB"/>
    <w:rsid w:val="003C3A7C"/>
    <w:rsid w:val="003C4FC3"/>
    <w:rsid w:val="003C6F12"/>
    <w:rsid w:val="003D0476"/>
    <w:rsid w:val="003D0C32"/>
    <w:rsid w:val="003D2CD8"/>
    <w:rsid w:val="003D3424"/>
    <w:rsid w:val="003D42BB"/>
    <w:rsid w:val="003D5DA7"/>
    <w:rsid w:val="003D6B04"/>
    <w:rsid w:val="003E38E6"/>
    <w:rsid w:val="003E4F8C"/>
    <w:rsid w:val="003E5184"/>
    <w:rsid w:val="003F3C7B"/>
    <w:rsid w:val="003F4595"/>
    <w:rsid w:val="003F4A60"/>
    <w:rsid w:val="003F4CD2"/>
    <w:rsid w:val="003F5765"/>
    <w:rsid w:val="003F6EF3"/>
    <w:rsid w:val="00400A32"/>
    <w:rsid w:val="004011B3"/>
    <w:rsid w:val="00406F2B"/>
    <w:rsid w:val="00415850"/>
    <w:rsid w:val="00415863"/>
    <w:rsid w:val="00421BF3"/>
    <w:rsid w:val="00422160"/>
    <w:rsid w:val="004228F8"/>
    <w:rsid w:val="00423EDA"/>
    <w:rsid w:val="00426629"/>
    <w:rsid w:val="00431CB6"/>
    <w:rsid w:val="00432218"/>
    <w:rsid w:val="00434C05"/>
    <w:rsid w:val="004350A1"/>
    <w:rsid w:val="0043620B"/>
    <w:rsid w:val="004372F1"/>
    <w:rsid w:val="00444DD4"/>
    <w:rsid w:val="00453552"/>
    <w:rsid w:val="004543BB"/>
    <w:rsid w:val="0045565E"/>
    <w:rsid w:val="00455DF0"/>
    <w:rsid w:val="00456DDA"/>
    <w:rsid w:val="004613FC"/>
    <w:rsid w:val="00463758"/>
    <w:rsid w:val="00465D07"/>
    <w:rsid w:val="00466036"/>
    <w:rsid w:val="00470D75"/>
    <w:rsid w:val="00473935"/>
    <w:rsid w:val="00474091"/>
    <w:rsid w:val="00475954"/>
    <w:rsid w:val="00475BB0"/>
    <w:rsid w:val="00480C43"/>
    <w:rsid w:val="0048148F"/>
    <w:rsid w:val="004823F9"/>
    <w:rsid w:val="004918DF"/>
    <w:rsid w:val="004A0023"/>
    <w:rsid w:val="004A073C"/>
    <w:rsid w:val="004A42B7"/>
    <w:rsid w:val="004A4AE0"/>
    <w:rsid w:val="004A6C0B"/>
    <w:rsid w:val="004B11ED"/>
    <w:rsid w:val="004B170B"/>
    <w:rsid w:val="004B2CCB"/>
    <w:rsid w:val="004B3169"/>
    <w:rsid w:val="004C0F79"/>
    <w:rsid w:val="004C1E49"/>
    <w:rsid w:val="004C2F3E"/>
    <w:rsid w:val="004C567F"/>
    <w:rsid w:val="004D0EC1"/>
    <w:rsid w:val="004D3455"/>
    <w:rsid w:val="004D5963"/>
    <w:rsid w:val="004D5DB4"/>
    <w:rsid w:val="004D607C"/>
    <w:rsid w:val="004D6F00"/>
    <w:rsid w:val="004E3240"/>
    <w:rsid w:val="004E3E30"/>
    <w:rsid w:val="004E6A32"/>
    <w:rsid w:val="004E71B7"/>
    <w:rsid w:val="004E792B"/>
    <w:rsid w:val="004F1867"/>
    <w:rsid w:val="004F37CE"/>
    <w:rsid w:val="004F4099"/>
    <w:rsid w:val="004F64FB"/>
    <w:rsid w:val="004F6A02"/>
    <w:rsid w:val="004F7989"/>
    <w:rsid w:val="00501A89"/>
    <w:rsid w:val="00502E43"/>
    <w:rsid w:val="0050456E"/>
    <w:rsid w:val="005078E6"/>
    <w:rsid w:val="005133BE"/>
    <w:rsid w:val="00515364"/>
    <w:rsid w:val="00515809"/>
    <w:rsid w:val="0052038A"/>
    <w:rsid w:val="00520EAC"/>
    <w:rsid w:val="0052108F"/>
    <w:rsid w:val="00524CD7"/>
    <w:rsid w:val="005251B3"/>
    <w:rsid w:val="00525CD3"/>
    <w:rsid w:val="00526052"/>
    <w:rsid w:val="0052791E"/>
    <w:rsid w:val="00531DF8"/>
    <w:rsid w:val="0053248A"/>
    <w:rsid w:val="00532E18"/>
    <w:rsid w:val="005348C6"/>
    <w:rsid w:val="00540829"/>
    <w:rsid w:val="00541FA4"/>
    <w:rsid w:val="00542923"/>
    <w:rsid w:val="00543BAC"/>
    <w:rsid w:val="0054536F"/>
    <w:rsid w:val="00551571"/>
    <w:rsid w:val="00552F41"/>
    <w:rsid w:val="00553800"/>
    <w:rsid w:val="00554947"/>
    <w:rsid w:val="00555789"/>
    <w:rsid w:val="005616EF"/>
    <w:rsid w:val="0056385E"/>
    <w:rsid w:val="00566BA4"/>
    <w:rsid w:val="0056702A"/>
    <w:rsid w:val="00574AF9"/>
    <w:rsid w:val="00576206"/>
    <w:rsid w:val="005770E9"/>
    <w:rsid w:val="005816D4"/>
    <w:rsid w:val="00581E7D"/>
    <w:rsid w:val="005821E7"/>
    <w:rsid w:val="00582E46"/>
    <w:rsid w:val="00585090"/>
    <w:rsid w:val="0058557C"/>
    <w:rsid w:val="005858E2"/>
    <w:rsid w:val="00587F09"/>
    <w:rsid w:val="00593191"/>
    <w:rsid w:val="00593A3D"/>
    <w:rsid w:val="00593BAF"/>
    <w:rsid w:val="00597E10"/>
    <w:rsid w:val="005A13C2"/>
    <w:rsid w:val="005A16B7"/>
    <w:rsid w:val="005A29D0"/>
    <w:rsid w:val="005B21AD"/>
    <w:rsid w:val="005B44F0"/>
    <w:rsid w:val="005B4D13"/>
    <w:rsid w:val="005B713F"/>
    <w:rsid w:val="005B7D83"/>
    <w:rsid w:val="005C0D16"/>
    <w:rsid w:val="005C10CB"/>
    <w:rsid w:val="005C1B7A"/>
    <w:rsid w:val="005C265B"/>
    <w:rsid w:val="005C2E6B"/>
    <w:rsid w:val="005C4C70"/>
    <w:rsid w:val="005C6EE4"/>
    <w:rsid w:val="005D5ECB"/>
    <w:rsid w:val="005D6063"/>
    <w:rsid w:val="005D7D1D"/>
    <w:rsid w:val="005E02E8"/>
    <w:rsid w:val="005E0DA5"/>
    <w:rsid w:val="005E17D5"/>
    <w:rsid w:val="005E1F84"/>
    <w:rsid w:val="005E265E"/>
    <w:rsid w:val="005F1E35"/>
    <w:rsid w:val="005F247E"/>
    <w:rsid w:val="005F3824"/>
    <w:rsid w:val="005F484B"/>
    <w:rsid w:val="005F4E19"/>
    <w:rsid w:val="005F7DA6"/>
    <w:rsid w:val="00600092"/>
    <w:rsid w:val="00602A3C"/>
    <w:rsid w:val="00610AA8"/>
    <w:rsid w:val="00612B81"/>
    <w:rsid w:val="0061338E"/>
    <w:rsid w:val="00616022"/>
    <w:rsid w:val="00626254"/>
    <w:rsid w:val="006354D9"/>
    <w:rsid w:val="006359A4"/>
    <w:rsid w:val="00640D08"/>
    <w:rsid w:val="00643E61"/>
    <w:rsid w:val="00646F9D"/>
    <w:rsid w:val="00652354"/>
    <w:rsid w:val="00652AE4"/>
    <w:rsid w:val="00656C44"/>
    <w:rsid w:val="00661E5E"/>
    <w:rsid w:val="00663A3F"/>
    <w:rsid w:val="00664FC6"/>
    <w:rsid w:val="00665623"/>
    <w:rsid w:val="00665B85"/>
    <w:rsid w:val="0067245E"/>
    <w:rsid w:val="0067273D"/>
    <w:rsid w:val="006732BD"/>
    <w:rsid w:val="00673303"/>
    <w:rsid w:val="00673409"/>
    <w:rsid w:val="00680258"/>
    <w:rsid w:val="0068094F"/>
    <w:rsid w:val="00680BBF"/>
    <w:rsid w:val="00682602"/>
    <w:rsid w:val="00682C21"/>
    <w:rsid w:val="0068380C"/>
    <w:rsid w:val="0068380D"/>
    <w:rsid w:val="006838FC"/>
    <w:rsid w:val="00683A81"/>
    <w:rsid w:val="0068445E"/>
    <w:rsid w:val="00687CA4"/>
    <w:rsid w:val="00692661"/>
    <w:rsid w:val="00692904"/>
    <w:rsid w:val="006949A8"/>
    <w:rsid w:val="00694A48"/>
    <w:rsid w:val="00696061"/>
    <w:rsid w:val="00696CF4"/>
    <w:rsid w:val="006A0763"/>
    <w:rsid w:val="006A30E8"/>
    <w:rsid w:val="006A6B97"/>
    <w:rsid w:val="006B3966"/>
    <w:rsid w:val="006B4D32"/>
    <w:rsid w:val="006B4EB4"/>
    <w:rsid w:val="006C0073"/>
    <w:rsid w:val="006C0FC1"/>
    <w:rsid w:val="006C4480"/>
    <w:rsid w:val="006C6AAA"/>
    <w:rsid w:val="006C6E99"/>
    <w:rsid w:val="006C7EE3"/>
    <w:rsid w:val="006D276C"/>
    <w:rsid w:val="006D3769"/>
    <w:rsid w:val="006E278E"/>
    <w:rsid w:val="006E4C36"/>
    <w:rsid w:val="006E5B33"/>
    <w:rsid w:val="006E694D"/>
    <w:rsid w:val="006F1F51"/>
    <w:rsid w:val="006F2EEA"/>
    <w:rsid w:val="006F32CC"/>
    <w:rsid w:val="006F3BE3"/>
    <w:rsid w:val="006F4CD5"/>
    <w:rsid w:val="006F6C9A"/>
    <w:rsid w:val="00702624"/>
    <w:rsid w:val="00704813"/>
    <w:rsid w:val="00705296"/>
    <w:rsid w:val="007064EC"/>
    <w:rsid w:val="00714822"/>
    <w:rsid w:val="00714B6B"/>
    <w:rsid w:val="00715BBD"/>
    <w:rsid w:val="00716E9B"/>
    <w:rsid w:val="00717F22"/>
    <w:rsid w:val="0073218B"/>
    <w:rsid w:val="007366C9"/>
    <w:rsid w:val="00742532"/>
    <w:rsid w:val="007430DD"/>
    <w:rsid w:val="007431E4"/>
    <w:rsid w:val="007449EC"/>
    <w:rsid w:val="00746C8B"/>
    <w:rsid w:val="00753317"/>
    <w:rsid w:val="007603B3"/>
    <w:rsid w:val="00761FF5"/>
    <w:rsid w:val="007660CD"/>
    <w:rsid w:val="00766D28"/>
    <w:rsid w:val="007675BF"/>
    <w:rsid w:val="00767FBF"/>
    <w:rsid w:val="007706E6"/>
    <w:rsid w:val="007720E2"/>
    <w:rsid w:val="0077280A"/>
    <w:rsid w:val="00782D1F"/>
    <w:rsid w:val="0078330A"/>
    <w:rsid w:val="007850FB"/>
    <w:rsid w:val="007876C0"/>
    <w:rsid w:val="00790985"/>
    <w:rsid w:val="007909C4"/>
    <w:rsid w:val="00791F8A"/>
    <w:rsid w:val="00793D44"/>
    <w:rsid w:val="00795A55"/>
    <w:rsid w:val="00797D28"/>
    <w:rsid w:val="007A00CA"/>
    <w:rsid w:val="007A02E8"/>
    <w:rsid w:val="007A4DEB"/>
    <w:rsid w:val="007A7CC4"/>
    <w:rsid w:val="007B3AFC"/>
    <w:rsid w:val="007B41C1"/>
    <w:rsid w:val="007B6895"/>
    <w:rsid w:val="007B7E61"/>
    <w:rsid w:val="007C3F64"/>
    <w:rsid w:val="007C78B3"/>
    <w:rsid w:val="007D1C53"/>
    <w:rsid w:val="007D5452"/>
    <w:rsid w:val="007E0782"/>
    <w:rsid w:val="007E2103"/>
    <w:rsid w:val="007E24A3"/>
    <w:rsid w:val="007E355A"/>
    <w:rsid w:val="007E39DF"/>
    <w:rsid w:val="007E43F6"/>
    <w:rsid w:val="007E6F81"/>
    <w:rsid w:val="007F20CD"/>
    <w:rsid w:val="007F6A52"/>
    <w:rsid w:val="0080178F"/>
    <w:rsid w:val="00802BF8"/>
    <w:rsid w:val="00807965"/>
    <w:rsid w:val="00807974"/>
    <w:rsid w:val="00807B8A"/>
    <w:rsid w:val="00810076"/>
    <w:rsid w:val="00810670"/>
    <w:rsid w:val="008106A4"/>
    <w:rsid w:val="00812252"/>
    <w:rsid w:val="00813330"/>
    <w:rsid w:val="00813F12"/>
    <w:rsid w:val="00814B80"/>
    <w:rsid w:val="00815E44"/>
    <w:rsid w:val="00815FDF"/>
    <w:rsid w:val="0082073D"/>
    <w:rsid w:val="00820AE6"/>
    <w:rsid w:val="008231B4"/>
    <w:rsid w:val="0082462E"/>
    <w:rsid w:val="00824661"/>
    <w:rsid w:val="00824A0B"/>
    <w:rsid w:val="00824E02"/>
    <w:rsid w:val="00825E17"/>
    <w:rsid w:val="008271B4"/>
    <w:rsid w:val="008303A6"/>
    <w:rsid w:val="00830453"/>
    <w:rsid w:val="00832021"/>
    <w:rsid w:val="00832274"/>
    <w:rsid w:val="00832A80"/>
    <w:rsid w:val="00832F34"/>
    <w:rsid w:val="0083460A"/>
    <w:rsid w:val="00835198"/>
    <w:rsid w:val="008363E7"/>
    <w:rsid w:val="0083668C"/>
    <w:rsid w:val="00841A08"/>
    <w:rsid w:val="00841D81"/>
    <w:rsid w:val="0084540C"/>
    <w:rsid w:val="00845857"/>
    <w:rsid w:val="008471FF"/>
    <w:rsid w:val="00850617"/>
    <w:rsid w:val="00852673"/>
    <w:rsid w:val="00852BBD"/>
    <w:rsid w:val="008545A1"/>
    <w:rsid w:val="008548FA"/>
    <w:rsid w:val="00860327"/>
    <w:rsid w:val="008611B8"/>
    <w:rsid w:val="00862082"/>
    <w:rsid w:val="008628CA"/>
    <w:rsid w:val="00863C22"/>
    <w:rsid w:val="0086453E"/>
    <w:rsid w:val="00864EC9"/>
    <w:rsid w:val="00865B13"/>
    <w:rsid w:val="00867F47"/>
    <w:rsid w:val="00870A6E"/>
    <w:rsid w:val="008723F3"/>
    <w:rsid w:val="0087387D"/>
    <w:rsid w:val="008751A1"/>
    <w:rsid w:val="00877315"/>
    <w:rsid w:val="0087767D"/>
    <w:rsid w:val="00883CD2"/>
    <w:rsid w:val="00887E8E"/>
    <w:rsid w:val="00890027"/>
    <w:rsid w:val="00892318"/>
    <w:rsid w:val="008929FB"/>
    <w:rsid w:val="00893347"/>
    <w:rsid w:val="00893C87"/>
    <w:rsid w:val="00895072"/>
    <w:rsid w:val="008A4104"/>
    <w:rsid w:val="008A433D"/>
    <w:rsid w:val="008A52DE"/>
    <w:rsid w:val="008A70FF"/>
    <w:rsid w:val="008B074C"/>
    <w:rsid w:val="008B1EAA"/>
    <w:rsid w:val="008B2225"/>
    <w:rsid w:val="008B23D2"/>
    <w:rsid w:val="008B5B39"/>
    <w:rsid w:val="008B7242"/>
    <w:rsid w:val="008B7BB1"/>
    <w:rsid w:val="008C0A8C"/>
    <w:rsid w:val="008C0BC0"/>
    <w:rsid w:val="008C243F"/>
    <w:rsid w:val="008C39D3"/>
    <w:rsid w:val="008C6A98"/>
    <w:rsid w:val="008D019B"/>
    <w:rsid w:val="008D01FE"/>
    <w:rsid w:val="008D0F17"/>
    <w:rsid w:val="008D2036"/>
    <w:rsid w:val="008D20DB"/>
    <w:rsid w:val="008D22D6"/>
    <w:rsid w:val="008D232C"/>
    <w:rsid w:val="008D2FB0"/>
    <w:rsid w:val="008D311F"/>
    <w:rsid w:val="008D414E"/>
    <w:rsid w:val="008D4D08"/>
    <w:rsid w:val="008D7833"/>
    <w:rsid w:val="008E3D56"/>
    <w:rsid w:val="008E4429"/>
    <w:rsid w:val="008E7935"/>
    <w:rsid w:val="008F0BE1"/>
    <w:rsid w:val="008F1D9B"/>
    <w:rsid w:val="008F20A3"/>
    <w:rsid w:val="00900CA9"/>
    <w:rsid w:val="00902321"/>
    <w:rsid w:val="0090330B"/>
    <w:rsid w:val="009057F3"/>
    <w:rsid w:val="009068C6"/>
    <w:rsid w:val="00913365"/>
    <w:rsid w:val="00913C36"/>
    <w:rsid w:val="00915B2F"/>
    <w:rsid w:val="00917024"/>
    <w:rsid w:val="0091733E"/>
    <w:rsid w:val="0092059B"/>
    <w:rsid w:val="00924691"/>
    <w:rsid w:val="00926AC7"/>
    <w:rsid w:val="00930D97"/>
    <w:rsid w:val="00931A77"/>
    <w:rsid w:val="009329DB"/>
    <w:rsid w:val="009363DD"/>
    <w:rsid w:val="00941404"/>
    <w:rsid w:val="00945A14"/>
    <w:rsid w:val="009505B3"/>
    <w:rsid w:val="00950E60"/>
    <w:rsid w:val="00954B0A"/>
    <w:rsid w:val="00954B47"/>
    <w:rsid w:val="00955DE0"/>
    <w:rsid w:val="00956D70"/>
    <w:rsid w:val="0096075A"/>
    <w:rsid w:val="00962218"/>
    <w:rsid w:val="009626F9"/>
    <w:rsid w:val="00963E84"/>
    <w:rsid w:val="00964347"/>
    <w:rsid w:val="009660DC"/>
    <w:rsid w:val="009724AF"/>
    <w:rsid w:val="00972624"/>
    <w:rsid w:val="00972C19"/>
    <w:rsid w:val="009739E9"/>
    <w:rsid w:val="0097691B"/>
    <w:rsid w:val="00977413"/>
    <w:rsid w:val="00982D53"/>
    <w:rsid w:val="009855C8"/>
    <w:rsid w:val="009879A0"/>
    <w:rsid w:val="009946AB"/>
    <w:rsid w:val="0099532A"/>
    <w:rsid w:val="009975DB"/>
    <w:rsid w:val="009A0840"/>
    <w:rsid w:val="009A4AFF"/>
    <w:rsid w:val="009B10F0"/>
    <w:rsid w:val="009B378A"/>
    <w:rsid w:val="009B48FF"/>
    <w:rsid w:val="009B52CA"/>
    <w:rsid w:val="009B735F"/>
    <w:rsid w:val="009C0BBD"/>
    <w:rsid w:val="009C0E0E"/>
    <w:rsid w:val="009C3396"/>
    <w:rsid w:val="009C3476"/>
    <w:rsid w:val="009C40C1"/>
    <w:rsid w:val="009C4EB1"/>
    <w:rsid w:val="009C68ED"/>
    <w:rsid w:val="009C7609"/>
    <w:rsid w:val="009C7EA9"/>
    <w:rsid w:val="009D141A"/>
    <w:rsid w:val="009D582F"/>
    <w:rsid w:val="009D5A09"/>
    <w:rsid w:val="009D7E13"/>
    <w:rsid w:val="009E13F1"/>
    <w:rsid w:val="009E3E5C"/>
    <w:rsid w:val="009E65FA"/>
    <w:rsid w:val="009F1F5E"/>
    <w:rsid w:val="009F32AE"/>
    <w:rsid w:val="009F5172"/>
    <w:rsid w:val="009F6D7A"/>
    <w:rsid w:val="00A0052C"/>
    <w:rsid w:val="00A02E0E"/>
    <w:rsid w:val="00A0423B"/>
    <w:rsid w:val="00A04D65"/>
    <w:rsid w:val="00A051F8"/>
    <w:rsid w:val="00A071E0"/>
    <w:rsid w:val="00A10E19"/>
    <w:rsid w:val="00A11D82"/>
    <w:rsid w:val="00A1232F"/>
    <w:rsid w:val="00A15195"/>
    <w:rsid w:val="00A17E39"/>
    <w:rsid w:val="00A23D6C"/>
    <w:rsid w:val="00A2570D"/>
    <w:rsid w:val="00A269E5"/>
    <w:rsid w:val="00A26B99"/>
    <w:rsid w:val="00A27728"/>
    <w:rsid w:val="00A32B3E"/>
    <w:rsid w:val="00A3594A"/>
    <w:rsid w:val="00A37E67"/>
    <w:rsid w:val="00A41A67"/>
    <w:rsid w:val="00A428E2"/>
    <w:rsid w:val="00A43210"/>
    <w:rsid w:val="00A445ED"/>
    <w:rsid w:val="00A45F1D"/>
    <w:rsid w:val="00A46AF9"/>
    <w:rsid w:val="00A50360"/>
    <w:rsid w:val="00A5058F"/>
    <w:rsid w:val="00A5076B"/>
    <w:rsid w:val="00A51E13"/>
    <w:rsid w:val="00A53EE0"/>
    <w:rsid w:val="00A5405A"/>
    <w:rsid w:val="00A56008"/>
    <w:rsid w:val="00A5685D"/>
    <w:rsid w:val="00A56900"/>
    <w:rsid w:val="00A56A35"/>
    <w:rsid w:val="00A57B2A"/>
    <w:rsid w:val="00A61E40"/>
    <w:rsid w:val="00A65AD9"/>
    <w:rsid w:val="00A66538"/>
    <w:rsid w:val="00A71057"/>
    <w:rsid w:val="00A72FBE"/>
    <w:rsid w:val="00A76999"/>
    <w:rsid w:val="00A81465"/>
    <w:rsid w:val="00A8190E"/>
    <w:rsid w:val="00A821CB"/>
    <w:rsid w:val="00A8424D"/>
    <w:rsid w:val="00A849B0"/>
    <w:rsid w:val="00A84E49"/>
    <w:rsid w:val="00A94234"/>
    <w:rsid w:val="00A96411"/>
    <w:rsid w:val="00A970FA"/>
    <w:rsid w:val="00AA1B24"/>
    <w:rsid w:val="00AA65B6"/>
    <w:rsid w:val="00AA70F3"/>
    <w:rsid w:val="00AB511C"/>
    <w:rsid w:val="00AB7A89"/>
    <w:rsid w:val="00AB7F45"/>
    <w:rsid w:val="00AC113A"/>
    <w:rsid w:val="00AC5E41"/>
    <w:rsid w:val="00AC65B7"/>
    <w:rsid w:val="00AD065F"/>
    <w:rsid w:val="00AD0868"/>
    <w:rsid w:val="00AD26FC"/>
    <w:rsid w:val="00AD4FCF"/>
    <w:rsid w:val="00AD67A6"/>
    <w:rsid w:val="00AD7718"/>
    <w:rsid w:val="00AD7766"/>
    <w:rsid w:val="00AE067D"/>
    <w:rsid w:val="00AE240A"/>
    <w:rsid w:val="00AE3399"/>
    <w:rsid w:val="00AE6455"/>
    <w:rsid w:val="00AF1116"/>
    <w:rsid w:val="00AF2A9D"/>
    <w:rsid w:val="00AF62BC"/>
    <w:rsid w:val="00B0158F"/>
    <w:rsid w:val="00B01FA9"/>
    <w:rsid w:val="00B02CA9"/>
    <w:rsid w:val="00B036C7"/>
    <w:rsid w:val="00B04A7D"/>
    <w:rsid w:val="00B06E38"/>
    <w:rsid w:val="00B0728F"/>
    <w:rsid w:val="00B0789D"/>
    <w:rsid w:val="00B1044A"/>
    <w:rsid w:val="00B1048F"/>
    <w:rsid w:val="00B105AA"/>
    <w:rsid w:val="00B10FB2"/>
    <w:rsid w:val="00B125F8"/>
    <w:rsid w:val="00B16A26"/>
    <w:rsid w:val="00B174A1"/>
    <w:rsid w:val="00B22B12"/>
    <w:rsid w:val="00B23D89"/>
    <w:rsid w:val="00B24EC8"/>
    <w:rsid w:val="00B26910"/>
    <w:rsid w:val="00B31BFB"/>
    <w:rsid w:val="00B351B4"/>
    <w:rsid w:val="00B41151"/>
    <w:rsid w:val="00B42FA4"/>
    <w:rsid w:val="00B44CDD"/>
    <w:rsid w:val="00B47DD5"/>
    <w:rsid w:val="00B511C3"/>
    <w:rsid w:val="00B5446A"/>
    <w:rsid w:val="00B56DA3"/>
    <w:rsid w:val="00B6027A"/>
    <w:rsid w:val="00B670BC"/>
    <w:rsid w:val="00B672C3"/>
    <w:rsid w:val="00B70AE9"/>
    <w:rsid w:val="00B72255"/>
    <w:rsid w:val="00B72D66"/>
    <w:rsid w:val="00B755B6"/>
    <w:rsid w:val="00B81AEF"/>
    <w:rsid w:val="00B844D0"/>
    <w:rsid w:val="00B85AB0"/>
    <w:rsid w:val="00B85D8D"/>
    <w:rsid w:val="00B863D6"/>
    <w:rsid w:val="00B87D8A"/>
    <w:rsid w:val="00B90FEA"/>
    <w:rsid w:val="00B91DFB"/>
    <w:rsid w:val="00B92DFD"/>
    <w:rsid w:val="00B93C9C"/>
    <w:rsid w:val="00BA43BE"/>
    <w:rsid w:val="00BA688E"/>
    <w:rsid w:val="00BB2C9D"/>
    <w:rsid w:val="00BB33A5"/>
    <w:rsid w:val="00BB37A8"/>
    <w:rsid w:val="00BC0773"/>
    <w:rsid w:val="00BC0E45"/>
    <w:rsid w:val="00BC11AE"/>
    <w:rsid w:val="00BC385F"/>
    <w:rsid w:val="00BC39AD"/>
    <w:rsid w:val="00BC4324"/>
    <w:rsid w:val="00BC5F9F"/>
    <w:rsid w:val="00BC6B3A"/>
    <w:rsid w:val="00BC70E1"/>
    <w:rsid w:val="00BD6CB8"/>
    <w:rsid w:val="00BD6EB2"/>
    <w:rsid w:val="00BD7576"/>
    <w:rsid w:val="00BE1110"/>
    <w:rsid w:val="00BE1F0B"/>
    <w:rsid w:val="00BE3A79"/>
    <w:rsid w:val="00BF351D"/>
    <w:rsid w:val="00BF4361"/>
    <w:rsid w:val="00BF71E5"/>
    <w:rsid w:val="00BF7940"/>
    <w:rsid w:val="00C005AE"/>
    <w:rsid w:val="00C00AE4"/>
    <w:rsid w:val="00C013F1"/>
    <w:rsid w:val="00C020D2"/>
    <w:rsid w:val="00C03FD8"/>
    <w:rsid w:val="00C05064"/>
    <w:rsid w:val="00C051FD"/>
    <w:rsid w:val="00C102D9"/>
    <w:rsid w:val="00C127AE"/>
    <w:rsid w:val="00C12FFB"/>
    <w:rsid w:val="00C14F66"/>
    <w:rsid w:val="00C17FC5"/>
    <w:rsid w:val="00C217CB"/>
    <w:rsid w:val="00C40C5E"/>
    <w:rsid w:val="00C40E22"/>
    <w:rsid w:val="00C45573"/>
    <w:rsid w:val="00C46467"/>
    <w:rsid w:val="00C50EF5"/>
    <w:rsid w:val="00C510CE"/>
    <w:rsid w:val="00C51869"/>
    <w:rsid w:val="00C544C4"/>
    <w:rsid w:val="00C61626"/>
    <w:rsid w:val="00C640ED"/>
    <w:rsid w:val="00C718DD"/>
    <w:rsid w:val="00C72D4A"/>
    <w:rsid w:val="00C76672"/>
    <w:rsid w:val="00C76BE1"/>
    <w:rsid w:val="00C81A9B"/>
    <w:rsid w:val="00C87002"/>
    <w:rsid w:val="00C906EA"/>
    <w:rsid w:val="00C93616"/>
    <w:rsid w:val="00C9548B"/>
    <w:rsid w:val="00CA38E0"/>
    <w:rsid w:val="00CA452B"/>
    <w:rsid w:val="00CA5EB9"/>
    <w:rsid w:val="00CA6A63"/>
    <w:rsid w:val="00CA6DF1"/>
    <w:rsid w:val="00CA7A51"/>
    <w:rsid w:val="00CB2802"/>
    <w:rsid w:val="00CB3F2A"/>
    <w:rsid w:val="00CB3F4D"/>
    <w:rsid w:val="00CB57A9"/>
    <w:rsid w:val="00CB671D"/>
    <w:rsid w:val="00CB6D33"/>
    <w:rsid w:val="00CB77D3"/>
    <w:rsid w:val="00CC3268"/>
    <w:rsid w:val="00CC357C"/>
    <w:rsid w:val="00CC471F"/>
    <w:rsid w:val="00CC6339"/>
    <w:rsid w:val="00CC71D7"/>
    <w:rsid w:val="00CD7F31"/>
    <w:rsid w:val="00CE62F4"/>
    <w:rsid w:val="00CF20F4"/>
    <w:rsid w:val="00CF271C"/>
    <w:rsid w:val="00CF6997"/>
    <w:rsid w:val="00CF7DC9"/>
    <w:rsid w:val="00D01E41"/>
    <w:rsid w:val="00D02A92"/>
    <w:rsid w:val="00D02BA0"/>
    <w:rsid w:val="00D0623A"/>
    <w:rsid w:val="00D07B71"/>
    <w:rsid w:val="00D10B73"/>
    <w:rsid w:val="00D12525"/>
    <w:rsid w:val="00D138FF"/>
    <w:rsid w:val="00D1438C"/>
    <w:rsid w:val="00D16886"/>
    <w:rsid w:val="00D219E4"/>
    <w:rsid w:val="00D21EDB"/>
    <w:rsid w:val="00D24D04"/>
    <w:rsid w:val="00D24D29"/>
    <w:rsid w:val="00D26E01"/>
    <w:rsid w:val="00D3031B"/>
    <w:rsid w:val="00D32866"/>
    <w:rsid w:val="00D32F57"/>
    <w:rsid w:val="00D3608B"/>
    <w:rsid w:val="00D40104"/>
    <w:rsid w:val="00D42DF3"/>
    <w:rsid w:val="00D45EE7"/>
    <w:rsid w:val="00D47501"/>
    <w:rsid w:val="00D52CFF"/>
    <w:rsid w:val="00D533B4"/>
    <w:rsid w:val="00D5666F"/>
    <w:rsid w:val="00D57EE0"/>
    <w:rsid w:val="00D62CFA"/>
    <w:rsid w:val="00D64A92"/>
    <w:rsid w:val="00D650FE"/>
    <w:rsid w:val="00D651AF"/>
    <w:rsid w:val="00D653F6"/>
    <w:rsid w:val="00D65881"/>
    <w:rsid w:val="00D661B4"/>
    <w:rsid w:val="00D72C47"/>
    <w:rsid w:val="00D739ED"/>
    <w:rsid w:val="00D776C9"/>
    <w:rsid w:val="00D807C2"/>
    <w:rsid w:val="00D812B1"/>
    <w:rsid w:val="00D81309"/>
    <w:rsid w:val="00D8522F"/>
    <w:rsid w:val="00D85727"/>
    <w:rsid w:val="00D86636"/>
    <w:rsid w:val="00D907D4"/>
    <w:rsid w:val="00D91B32"/>
    <w:rsid w:val="00D94F3E"/>
    <w:rsid w:val="00D95D40"/>
    <w:rsid w:val="00D95FA8"/>
    <w:rsid w:val="00D974DB"/>
    <w:rsid w:val="00DA0881"/>
    <w:rsid w:val="00DA1C3B"/>
    <w:rsid w:val="00DA23F9"/>
    <w:rsid w:val="00DA3E68"/>
    <w:rsid w:val="00DA4B9A"/>
    <w:rsid w:val="00DA565A"/>
    <w:rsid w:val="00DB13B2"/>
    <w:rsid w:val="00DB1C4B"/>
    <w:rsid w:val="00DB6147"/>
    <w:rsid w:val="00DB66F3"/>
    <w:rsid w:val="00DC2B61"/>
    <w:rsid w:val="00DC5539"/>
    <w:rsid w:val="00DC5A05"/>
    <w:rsid w:val="00DC738A"/>
    <w:rsid w:val="00DD25C2"/>
    <w:rsid w:val="00DD6199"/>
    <w:rsid w:val="00DE200F"/>
    <w:rsid w:val="00DE2B94"/>
    <w:rsid w:val="00DE3BFF"/>
    <w:rsid w:val="00DF359B"/>
    <w:rsid w:val="00DF586F"/>
    <w:rsid w:val="00E0037A"/>
    <w:rsid w:val="00E004F8"/>
    <w:rsid w:val="00E007BF"/>
    <w:rsid w:val="00E00F8A"/>
    <w:rsid w:val="00E024E4"/>
    <w:rsid w:val="00E02724"/>
    <w:rsid w:val="00E03AD1"/>
    <w:rsid w:val="00E053AC"/>
    <w:rsid w:val="00E074AF"/>
    <w:rsid w:val="00E07F00"/>
    <w:rsid w:val="00E11927"/>
    <w:rsid w:val="00E146E1"/>
    <w:rsid w:val="00E173E3"/>
    <w:rsid w:val="00E210E8"/>
    <w:rsid w:val="00E21376"/>
    <w:rsid w:val="00E21847"/>
    <w:rsid w:val="00E22E34"/>
    <w:rsid w:val="00E300F0"/>
    <w:rsid w:val="00E3077E"/>
    <w:rsid w:val="00E310FD"/>
    <w:rsid w:val="00E31B83"/>
    <w:rsid w:val="00E33EBE"/>
    <w:rsid w:val="00E347E0"/>
    <w:rsid w:val="00E37737"/>
    <w:rsid w:val="00E40C2A"/>
    <w:rsid w:val="00E449C5"/>
    <w:rsid w:val="00E44CC6"/>
    <w:rsid w:val="00E46383"/>
    <w:rsid w:val="00E47916"/>
    <w:rsid w:val="00E53E68"/>
    <w:rsid w:val="00E54529"/>
    <w:rsid w:val="00E547C7"/>
    <w:rsid w:val="00E56E20"/>
    <w:rsid w:val="00E57879"/>
    <w:rsid w:val="00E5790D"/>
    <w:rsid w:val="00E57E69"/>
    <w:rsid w:val="00E61388"/>
    <w:rsid w:val="00E613C2"/>
    <w:rsid w:val="00E657D9"/>
    <w:rsid w:val="00E70D07"/>
    <w:rsid w:val="00E723B3"/>
    <w:rsid w:val="00E87B7F"/>
    <w:rsid w:val="00E908F5"/>
    <w:rsid w:val="00E963FE"/>
    <w:rsid w:val="00E96ACB"/>
    <w:rsid w:val="00EA001F"/>
    <w:rsid w:val="00EA3C3B"/>
    <w:rsid w:val="00EB44B5"/>
    <w:rsid w:val="00EB4AE9"/>
    <w:rsid w:val="00EB6741"/>
    <w:rsid w:val="00EB677D"/>
    <w:rsid w:val="00EB77AC"/>
    <w:rsid w:val="00EC1200"/>
    <w:rsid w:val="00EC18DD"/>
    <w:rsid w:val="00EC3833"/>
    <w:rsid w:val="00EC38AE"/>
    <w:rsid w:val="00EC393D"/>
    <w:rsid w:val="00EC471F"/>
    <w:rsid w:val="00EC4FB0"/>
    <w:rsid w:val="00EC5505"/>
    <w:rsid w:val="00EC576A"/>
    <w:rsid w:val="00EC70A1"/>
    <w:rsid w:val="00ED172D"/>
    <w:rsid w:val="00ED34C2"/>
    <w:rsid w:val="00ED373D"/>
    <w:rsid w:val="00ED4394"/>
    <w:rsid w:val="00ED47E0"/>
    <w:rsid w:val="00ED6781"/>
    <w:rsid w:val="00EE02CA"/>
    <w:rsid w:val="00EE1CA7"/>
    <w:rsid w:val="00EE1DC5"/>
    <w:rsid w:val="00EE3BF1"/>
    <w:rsid w:val="00EE6771"/>
    <w:rsid w:val="00EE6B83"/>
    <w:rsid w:val="00EE74F1"/>
    <w:rsid w:val="00EE7C9A"/>
    <w:rsid w:val="00EE7D67"/>
    <w:rsid w:val="00EE7F6E"/>
    <w:rsid w:val="00EF1F7F"/>
    <w:rsid w:val="00EF491E"/>
    <w:rsid w:val="00EF5F52"/>
    <w:rsid w:val="00EF63FD"/>
    <w:rsid w:val="00EF6A67"/>
    <w:rsid w:val="00EF6D0D"/>
    <w:rsid w:val="00F05C84"/>
    <w:rsid w:val="00F0704E"/>
    <w:rsid w:val="00F07ACE"/>
    <w:rsid w:val="00F16A11"/>
    <w:rsid w:val="00F17784"/>
    <w:rsid w:val="00F228FD"/>
    <w:rsid w:val="00F22FF3"/>
    <w:rsid w:val="00F2338A"/>
    <w:rsid w:val="00F240BC"/>
    <w:rsid w:val="00F265E6"/>
    <w:rsid w:val="00F31185"/>
    <w:rsid w:val="00F3130C"/>
    <w:rsid w:val="00F344F1"/>
    <w:rsid w:val="00F357BB"/>
    <w:rsid w:val="00F377D0"/>
    <w:rsid w:val="00F402C0"/>
    <w:rsid w:val="00F40DD9"/>
    <w:rsid w:val="00F40DE4"/>
    <w:rsid w:val="00F421C5"/>
    <w:rsid w:val="00F4405B"/>
    <w:rsid w:val="00F50751"/>
    <w:rsid w:val="00F50FAE"/>
    <w:rsid w:val="00F52975"/>
    <w:rsid w:val="00F53BC8"/>
    <w:rsid w:val="00F54C49"/>
    <w:rsid w:val="00F61865"/>
    <w:rsid w:val="00F629C7"/>
    <w:rsid w:val="00F6343B"/>
    <w:rsid w:val="00F64E59"/>
    <w:rsid w:val="00F66E15"/>
    <w:rsid w:val="00F676CA"/>
    <w:rsid w:val="00F75B14"/>
    <w:rsid w:val="00F76AEA"/>
    <w:rsid w:val="00F76D0B"/>
    <w:rsid w:val="00F87298"/>
    <w:rsid w:val="00F87C30"/>
    <w:rsid w:val="00F9060A"/>
    <w:rsid w:val="00F90C4E"/>
    <w:rsid w:val="00F91124"/>
    <w:rsid w:val="00F91DC5"/>
    <w:rsid w:val="00F930B2"/>
    <w:rsid w:val="00F94025"/>
    <w:rsid w:val="00F944A3"/>
    <w:rsid w:val="00F951FC"/>
    <w:rsid w:val="00F96D40"/>
    <w:rsid w:val="00FA0505"/>
    <w:rsid w:val="00FA1DD2"/>
    <w:rsid w:val="00FA2630"/>
    <w:rsid w:val="00FA2BDD"/>
    <w:rsid w:val="00FA69A1"/>
    <w:rsid w:val="00FA6ABE"/>
    <w:rsid w:val="00FA6FCE"/>
    <w:rsid w:val="00FB141C"/>
    <w:rsid w:val="00FB3074"/>
    <w:rsid w:val="00FB34D4"/>
    <w:rsid w:val="00FB3C4E"/>
    <w:rsid w:val="00FC0A32"/>
    <w:rsid w:val="00FC0B1A"/>
    <w:rsid w:val="00FC0EB9"/>
    <w:rsid w:val="00FC2C63"/>
    <w:rsid w:val="00FC514B"/>
    <w:rsid w:val="00FC54BB"/>
    <w:rsid w:val="00FC57DA"/>
    <w:rsid w:val="00FD0B5D"/>
    <w:rsid w:val="00FD3FA4"/>
    <w:rsid w:val="00FD5D96"/>
    <w:rsid w:val="00FD6F8F"/>
    <w:rsid w:val="00FD7B2B"/>
    <w:rsid w:val="00FD7E82"/>
    <w:rsid w:val="00FE06B7"/>
    <w:rsid w:val="00FE333B"/>
    <w:rsid w:val="00FE486E"/>
    <w:rsid w:val="00FE5BBB"/>
    <w:rsid w:val="00FE62B0"/>
    <w:rsid w:val="00FF27AB"/>
    <w:rsid w:val="00FF669B"/>
    <w:rsid w:val="00FF6B65"/>
    <w:rsid w:val="00FF721D"/>
    <w:rsid w:val="00FF761D"/>
    <w:rsid w:val="00FF7C78"/>
    <w:rsid w:val="0C98AE49"/>
    <w:rsid w:val="122406EB"/>
    <w:rsid w:val="26BC13AE"/>
    <w:rsid w:val="355C6CF3"/>
    <w:rsid w:val="3AEE74B3"/>
    <w:rsid w:val="5C6FF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 style="mso-position-horizontal-relative:margin;mso-position-vertical-relative:margin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41C10FAD"/>
  <w15:docId w15:val="{D6BD3FE4-9927-4FAB-B5CF-01691EC4E1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en-GB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iPriority="99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aliases w:val="Normal DWPA"/>
    <w:qFormat/>
    <w:rsid w:val="00FC57DA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</w:tabs>
    </w:pPr>
    <w:rPr>
      <w:color w:val="1A365D"/>
    </w:rPr>
  </w:style>
  <w:style w:type="paragraph" w:styleId="Heading1">
    <w:name w:val="heading 1"/>
    <w:basedOn w:val="Normal"/>
    <w:next w:val="Normal"/>
    <w:link w:val="Heading1Char"/>
    <w:qFormat/>
    <w:rsid w:val="00FC57DA"/>
    <w:pPr>
      <w:keepNext/>
      <w:pageBreakBefore/>
      <w:numPr>
        <w:numId w:val="13"/>
      </w:numPr>
      <w:tabs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  <w:tab w:val="left" w:pos="567"/>
      </w:tabs>
      <w:spacing w:before="240"/>
      <w:outlineLvl w:val="0"/>
    </w:pPr>
    <w:rPr>
      <w:rFonts w:eastAsia="PMingLiU" w:cs="Arial"/>
      <w:b/>
      <w:bCs/>
      <w:kern w:val="32"/>
      <w:sz w:val="24"/>
      <w:szCs w:val="36"/>
      <w:lang w:eastAsia="zh-TW"/>
    </w:rPr>
  </w:style>
  <w:style w:type="paragraph" w:styleId="Heading2">
    <w:name w:val="heading 2"/>
    <w:aliases w:val="10 Heading 2"/>
    <w:basedOn w:val="10Heading1"/>
    <w:next w:val="10Normal"/>
    <w:link w:val="Heading2Char"/>
    <w:autoRedefine/>
    <w:qFormat/>
    <w:rsid w:val="00FC57DA"/>
    <w:pPr>
      <w:pageBreakBefore w:val="0"/>
      <w:numPr>
        <w:ilvl w:val="1"/>
      </w:numPr>
      <w:spacing w:before="120"/>
      <w:outlineLvl w:val="1"/>
    </w:pPr>
    <w:rPr>
      <w:bCs w:val="0"/>
      <w:iCs/>
      <w:sz w:val="20"/>
      <w:szCs w:val="28"/>
      <w:lang w:val="da-DK"/>
    </w:rPr>
  </w:style>
  <w:style w:type="paragraph" w:styleId="Heading3">
    <w:name w:val="heading 3"/>
    <w:basedOn w:val="Normal"/>
    <w:next w:val="dwpa10Indent"/>
    <w:qFormat/>
    <w:rsid w:val="00FC57DA"/>
    <w:pPr>
      <w:keepNext/>
      <w:numPr>
        <w:ilvl w:val="2"/>
        <w:numId w:val="13"/>
      </w:numPr>
      <w:tabs>
        <w:tab w:val="clear" w:pos="1134"/>
        <w:tab w:val="clear" w:pos="3402"/>
        <w:tab w:val="clear" w:pos="4536"/>
        <w:tab w:val="clear" w:pos="5670"/>
        <w:tab w:val="clear" w:pos="6804"/>
        <w:tab w:val="clear" w:pos="7938"/>
        <w:tab w:val="left" w:pos="567"/>
      </w:tabs>
      <w:spacing w:before="120"/>
      <w:outlineLvl w:val="2"/>
    </w:pPr>
    <w:rPr>
      <w:rFonts w:eastAsia="PMingLiU" w:cs="Arial"/>
      <w:bCs/>
      <w:u w:val="single"/>
      <w:lang w:eastAsia="zh-TW"/>
    </w:rPr>
  </w:style>
  <w:style w:type="paragraph" w:styleId="Heading4">
    <w:name w:val="heading 4"/>
    <w:basedOn w:val="Heading3"/>
    <w:next w:val="Normal"/>
    <w:qFormat/>
    <w:rsid w:val="00FC57DA"/>
    <w:pPr>
      <w:keepNext w:val="0"/>
      <w:numPr>
        <w:ilvl w:val="3"/>
      </w:numPr>
      <w:outlineLvl w:val="3"/>
    </w:pPr>
    <w:rPr>
      <w:b/>
      <w:bCs w:val="0"/>
      <w:szCs w:val="28"/>
    </w:rPr>
  </w:style>
  <w:style w:type="paragraph" w:styleId="Heading5">
    <w:name w:val="heading 5"/>
    <w:basedOn w:val="Normal"/>
    <w:next w:val="Normal"/>
    <w:qFormat/>
    <w:rsid w:val="00FC57DA"/>
    <w:pPr>
      <w:numPr>
        <w:ilvl w:val="4"/>
        <w:numId w:val="13"/>
      </w:numPr>
      <w:tabs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</w:tabs>
      <w:spacing w:before="240" w:after="60"/>
      <w:outlineLvl w:val="4"/>
    </w:pPr>
    <w:rPr>
      <w:rFonts w:ascii="Times New Roman" w:eastAsia="PMingLiU" w:hAnsi="Times New Roman"/>
      <w:b/>
      <w:bCs/>
      <w:i/>
      <w:iCs/>
      <w:sz w:val="26"/>
      <w:szCs w:val="26"/>
      <w:lang w:eastAsia="zh-TW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FC57DA"/>
    <w:pPr>
      <w:keepNext/>
      <w:keepLines/>
      <w:numPr>
        <w:ilvl w:val="5"/>
        <w:numId w:val="1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7F7F7F" w:themeColor="accent1" w:themeShade="7F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FC57DA"/>
    <w:pPr>
      <w:keepNext/>
      <w:keepLines/>
      <w:numPr>
        <w:ilvl w:val="6"/>
        <w:numId w:val="1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F9E6A9" w:themeColor="text1" w:themeTint="BF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FC57DA"/>
    <w:pPr>
      <w:keepNext/>
      <w:keepLines/>
      <w:numPr>
        <w:ilvl w:val="7"/>
        <w:numId w:val="13"/>
      </w:numPr>
      <w:spacing w:before="200"/>
      <w:outlineLvl w:val="7"/>
    </w:pPr>
    <w:rPr>
      <w:rFonts w:asciiTheme="majorHAnsi" w:eastAsiaTheme="majorEastAsia" w:hAnsiTheme="majorHAnsi" w:cstheme="majorBidi"/>
      <w:color w:val="F9E6A9" w:themeColor="text1" w:themeTint="BF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FC57DA"/>
    <w:pPr>
      <w:keepNext/>
      <w:keepLines/>
      <w:numPr>
        <w:ilvl w:val="8"/>
        <w:numId w:val="1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F9E6A9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TOC">
    <w:name w:val="#Heading TOC"/>
    <w:next w:val="Normal"/>
    <w:semiHidden/>
    <w:rsid w:val="00FC57DA"/>
    <w:pPr>
      <w:widowControl w:val="0"/>
      <w:tabs>
        <w:tab w:val="left" w:leader="dot" w:pos="9072"/>
      </w:tabs>
      <w:spacing w:before="300" w:after="40"/>
    </w:pPr>
    <w:rPr>
      <w:rFonts w:eastAsia="PMingLiU" w:cs="Arial"/>
      <w:b/>
      <w:noProof/>
      <w:kern w:val="32"/>
      <w:sz w:val="36"/>
      <w:szCs w:val="36"/>
      <w:lang w:eastAsia="zh-TW"/>
    </w:rPr>
  </w:style>
  <w:style w:type="paragraph" w:customStyle="1" w:styleId="Reference">
    <w:name w:val="#Reference"/>
    <w:basedOn w:val="Normal"/>
    <w:semiHidden/>
    <w:rsid w:val="00FC57DA"/>
    <w:rPr>
      <w:i/>
    </w:rPr>
  </w:style>
  <w:style w:type="paragraph" w:customStyle="1" w:styleId="7Adress">
    <w:name w:val="7 Adress"/>
    <w:basedOn w:val="Normal12D01"/>
    <w:next w:val="Normal12D01"/>
    <w:link w:val="7AdressChar"/>
    <w:qFormat/>
    <w:rsid w:val="00FC57DA"/>
    <w:pPr>
      <w:spacing w:after="100"/>
      <w:jc w:val="center"/>
      <w:outlineLvl w:val="9"/>
    </w:pPr>
    <w:rPr>
      <w:color w:val="88898C"/>
      <w:sz w:val="14"/>
      <w:szCs w:val="14"/>
    </w:rPr>
  </w:style>
  <w:style w:type="character" w:customStyle="1" w:styleId="7AdressChar">
    <w:name w:val="7 Adress Char"/>
    <w:basedOn w:val="DefaultParagraphFont"/>
    <w:link w:val="7Adress"/>
    <w:rsid w:val="00FC57DA"/>
    <w:rPr>
      <w:color w:val="88898C"/>
      <w:sz w:val="14"/>
      <w:szCs w:val="14"/>
    </w:rPr>
  </w:style>
  <w:style w:type="paragraph" w:customStyle="1" w:styleId="BulletlistD01">
    <w:name w:val="Bullet list_D01"/>
    <w:basedOn w:val="Normal"/>
    <w:rsid w:val="00FC57DA"/>
    <w:pPr>
      <w:keepLines/>
      <w:numPr>
        <w:numId w:val="11"/>
      </w:numPr>
      <w:tabs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</w:tabs>
      <w:spacing w:after="40"/>
    </w:pPr>
    <w:rPr>
      <w:snapToGrid w:val="0"/>
      <w:sz w:val="22"/>
      <w:lang w:eastAsia="da-DK"/>
    </w:rPr>
  </w:style>
  <w:style w:type="paragraph" w:styleId="DocumentMap">
    <w:name w:val="Document Map"/>
    <w:basedOn w:val="Normal"/>
    <w:semiHidden/>
    <w:rsid w:val="00FC57DA"/>
    <w:pPr>
      <w:shd w:val="clear" w:color="auto" w:fill="000080"/>
    </w:pPr>
    <w:rPr>
      <w:rFonts w:cs="Tahoma"/>
    </w:rPr>
  </w:style>
  <w:style w:type="paragraph" w:customStyle="1" w:styleId="dwpa07footer">
    <w:name w:val="dwpa 07 footer"/>
    <w:basedOn w:val="Normal"/>
    <w:link w:val="dwpa07footerChar"/>
    <w:autoRedefine/>
    <w:rsid w:val="00463758"/>
    <w:pPr>
      <w:framePr w:hSpace="180" w:wrap="around" w:vAnchor="text" w:hAnchor="text" w:xAlign="right" w:y="1"/>
      <w:suppressOverlap/>
      <w:outlineLvl w:val="0"/>
    </w:pPr>
    <w:rPr>
      <w:rFonts w:ascii="Verdana" w:hAnsi="Verdana"/>
      <w:color w:val="A6A6A6"/>
      <w:sz w:val="14"/>
      <w:szCs w:val="14"/>
    </w:rPr>
  </w:style>
  <w:style w:type="paragraph" w:customStyle="1" w:styleId="Footercaps07D01">
    <w:name w:val="Footer caps 07_D01"/>
    <w:basedOn w:val="dwpa07footer"/>
    <w:next w:val="dwpa07footer"/>
    <w:link w:val="Footercaps07D01CharChar"/>
    <w:rsid w:val="00FC57DA"/>
    <w:pPr>
      <w:framePr w:wrap="around"/>
    </w:pPr>
    <w:rPr>
      <w:caps/>
    </w:rPr>
  </w:style>
  <w:style w:type="character" w:customStyle="1" w:styleId="dwpa07footerChar">
    <w:name w:val="dwpa 07 footer Char"/>
    <w:basedOn w:val="DefaultParagraphFont"/>
    <w:link w:val="dwpa07footer"/>
    <w:rsid w:val="00463758"/>
    <w:rPr>
      <w:rFonts w:ascii="Verdana" w:hAnsi="Verdana"/>
      <w:color w:val="A6A6A6"/>
      <w:sz w:val="14"/>
      <w:szCs w:val="14"/>
    </w:rPr>
  </w:style>
  <w:style w:type="character" w:customStyle="1" w:styleId="Footercaps07D01CharChar">
    <w:name w:val="Footer caps 07_D01 Char Char"/>
    <w:basedOn w:val="dwpa07footerChar"/>
    <w:link w:val="Footercaps07D01"/>
    <w:rsid w:val="00FC57DA"/>
    <w:rPr>
      <w:rFonts w:ascii="Verdana" w:hAnsi="Verdana"/>
      <w:caps/>
      <w:color w:val="D5E2E8"/>
      <w:sz w:val="14"/>
      <w:szCs w:val="14"/>
    </w:rPr>
  </w:style>
  <w:style w:type="paragraph" w:customStyle="1" w:styleId="Seperator04D01">
    <w:name w:val="Seperator 04_D01"/>
    <w:basedOn w:val="Normal"/>
    <w:rsid w:val="00FC57DA"/>
    <w:pPr>
      <w:outlineLvl w:val="0"/>
    </w:pPr>
    <w:rPr>
      <w:color w:val="000000"/>
      <w:sz w:val="8"/>
      <w:szCs w:val="14"/>
    </w:rPr>
  </w:style>
  <w:style w:type="paragraph" w:customStyle="1" w:styleId="FooterLineD01">
    <w:name w:val="Footer Line_D01"/>
    <w:basedOn w:val="Seperator04D01"/>
    <w:rsid w:val="00FC57DA"/>
    <w:pPr>
      <w:pBdr>
        <w:bottom w:val="single" w:sz="4" w:space="1" w:color="007AC2"/>
      </w:pBdr>
      <w:ind w:right="-57"/>
    </w:pPr>
    <w:rPr>
      <w:sz w:val="12"/>
    </w:rPr>
  </w:style>
  <w:style w:type="paragraph" w:customStyle="1" w:styleId="BulletWtick08D01">
    <w:name w:val="Bullet W tick 08_D01"/>
    <w:basedOn w:val="UnderlineW08D01"/>
    <w:rsid w:val="00FC57DA"/>
    <w:pPr>
      <w:numPr>
        <w:numId w:val="12"/>
      </w:numPr>
    </w:pPr>
    <w:rPr>
      <w:u w:val="none"/>
    </w:rPr>
  </w:style>
  <w:style w:type="paragraph" w:customStyle="1" w:styleId="HeaderPictureD01">
    <w:name w:val="Header Picture_D01"/>
    <w:basedOn w:val="Normal"/>
    <w:next w:val="Normal"/>
    <w:rsid w:val="00FC57DA"/>
    <w:pPr>
      <w:tabs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  <w:tab w:val="left" w:pos="405"/>
      </w:tabs>
      <w:ind w:left="851"/>
      <w:jc w:val="center"/>
    </w:pPr>
    <w:rPr>
      <w:rFonts w:eastAsia="PMingLiU"/>
      <w:sz w:val="6"/>
      <w:szCs w:val="21"/>
      <w:lang w:eastAsia="zh-TW"/>
    </w:rPr>
  </w:style>
  <w:style w:type="paragraph" w:customStyle="1" w:styleId="10Heading1">
    <w:name w:val="10 Heading 1"/>
    <w:basedOn w:val="Heading1"/>
    <w:next w:val="10Normal"/>
    <w:link w:val="10Heading1Char"/>
    <w:qFormat/>
    <w:rsid w:val="00FC57DA"/>
    <w:pPr>
      <w:spacing w:before="0"/>
    </w:pPr>
  </w:style>
  <w:style w:type="character" w:styleId="Hyperlink">
    <w:name w:val="Hyperlink"/>
    <w:basedOn w:val="DefaultParagraphFont"/>
    <w:uiPriority w:val="99"/>
    <w:rsid w:val="00FC57DA"/>
    <w:rPr>
      <w:rFonts w:ascii="Verdana" w:hAnsi="Verdana"/>
      <w:noProof/>
      <w:color w:val="004261"/>
      <w:u w:val="single"/>
      <w:lang w:val="en-GB"/>
    </w:rPr>
  </w:style>
  <w:style w:type="paragraph" w:customStyle="1" w:styleId="Heading2D01">
    <w:name w:val="Heading 2_D01"/>
    <w:basedOn w:val="Normal"/>
    <w:next w:val="Normal"/>
    <w:autoRedefine/>
    <w:rsid w:val="00FC57DA"/>
    <w:pPr>
      <w:keepNext/>
      <w:tabs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</w:tabs>
      <w:spacing w:before="240" w:after="40"/>
      <w:outlineLvl w:val="1"/>
    </w:pPr>
    <w:rPr>
      <w:rFonts w:eastAsia="PMingLiU" w:cs="Arial"/>
      <w:bCs/>
      <w:iCs/>
      <w:sz w:val="28"/>
      <w:szCs w:val="28"/>
      <w:lang w:eastAsia="zh-TW"/>
    </w:rPr>
  </w:style>
  <w:style w:type="paragraph" w:customStyle="1" w:styleId="LineblackbottomD01">
    <w:name w:val="Line black bottom_D01"/>
    <w:basedOn w:val="Normal"/>
    <w:next w:val="Normal"/>
    <w:rsid w:val="00FC57DA"/>
    <w:pPr>
      <w:pBdr>
        <w:bottom w:val="single" w:sz="4" w:space="1" w:color="auto"/>
      </w:pBdr>
      <w:tabs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  <w:tab w:val="left" w:pos="405"/>
      </w:tabs>
    </w:pPr>
    <w:rPr>
      <w:rFonts w:eastAsia="PMingLiU"/>
      <w:sz w:val="8"/>
      <w:szCs w:val="21"/>
      <w:lang w:eastAsia="zh-TW"/>
    </w:rPr>
  </w:style>
  <w:style w:type="paragraph" w:customStyle="1" w:styleId="LinebluebottomD01">
    <w:name w:val="Line blue bottom_D01"/>
    <w:basedOn w:val="Normal"/>
    <w:next w:val="Seperator04D01"/>
    <w:rsid w:val="00FC57DA"/>
    <w:pPr>
      <w:pBdr>
        <w:bottom w:val="single" w:sz="4" w:space="1" w:color="007AC2"/>
      </w:pBdr>
      <w:tabs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  <w:tab w:val="left" w:pos="405"/>
      </w:tabs>
    </w:pPr>
    <w:rPr>
      <w:rFonts w:eastAsia="PMingLiU"/>
      <w:sz w:val="8"/>
      <w:szCs w:val="21"/>
      <w:lang w:eastAsia="zh-TW"/>
    </w:rPr>
  </w:style>
  <w:style w:type="paragraph" w:customStyle="1" w:styleId="PrefaceheadingD01">
    <w:name w:val="Preface heading_D01"/>
    <w:basedOn w:val="Normal"/>
    <w:next w:val="Normal"/>
    <w:rsid w:val="00FC57DA"/>
    <w:pPr>
      <w:pBdr>
        <w:top w:val="single" w:sz="4" w:space="1" w:color="007AC2"/>
        <w:bottom w:val="single" w:sz="4" w:space="1" w:color="007AC2"/>
      </w:pBdr>
      <w:spacing w:before="40"/>
      <w:jc w:val="center"/>
    </w:pPr>
    <w:rPr>
      <w:sz w:val="36"/>
    </w:rPr>
  </w:style>
  <w:style w:type="paragraph" w:customStyle="1" w:styleId="BoldW08D08">
    <w:name w:val="Bold W 08_D08"/>
    <w:basedOn w:val="BulletWtext08D01"/>
    <w:next w:val="BulletWtext08D01"/>
    <w:rsid w:val="00FC57DA"/>
    <w:pPr>
      <w:ind w:left="142"/>
    </w:pPr>
    <w:rPr>
      <w:b/>
    </w:rPr>
  </w:style>
  <w:style w:type="table" w:styleId="TableGrid">
    <w:name w:val="Table Grid"/>
    <w:basedOn w:val="TableNormal"/>
    <w:rsid w:val="00FC57DA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</w:tabs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11D01">
    <w:name w:val="Table 11_D01"/>
    <w:basedOn w:val="TableNormal"/>
    <w:rsid w:val="00FC57DA"/>
    <w:rPr>
      <w:rFonts w:ascii="Tahoma" w:hAnsi="Tahoma"/>
      <w:sz w:val="22"/>
      <w:szCs w:val="22"/>
    </w:rPr>
    <w:tblPr>
      <w:tblCellMar>
        <w:left w:w="142" w:type="dxa"/>
        <w:right w:w="142" w:type="dxa"/>
      </w:tblCellMar>
    </w:tblPr>
  </w:style>
  <w:style w:type="paragraph" w:customStyle="1" w:styleId="UnderlineW08D01">
    <w:name w:val="Underline W 08_D01"/>
    <w:basedOn w:val="BulletWtext11D01"/>
    <w:next w:val="BulletWtext08D01"/>
    <w:rsid w:val="00FC57DA"/>
    <w:pPr>
      <w:ind w:left="142"/>
    </w:pPr>
    <w:rPr>
      <w:sz w:val="16"/>
      <w:u w:val="single"/>
    </w:rPr>
  </w:style>
  <w:style w:type="paragraph" w:customStyle="1" w:styleId="Normal12D01">
    <w:name w:val="Normal 12_D01"/>
    <w:basedOn w:val="Normal"/>
    <w:link w:val="Normal12D01Char"/>
    <w:rsid w:val="00FC57DA"/>
    <w:pPr>
      <w:outlineLvl w:val="0"/>
    </w:pPr>
  </w:style>
  <w:style w:type="paragraph" w:customStyle="1" w:styleId="10Heading3">
    <w:name w:val="10 Heading 3"/>
    <w:basedOn w:val="10Normal"/>
    <w:next w:val="10Normal"/>
    <w:qFormat/>
    <w:rsid w:val="00FC57DA"/>
    <w:pPr>
      <w:keepNext/>
      <w:tabs>
        <w:tab w:val="clear" w:pos="2268"/>
        <w:tab w:val="clear" w:pos="3402"/>
        <w:tab w:val="clear" w:pos="4536"/>
        <w:tab w:val="clear" w:pos="5670"/>
        <w:tab w:val="clear" w:pos="6804"/>
        <w:tab w:val="clear" w:pos="7938"/>
      </w:tabs>
      <w:outlineLvl w:val="2"/>
    </w:pPr>
    <w:rPr>
      <w:rFonts w:eastAsia="PMingLiU" w:cs="Arial"/>
      <w:bCs/>
      <w:u w:val="single"/>
      <w:lang w:eastAsia="zh-TW"/>
    </w:rPr>
  </w:style>
  <w:style w:type="paragraph" w:customStyle="1" w:styleId="HeadingW1D01">
    <w:name w:val="Heading W 1_D01"/>
    <w:basedOn w:val="10Heading1"/>
    <w:next w:val="NormalW12D01"/>
    <w:rsid w:val="00FC57DA"/>
    <w:pPr>
      <w:ind w:left="142"/>
    </w:pPr>
  </w:style>
  <w:style w:type="paragraph" w:customStyle="1" w:styleId="BulletWtext08D01">
    <w:name w:val="Bullet W text 08 _D01"/>
    <w:basedOn w:val="Normal12D01"/>
    <w:rsid w:val="00FC57DA"/>
    <w:pPr>
      <w:spacing w:before="20" w:after="20"/>
      <w:ind w:left="425"/>
    </w:pPr>
    <w:rPr>
      <w:sz w:val="16"/>
    </w:rPr>
  </w:style>
  <w:style w:type="paragraph" w:customStyle="1" w:styleId="HeadingW2D01">
    <w:name w:val="Heading W 2_D01"/>
    <w:basedOn w:val="Heading2D01"/>
    <w:next w:val="NormalW12D01"/>
    <w:rsid w:val="00FC57DA"/>
    <w:pPr>
      <w:ind w:left="142"/>
    </w:pPr>
  </w:style>
  <w:style w:type="paragraph" w:customStyle="1" w:styleId="HeadingW3D01">
    <w:name w:val="Heading W 3_D01"/>
    <w:basedOn w:val="10Heading3"/>
    <w:next w:val="NormalW12D01"/>
    <w:rsid w:val="00FC57DA"/>
    <w:pPr>
      <w:ind w:left="142"/>
    </w:pPr>
  </w:style>
  <w:style w:type="paragraph" w:customStyle="1" w:styleId="10Bullet">
    <w:name w:val="10 Bullet"/>
    <w:basedOn w:val="10Normal"/>
    <w:autoRedefine/>
    <w:qFormat/>
    <w:rsid w:val="00FC57DA"/>
    <w:pPr>
      <w:keepNext/>
      <w:numPr>
        <w:numId w:val="4"/>
      </w:numPr>
      <w:outlineLvl w:val="0"/>
    </w:pPr>
  </w:style>
  <w:style w:type="paragraph" w:customStyle="1" w:styleId="BulletWlist11D01">
    <w:name w:val="Bullet W list 11_D01"/>
    <w:basedOn w:val="10Bullet"/>
    <w:rsid w:val="00FC57DA"/>
    <w:pPr>
      <w:numPr>
        <w:numId w:val="10"/>
      </w:numPr>
    </w:pPr>
  </w:style>
  <w:style w:type="paragraph" w:customStyle="1" w:styleId="BulletWtext11D01">
    <w:name w:val="Bullet W text 11_D01"/>
    <w:basedOn w:val="BulletWlist11D01"/>
    <w:rsid w:val="00FC57DA"/>
    <w:pPr>
      <w:numPr>
        <w:numId w:val="0"/>
      </w:numPr>
      <w:ind w:left="425"/>
    </w:pPr>
  </w:style>
  <w:style w:type="paragraph" w:customStyle="1" w:styleId="NormalW12D01">
    <w:name w:val="Normal W 12_D01"/>
    <w:basedOn w:val="Normal12D01"/>
    <w:rsid w:val="00FC57DA"/>
    <w:pPr>
      <w:ind w:left="142"/>
    </w:pPr>
  </w:style>
  <w:style w:type="table" w:customStyle="1" w:styleId="Table08D01">
    <w:name w:val="Table 08_D01"/>
    <w:basedOn w:val="Table11D01"/>
    <w:rsid w:val="00FC57DA"/>
    <w:rPr>
      <w:sz w:val="16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CellMar>
        <w:left w:w="0" w:type="dxa"/>
        <w:right w:w="0" w:type="dxa"/>
      </w:tblCellMar>
    </w:tblPr>
  </w:style>
  <w:style w:type="paragraph" w:styleId="Footer">
    <w:name w:val="footer"/>
    <w:basedOn w:val="Normal"/>
    <w:rsid w:val="00FC57DA"/>
    <w:pPr>
      <w:tabs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  <w:tab w:val="center" w:pos="4320"/>
        <w:tab w:val="right" w:pos="8640"/>
      </w:tabs>
    </w:pPr>
  </w:style>
  <w:style w:type="paragraph" w:customStyle="1" w:styleId="HeadingTOCD01">
    <w:name w:val="Heading TOC_D01"/>
    <w:basedOn w:val="HeadingTOC"/>
    <w:rsid w:val="00FC57DA"/>
    <w:rPr>
      <w:rFonts w:ascii="Tahoma" w:hAnsi="Tahoma"/>
      <w:b w:val="0"/>
    </w:rPr>
  </w:style>
  <w:style w:type="paragraph" w:styleId="TOC1">
    <w:name w:val="toc 1"/>
    <w:aliases w:val="A TOC 1"/>
    <w:basedOn w:val="Normal"/>
    <w:next w:val="dwpa10Indent"/>
    <w:link w:val="TOC1Char"/>
    <w:uiPriority w:val="39"/>
    <w:qFormat/>
    <w:rsid w:val="00FC57DA"/>
    <w:pPr>
      <w:tabs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</w:tabs>
      <w:spacing w:before="120" w:after="120"/>
    </w:pPr>
    <w:rPr>
      <w:rFonts w:asciiTheme="minorHAnsi" w:hAnsiTheme="minorHAnsi" w:cstheme="minorHAnsi"/>
      <w:b/>
      <w:bCs/>
      <w:caps/>
    </w:rPr>
  </w:style>
  <w:style w:type="paragraph" w:customStyle="1" w:styleId="Bold11D01">
    <w:name w:val="Bold 11_D01"/>
    <w:basedOn w:val="Normal12D01"/>
    <w:next w:val="Normal12D01"/>
    <w:rsid w:val="00FC57DA"/>
    <w:rPr>
      <w:b/>
      <w:sz w:val="22"/>
      <w:szCs w:val="22"/>
      <w:lang w:eastAsia="zh-TW"/>
    </w:rPr>
  </w:style>
  <w:style w:type="paragraph" w:customStyle="1" w:styleId="Bullettext11D01">
    <w:name w:val="Bullet text 11_D01"/>
    <w:basedOn w:val="BulletWtext11D01"/>
    <w:rsid w:val="00FC57DA"/>
    <w:pPr>
      <w:spacing w:after="40"/>
      <w:ind w:left="284"/>
    </w:pPr>
  </w:style>
  <w:style w:type="paragraph" w:customStyle="1" w:styleId="StyleBulletWtext11D01Left038cm">
    <w:name w:val="Style Bullet W text 11_D01 + Left:  038 cm"/>
    <w:basedOn w:val="BulletWtext11D01"/>
    <w:rsid w:val="00FC57DA"/>
    <w:pPr>
      <w:spacing w:after="40"/>
      <w:ind w:left="284"/>
    </w:pPr>
  </w:style>
  <w:style w:type="paragraph" w:customStyle="1" w:styleId="18Title">
    <w:name w:val="18 Title"/>
    <w:basedOn w:val="PrefaceheadingD01"/>
    <w:qFormat/>
    <w:rsid w:val="00FC57DA"/>
  </w:style>
  <w:style w:type="paragraph" w:customStyle="1" w:styleId="BoldW11D01">
    <w:name w:val="Bold W 11_D01"/>
    <w:basedOn w:val="Bold11D01"/>
    <w:next w:val="NormalW12D01"/>
    <w:rsid w:val="00FC57DA"/>
    <w:pPr>
      <w:ind w:left="142"/>
    </w:pPr>
  </w:style>
  <w:style w:type="paragraph" w:customStyle="1" w:styleId="BulletWpoint12D01">
    <w:name w:val="Bullet W point 12_D01"/>
    <w:basedOn w:val="10Bullet"/>
    <w:rsid w:val="00FC57DA"/>
    <w:pPr>
      <w:numPr>
        <w:numId w:val="0"/>
      </w:numPr>
    </w:pPr>
    <w:rPr>
      <w:sz w:val="24"/>
      <w:szCs w:val="24"/>
    </w:rPr>
  </w:style>
  <w:style w:type="paragraph" w:customStyle="1" w:styleId="Style1">
    <w:name w:val="Style1"/>
    <w:basedOn w:val="10Bullet"/>
    <w:rsid w:val="00FC57DA"/>
    <w:pPr>
      <w:numPr>
        <w:numId w:val="0"/>
      </w:numPr>
    </w:pPr>
    <w:rPr>
      <w:szCs w:val="22"/>
    </w:rPr>
  </w:style>
  <w:style w:type="paragraph" w:customStyle="1" w:styleId="Bulletlist11D01">
    <w:name w:val="Bullet list 11_D01"/>
    <w:basedOn w:val="BulletWlist11D01"/>
    <w:rsid w:val="00FC57DA"/>
    <w:pPr>
      <w:numPr>
        <w:numId w:val="0"/>
      </w:numPr>
    </w:pPr>
  </w:style>
  <w:style w:type="paragraph" w:customStyle="1" w:styleId="Warning">
    <w:name w:val="Warning"/>
    <w:basedOn w:val="Normal"/>
    <w:rsid w:val="00FC57DA"/>
    <w:pPr>
      <w:keepLines/>
      <w:numPr>
        <w:numId w:val="15"/>
      </w:numPr>
      <w:tabs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</w:tabs>
      <w:spacing w:after="40"/>
    </w:pPr>
    <w:rPr>
      <w:snapToGrid w:val="0"/>
      <w:lang w:eastAsia="da-DK"/>
    </w:rPr>
  </w:style>
  <w:style w:type="paragraph" w:customStyle="1" w:styleId="StyleTOC112ptAuto">
    <w:name w:val="Style TOC 1 + 12 pt Auto"/>
    <w:basedOn w:val="TOC1"/>
    <w:rsid w:val="00FC57DA"/>
    <w:rPr>
      <w:sz w:val="24"/>
    </w:rPr>
  </w:style>
  <w:style w:type="character" w:customStyle="1" w:styleId="Heading1Char">
    <w:name w:val="Heading 1 Char"/>
    <w:basedOn w:val="DefaultParagraphFont"/>
    <w:link w:val="Heading1"/>
    <w:rsid w:val="00FC57DA"/>
    <w:rPr>
      <w:rFonts w:eastAsia="PMingLiU" w:cs="Arial"/>
      <w:b/>
      <w:bCs/>
      <w:color w:val="1A365D"/>
      <w:kern w:val="32"/>
      <w:sz w:val="24"/>
      <w:szCs w:val="36"/>
      <w:lang w:eastAsia="zh-TW"/>
    </w:rPr>
  </w:style>
  <w:style w:type="character" w:customStyle="1" w:styleId="10Heading1Char">
    <w:name w:val="10 Heading 1 Char"/>
    <w:basedOn w:val="Heading1Char"/>
    <w:link w:val="10Heading1"/>
    <w:rsid w:val="00FC57DA"/>
    <w:rPr>
      <w:rFonts w:eastAsia="PMingLiU" w:cs="Arial"/>
      <w:b/>
      <w:bCs/>
      <w:color w:val="1A365D"/>
      <w:kern w:val="32"/>
      <w:sz w:val="24"/>
      <w:szCs w:val="36"/>
      <w:lang w:eastAsia="zh-TW"/>
    </w:rPr>
  </w:style>
  <w:style w:type="paragraph" w:styleId="ListBullet">
    <w:name w:val="List Bullet"/>
    <w:basedOn w:val="Normal"/>
    <w:rsid w:val="00FC57DA"/>
    <w:pPr>
      <w:numPr>
        <w:numId w:val="14"/>
      </w:numPr>
    </w:pPr>
  </w:style>
  <w:style w:type="paragraph" w:customStyle="1" w:styleId="Default">
    <w:name w:val="Default"/>
    <w:rsid w:val="00FC57DA"/>
    <w:pPr>
      <w:autoSpaceDE w:val="0"/>
      <w:autoSpaceDN w:val="0"/>
      <w:adjustRightInd w:val="0"/>
    </w:pPr>
    <w:rPr>
      <w:rFonts w:cs="Arial"/>
      <w:color w:val="000000"/>
      <w:sz w:val="24"/>
      <w:szCs w:val="24"/>
      <w:lang w:val="en-US" w:eastAsia="en-US"/>
    </w:rPr>
  </w:style>
  <w:style w:type="character" w:customStyle="1" w:styleId="Normal12D01Char">
    <w:name w:val="Normal 12_D01 Char"/>
    <w:basedOn w:val="DefaultParagraphFont"/>
    <w:link w:val="Normal12D01"/>
    <w:rsid w:val="00FC57DA"/>
    <w:rPr>
      <w:color w:val="1A365D"/>
    </w:rPr>
  </w:style>
  <w:style w:type="paragraph" w:styleId="TOC2">
    <w:name w:val="toc 2"/>
    <w:aliases w:val="10 TOC 2"/>
    <w:basedOn w:val="TOC1"/>
    <w:link w:val="TOC2Char"/>
    <w:autoRedefine/>
    <w:uiPriority w:val="39"/>
    <w:qFormat/>
    <w:rsid w:val="00FC57DA"/>
    <w:pPr>
      <w:tabs>
        <w:tab w:val="left" w:pos="800"/>
        <w:tab w:val="right" w:leader="dot" w:pos="15984"/>
      </w:tabs>
      <w:spacing w:before="0" w:after="0"/>
      <w:ind w:left="200"/>
    </w:pPr>
    <w:rPr>
      <w:b w:val="0"/>
      <w:bCs w:val="0"/>
      <w:caps w:val="0"/>
      <w:smallCaps/>
    </w:rPr>
  </w:style>
  <w:style w:type="paragraph" w:styleId="TOC3">
    <w:name w:val="toc 3"/>
    <w:aliases w:val="10 TOC 3"/>
    <w:basedOn w:val="Normal"/>
    <w:next w:val="TOC2"/>
    <w:link w:val="TOC3Char"/>
    <w:uiPriority w:val="39"/>
    <w:qFormat/>
    <w:rsid w:val="00FC57DA"/>
    <w:pPr>
      <w:tabs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</w:tabs>
      <w:ind w:left="400"/>
    </w:pPr>
    <w:rPr>
      <w:rFonts w:asciiTheme="minorHAnsi" w:hAnsiTheme="minorHAnsi" w:cstheme="minorHAnsi"/>
      <w:i/>
      <w:iCs/>
    </w:rPr>
  </w:style>
  <w:style w:type="paragraph" w:styleId="TOC4">
    <w:name w:val="toc 4"/>
    <w:basedOn w:val="Normal"/>
    <w:next w:val="Normal"/>
    <w:autoRedefine/>
    <w:semiHidden/>
    <w:rsid w:val="00FC57DA"/>
    <w:pPr>
      <w:tabs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</w:tabs>
      <w:ind w:left="600"/>
    </w:pPr>
    <w:rPr>
      <w:rFonts w:asciiTheme="minorHAnsi" w:hAnsiTheme="minorHAnsi" w:cstheme="minorHAnsi"/>
      <w:sz w:val="18"/>
      <w:szCs w:val="18"/>
    </w:rPr>
  </w:style>
  <w:style w:type="paragraph" w:customStyle="1" w:styleId="10Headingpreface">
    <w:name w:val="10 Heading preface"/>
    <w:next w:val="Normal"/>
    <w:qFormat/>
    <w:rsid w:val="00FC57DA"/>
    <w:pPr>
      <w:widowControl w:val="0"/>
      <w:tabs>
        <w:tab w:val="right" w:leader="dot" w:pos="9639"/>
      </w:tabs>
      <w:spacing w:before="300" w:after="60"/>
    </w:pPr>
    <w:rPr>
      <w:rFonts w:eastAsia="PMingLiU" w:cs="Arial"/>
      <w:b/>
      <w:kern w:val="32"/>
      <w:sz w:val="24"/>
      <w:szCs w:val="36"/>
      <w:lang w:eastAsia="zh-TW"/>
    </w:rPr>
  </w:style>
  <w:style w:type="paragraph" w:styleId="BalloonText">
    <w:name w:val="Balloon Text"/>
    <w:basedOn w:val="Normal"/>
    <w:link w:val="BalloonTextChar"/>
    <w:rsid w:val="00FC57DA"/>
    <w:rPr>
      <w:rFonts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C57DA"/>
    <w:rPr>
      <w:rFonts w:cs="Tahoma"/>
      <w:color w:val="1A365D"/>
      <w:sz w:val="16"/>
      <w:szCs w:val="16"/>
    </w:rPr>
  </w:style>
  <w:style w:type="character" w:customStyle="1" w:styleId="TOC1Char">
    <w:name w:val="TOC 1 Char"/>
    <w:aliases w:val="A TOC 1 Char"/>
    <w:basedOn w:val="DefaultParagraphFont"/>
    <w:link w:val="TOC1"/>
    <w:uiPriority w:val="39"/>
    <w:rsid w:val="00FC57DA"/>
    <w:rPr>
      <w:rFonts w:asciiTheme="minorHAnsi" w:hAnsiTheme="minorHAnsi" w:cstheme="minorHAnsi"/>
      <w:b/>
      <w:bCs/>
      <w:caps/>
      <w:color w:val="1A365D"/>
    </w:rPr>
  </w:style>
  <w:style w:type="paragraph" w:customStyle="1" w:styleId="10Normal">
    <w:name w:val="10 Normal"/>
    <w:basedOn w:val="Normal12D01"/>
    <w:autoRedefine/>
    <w:qFormat/>
    <w:rsid w:val="00917024"/>
    <w:pPr>
      <w:tabs>
        <w:tab w:val="clear" w:pos="1134"/>
      </w:tabs>
      <w:outlineLvl w:val="9"/>
    </w:pPr>
    <w:rPr>
      <w:rFonts w:ascii="Verdana" w:hAnsi="Verdana"/>
      <w:color w:val="1A365D" w:themeColor="background1"/>
    </w:rPr>
  </w:style>
  <w:style w:type="character" w:customStyle="1" w:styleId="TOC2Char">
    <w:name w:val="TOC 2 Char"/>
    <w:aliases w:val="10 TOC 2 Char"/>
    <w:basedOn w:val="TOC1Char"/>
    <w:link w:val="TOC2"/>
    <w:uiPriority w:val="39"/>
    <w:rsid w:val="00FC57DA"/>
    <w:rPr>
      <w:rFonts w:asciiTheme="minorHAnsi" w:hAnsiTheme="minorHAnsi" w:cstheme="minorHAnsi"/>
      <w:b w:val="0"/>
      <w:bCs w:val="0"/>
      <w:caps w:val="0"/>
      <w:smallCaps/>
      <w:color w:val="1A365D"/>
    </w:rPr>
  </w:style>
  <w:style w:type="character" w:customStyle="1" w:styleId="TOC3Char">
    <w:name w:val="TOC 3 Char"/>
    <w:aliases w:val="10 TOC 3 Char"/>
    <w:basedOn w:val="DefaultParagraphFont"/>
    <w:link w:val="TOC3"/>
    <w:uiPriority w:val="39"/>
    <w:rsid w:val="00FC57DA"/>
    <w:rPr>
      <w:rFonts w:asciiTheme="minorHAnsi" w:hAnsiTheme="minorHAnsi" w:cstheme="minorHAnsi"/>
      <w:i/>
      <w:iCs/>
      <w:color w:val="1A365D"/>
    </w:rPr>
  </w:style>
  <w:style w:type="numbering" w:customStyle="1" w:styleId="10List0">
    <w:name w:val="10 List"/>
    <w:basedOn w:val="NoList"/>
    <w:rsid w:val="00FC57DA"/>
    <w:pPr>
      <w:numPr>
        <w:numId w:val="3"/>
      </w:numPr>
    </w:pPr>
  </w:style>
  <w:style w:type="paragraph" w:customStyle="1" w:styleId="10list">
    <w:name w:val="10 list"/>
    <w:basedOn w:val="10Bullet"/>
    <w:qFormat/>
    <w:rsid w:val="00FC57DA"/>
    <w:pPr>
      <w:numPr>
        <w:numId w:val="7"/>
      </w:numPr>
      <w:tabs>
        <w:tab w:val="left" w:pos="284"/>
      </w:tabs>
    </w:pPr>
  </w:style>
  <w:style w:type="paragraph" w:customStyle="1" w:styleId="10Indent">
    <w:name w:val="10 Indent"/>
    <w:basedOn w:val="10Normal"/>
    <w:qFormat/>
    <w:rsid w:val="00FC57DA"/>
    <w:pPr>
      <w:ind w:left="284"/>
    </w:pPr>
  </w:style>
  <w:style w:type="table" w:customStyle="1" w:styleId="10Tableborder">
    <w:name w:val="10 Table border"/>
    <w:basedOn w:val="TableNormal"/>
    <w:rsid w:val="00FC57DA"/>
    <w:tblPr>
      <w:tblBorders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</w:tblBorders>
    </w:tblPr>
    <w:tcPr>
      <w:shd w:val="clear" w:color="auto" w:fill="auto"/>
    </w:tcPr>
  </w:style>
  <w:style w:type="table" w:customStyle="1" w:styleId="10Table">
    <w:name w:val="10 Table"/>
    <w:basedOn w:val="TableNormal"/>
    <w:rsid w:val="00FC57DA"/>
    <w:tblPr>
      <w:tblBorders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</w:tblBorders>
    </w:tblPr>
    <w:tblStylePr w:type="firstRow">
      <w:pPr>
        <w:jc w:val="left"/>
      </w:pPr>
      <w:rPr>
        <w:rFonts w:ascii="Arial" w:hAnsi="Arial"/>
        <w:b/>
        <w:sz w:val="2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1A365D" w:themeFill="background1"/>
      </w:tcPr>
    </w:tblStylePr>
  </w:style>
  <w:style w:type="table" w:styleId="TableColumns3">
    <w:name w:val="Table Columns 3"/>
    <w:basedOn w:val="TableNormal"/>
    <w:rsid w:val="00FC57DA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</w:tabs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10Figure">
    <w:name w:val="10 Figure"/>
    <w:basedOn w:val="Caption"/>
    <w:next w:val="10Normal"/>
    <w:qFormat/>
    <w:rsid w:val="00FC57DA"/>
    <w:pPr>
      <w:spacing w:before="40"/>
      <w:jc w:val="right"/>
    </w:pPr>
    <w:rPr>
      <w:b/>
      <w:i w:val="0"/>
      <w:color w:val="auto"/>
    </w:rPr>
  </w:style>
  <w:style w:type="paragraph" w:styleId="Caption">
    <w:name w:val="caption"/>
    <w:basedOn w:val="Normal"/>
    <w:next w:val="Normal"/>
    <w:unhideWhenUsed/>
    <w:qFormat/>
    <w:rsid w:val="00FC57DA"/>
    <w:pPr>
      <w:spacing w:after="200"/>
      <w:ind w:left="567"/>
    </w:pPr>
    <w:rPr>
      <w:rFonts w:ascii="Verdana" w:hAnsi="Verdana"/>
      <w:bCs/>
      <w:i/>
      <w:color w:val="0000FF"/>
      <w:sz w:val="16"/>
      <w:szCs w:val="18"/>
    </w:rPr>
  </w:style>
  <w:style w:type="character" w:customStyle="1" w:styleId="Heading2Char">
    <w:name w:val="Heading 2 Char"/>
    <w:aliases w:val="10 Heading 2 Char"/>
    <w:basedOn w:val="DefaultParagraphFont"/>
    <w:link w:val="Heading2"/>
    <w:rsid w:val="00FC57DA"/>
    <w:rPr>
      <w:rFonts w:eastAsia="PMingLiU" w:cs="Arial"/>
      <w:b/>
      <w:iCs/>
      <w:color w:val="1A365D"/>
      <w:kern w:val="32"/>
      <w:szCs w:val="28"/>
      <w:lang w:val="da-DK" w:eastAsia="zh-TW"/>
    </w:rPr>
  </w:style>
  <w:style w:type="table" w:customStyle="1" w:styleId="10Tablegrid1">
    <w:name w:val="10 Table grid 1"/>
    <w:basedOn w:val="TableNormal"/>
    <w:uiPriority w:val="99"/>
    <w:rsid w:val="00FC57DA"/>
    <w:tblPr>
      <w:tblInd w:w="567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tblHeader/>
    </w:trPr>
    <w:tcPr>
      <w:shd w:val="clear" w:color="auto" w:fill="auto"/>
      <w:vAlign w:val="bottom"/>
    </w:tcPr>
    <w:tblStylePr w:type="firstRow">
      <w:tblPr/>
      <w:tcPr>
        <w:shd w:val="clear" w:color="auto" w:fill="C2D1D3"/>
      </w:tcPr>
    </w:tblStylePr>
  </w:style>
  <w:style w:type="paragraph" w:styleId="NormalWeb">
    <w:name w:val="Normal (Web)"/>
    <w:basedOn w:val="Normal"/>
    <w:uiPriority w:val="99"/>
    <w:unhideWhenUsed/>
    <w:rsid w:val="00FC57DA"/>
    <w:pPr>
      <w:tabs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</w:tabs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styleId="FollowedHyperlink">
    <w:name w:val="FollowedHyperlink"/>
    <w:basedOn w:val="DefaultParagraphFont"/>
    <w:rsid w:val="00FC57DA"/>
    <w:rPr>
      <w:color w:val="0000FF" w:themeColor="followedHyperlink"/>
      <w:u w:val="single"/>
    </w:rPr>
  </w:style>
  <w:style w:type="paragraph" w:customStyle="1" w:styleId="dwpa10bold">
    <w:name w:val="dwpa 10 bold"/>
    <w:basedOn w:val="Normal"/>
    <w:next w:val="10Normal"/>
    <w:qFormat/>
    <w:rsid w:val="00893347"/>
    <w:pPr>
      <w:spacing w:before="120"/>
    </w:pPr>
    <w:rPr>
      <w:rFonts w:ascii="Verdana" w:hAnsi="Verdana"/>
      <w:b/>
    </w:rPr>
  </w:style>
  <w:style w:type="paragraph" w:customStyle="1" w:styleId="10Underline">
    <w:name w:val="10 Underline"/>
    <w:basedOn w:val="10Normal"/>
    <w:next w:val="10Normal"/>
    <w:qFormat/>
    <w:rsid w:val="00FC57DA"/>
    <w:rPr>
      <w:u w:val="single"/>
      <w:lang w:eastAsia="zh-TW"/>
    </w:rPr>
  </w:style>
  <w:style w:type="paragraph" w:customStyle="1" w:styleId="dwpaHeading3Numbering">
    <w:name w:val="dwpa Heading 3 Numbering"/>
    <w:basedOn w:val="Heading3"/>
    <w:next w:val="dwpa10Indent"/>
    <w:autoRedefine/>
    <w:qFormat/>
    <w:rsid w:val="00FC57DA"/>
  </w:style>
  <w:style w:type="paragraph" w:customStyle="1" w:styleId="dwpaHeading1">
    <w:name w:val="dwpa Heading 1"/>
    <w:aliases w:val="Numbering"/>
    <w:basedOn w:val="Heading1"/>
    <w:next w:val="dwpa10Indent"/>
    <w:qFormat/>
    <w:rsid w:val="00FC57DA"/>
    <w:pPr>
      <w:pageBreakBefore w:val="0"/>
      <w:tabs>
        <w:tab w:val="left" w:pos="2268"/>
      </w:tabs>
      <w:ind w:left="567" w:hanging="567"/>
    </w:pPr>
    <w:rPr>
      <w:rFonts w:ascii="Verdana" w:hAnsi="Verdana"/>
    </w:rPr>
  </w:style>
  <w:style w:type="paragraph" w:customStyle="1" w:styleId="dwpaHeading2Numbering">
    <w:name w:val="dwpa Heading 2 Numbering"/>
    <w:basedOn w:val="Heading2"/>
    <w:next w:val="dwpa10Indent"/>
    <w:qFormat/>
    <w:rsid w:val="00FC57DA"/>
    <w:pPr>
      <w:tabs>
        <w:tab w:val="left" w:pos="2268"/>
      </w:tabs>
      <w:ind w:left="567" w:hanging="567"/>
    </w:pPr>
    <w:rPr>
      <w:rFonts w:ascii="Verdana" w:hAnsi="Verdana"/>
      <w:lang w:val="en-GB"/>
    </w:rPr>
  </w:style>
  <w:style w:type="paragraph" w:customStyle="1" w:styleId="dwpa10Indent">
    <w:name w:val="dwpa 10 Indent"/>
    <w:basedOn w:val="10Normal"/>
    <w:qFormat/>
    <w:rsid w:val="00FC57DA"/>
    <w:pPr>
      <w:tabs>
        <w:tab w:val="left" w:pos="567"/>
      </w:tabs>
      <w:ind w:left="567"/>
    </w:pPr>
    <w:rPr>
      <w:rFonts w:eastAsia="PMingLiU"/>
      <w:iCs/>
      <w:lang w:eastAsia="zh-TW"/>
    </w:rPr>
  </w:style>
  <w:style w:type="paragraph" w:styleId="Title">
    <w:name w:val="Title"/>
    <w:basedOn w:val="Normal"/>
    <w:next w:val="Normal"/>
    <w:link w:val="TitleChar"/>
    <w:qFormat/>
    <w:rsid w:val="00FC57DA"/>
    <w:pPr>
      <w:pBdr>
        <w:bottom w:val="single" w:sz="8" w:space="4" w:color="FFFFFF" w:themeColor="accent1"/>
      </w:pBdr>
      <w:spacing w:after="300"/>
      <w:contextualSpacing/>
    </w:pPr>
    <w:rPr>
      <w:rFonts w:asciiTheme="majorHAnsi" w:eastAsiaTheme="majorEastAsia" w:hAnsiTheme="majorHAnsi" w:cstheme="majorBidi"/>
      <w:color w:val="B72A24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rsid w:val="00FC57DA"/>
    <w:rPr>
      <w:rFonts w:asciiTheme="majorHAnsi" w:eastAsiaTheme="majorEastAsia" w:hAnsiTheme="majorHAnsi" w:cstheme="majorBidi"/>
      <w:color w:val="B72A24" w:themeColor="text2" w:themeShade="BF"/>
      <w:spacing w:val="5"/>
      <w:kern w:val="28"/>
      <w:sz w:val="52"/>
      <w:szCs w:val="52"/>
    </w:rPr>
  </w:style>
  <w:style w:type="paragraph" w:customStyle="1" w:styleId="dwpaTitle">
    <w:name w:val="dwpa Title"/>
    <w:basedOn w:val="Title"/>
    <w:autoRedefine/>
    <w:qFormat/>
    <w:rsid w:val="008303A6"/>
    <w:pPr>
      <w:pBdr>
        <w:bottom w:val="none" w:sz="0" w:space="0" w:color="auto"/>
      </w:pBdr>
      <w:spacing w:before="280" w:after="0"/>
    </w:pPr>
    <w:rPr>
      <w:rFonts w:ascii="Verdana" w:hAnsi="Verdana"/>
      <w:color w:val="1A365D"/>
      <w:sz w:val="28"/>
      <w:szCs w:val="28"/>
    </w:rPr>
  </w:style>
  <w:style w:type="paragraph" w:customStyle="1" w:styleId="dwpaHeaderline">
    <w:name w:val="dwpa Header line"/>
    <w:basedOn w:val="dwpa10Indent"/>
    <w:autoRedefine/>
    <w:qFormat/>
    <w:rsid w:val="00865B13"/>
    <w:pPr>
      <w:pBdr>
        <w:bottom w:val="single" w:sz="6" w:space="1" w:color="004261"/>
      </w:pBdr>
      <w:spacing w:after="100"/>
      <w:ind w:left="0"/>
    </w:pPr>
    <w:rPr>
      <w:sz w:val="2"/>
    </w:rPr>
  </w:style>
  <w:style w:type="paragraph" w:customStyle="1" w:styleId="AAdress">
    <w:name w:val="A Adress"/>
    <w:basedOn w:val="7Adress"/>
    <w:qFormat/>
    <w:rsid w:val="00FC57DA"/>
  </w:style>
  <w:style w:type="paragraph" w:customStyle="1" w:styleId="dwpaFooterline">
    <w:name w:val="dwpa Footer line"/>
    <w:basedOn w:val="LinebluebottomD01"/>
    <w:autoRedefine/>
    <w:qFormat/>
    <w:rsid w:val="00FC57DA"/>
    <w:pPr>
      <w:pBdr>
        <w:top w:val="single" w:sz="6" w:space="1" w:color="004261"/>
        <w:bottom w:val="none" w:sz="0" w:space="0" w:color="auto"/>
      </w:pBdr>
    </w:pPr>
    <w:rPr>
      <w:sz w:val="2"/>
    </w:rPr>
  </w:style>
  <w:style w:type="paragraph" w:customStyle="1" w:styleId="ASpace">
    <w:name w:val="A Space"/>
    <w:basedOn w:val="Seperator04D01"/>
    <w:qFormat/>
    <w:rsid w:val="00FC57DA"/>
    <w:rPr>
      <w:sz w:val="2"/>
    </w:rPr>
  </w:style>
  <w:style w:type="paragraph" w:customStyle="1" w:styleId="AFooter">
    <w:name w:val="A Footer"/>
    <w:basedOn w:val="dwpa07footer"/>
    <w:qFormat/>
    <w:rsid w:val="00FC57DA"/>
    <w:pPr>
      <w:framePr w:wrap="around"/>
    </w:pPr>
    <w:rPr>
      <w:szCs w:val="24"/>
    </w:rPr>
  </w:style>
  <w:style w:type="paragraph" w:customStyle="1" w:styleId="dwpaTOCheading">
    <w:name w:val="dwpa TOC heading"/>
    <w:basedOn w:val="HeadingTOC"/>
    <w:qFormat/>
    <w:rsid w:val="00865B13"/>
    <w:pPr>
      <w:tabs>
        <w:tab w:val="clear" w:pos="9072"/>
        <w:tab w:val="right" w:leader="dot" w:pos="9639"/>
      </w:tabs>
      <w:spacing w:before="120" w:after="0"/>
    </w:pPr>
    <w:rPr>
      <w:rFonts w:ascii="Verdana" w:hAnsi="Verdana"/>
      <w:color w:val="1A365D"/>
      <w:sz w:val="24"/>
      <w:szCs w:val="24"/>
    </w:rPr>
  </w:style>
  <w:style w:type="character" w:customStyle="1" w:styleId="Heading6Char">
    <w:name w:val="Heading 6 Char"/>
    <w:basedOn w:val="DefaultParagraphFont"/>
    <w:link w:val="Heading6"/>
    <w:semiHidden/>
    <w:rsid w:val="00FC57DA"/>
    <w:rPr>
      <w:rFonts w:asciiTheme="majorHAnsi" w:eastAsiaTheme="majorEastAsia" w:hAnsiTheme="majorHAnsi" w:cstheme="majorBidi"/>
      <w:i/>
      <w:iCs/>
      <w:color w:val="7F7F7F" w:themeColor="accent1" w:themeShade="7F"/>
    </w:rPr>
  </w:style>
  <w:style w:type="character" w:customStyle="1" w:styleId="Heading7Char">
    <w:name w:val="Heading 7 Char"/>
    <w:basedOn w:val="DefaultParagraphFont"/>
    <w:link w:val="Heading7"/>
    <w:semiHidden/>
    <w:rsid w:val="00FC57DA"/>
    <w:rPr>
      <w:rFonts w:asciiTheme="majorHAnsi" w:eastAsiaTheme="majorEastAsia" w:hAnsiTheme="majorHAnsi" w:cstheme="majorBidi"/>
      <w:i/>
      <w:iCs/>
      <w:color w:val="F9E6A9" w:themeColor="text1" w:themeTint="BF"/>
    </w:rPr>
  </w:style>
  <w:style w:type="character" w:customStyle="1" w:styleId="Heading8Char">
    <w:name w:val="Heading 8 Char"/>
    <w:basedOn w:val="DefaultParagraphFont"/>
    <w:link w:val="Heading8"/>
    <w:semiHidden/>
    <w:rsid w:val="00FC57DA"/>
    <w:rPr>
      <w:rFonts w:asciiTheme="majorHAnsi" w:eastAsiaTheme="majorEastAsia" w:hAnsiTheme="majorHAnsi" w:cstheme="majorBidi"/>
      <w:color w:val="F9E6A9" w:themeColor="text1" w:themeTint="BF"/>
    </w:rPr>
  </w:style>
  <w:style w:type="character" w:customStyle="1" w:styleId="Heading9Char">
    <w:name w:val="Heading 9 Char"/>
    <w:basedOn w:val="DefaultParagraphFont"/>
    <w:link w:val="Heading9"/>
    <w:semiHidden/>
    <w:rsid w:val="00FC57DA"/>
    <w:rPr>
      <w:rFonts w:asciiTheme="majorHAnsi" w:eastAsiaTheme="majorEastAsia" w:hAnsiTheme="majorHAnsi" w:cstheme="majorBidi"/>
      <w:i/>
      <w:iCs/>
      <w:color w:val="F9E6A9" w:themeColor="text1" w:themeTint="BF"/>
    </w:rPr>
  </w:style>
  <w:style w:type="table" w:customStyle="1" w:styleId="ATablegrid">
    <w:name w:val="A Table grid"/>
    <w:basedOn w:val="TableNormal"/>
    <w:uiPriority w:val="99"/>
    <w:rsid w:val="00B70AE9"/>
    <w:tblPr>
      <w:tblStyleRowBandSize w:val="1"/>
      <w:tblBorders>
        <w:top w:val="single" w:sz="4" w:space="0" w:color="1A365D"/>
        <w:left w:val="single" w:sz="4" w:space="0" w:color="1A365D"/>
        <w:bottom w:val="single" w:sz="4" w:space="0" w:color="1A365D"/>
        <w:right w:val="single" w:sz="4" w:space="0" w:color="1A365D"/>
        <w:insideH w:val="single" w:sz="4" w:space="0" w:color="1A365D"/>
        <w:insideV w:val="single" w:sz="4" w:space="0" w:color="1A365D"/>
      </w:tblBorders>
    </w:tblPr>
    <w:tcPr>
      <w:shd w:val="clear" w:color="auto" w:fill="auto"/>
    </w:tcPr>
    <w:tblStylePr w:type="firstRow">
      <w:pPr>
        <w:jc w:val="left"/>
      </w:pPr>
      <w:rPr>
        <w:rFonts w:ascii="Arial" w:hAnsi="Arial"/>
        <w:color w:val="1A365D" w:themeColor="background1"/>
        <w:sz w:val="20"/>
      </w:rPr>
      <w:tblPr/>
      <w:tcPr>
        <w:tcBorders>
          <w:top w:val="nil"/>
          <w:left w:val="nil"/>
          <w:bottom w:val="nil"/>
          <w:right w:val="nil"/>
          <w:insideH w:val="nil"/>
          <w:insideV w:val="single" w:sz="4" w:space="0" w:color="1A365D" w:themeColor="background1"/>
        </w:tcBorders>
        <w:shd w:val="clear" w:color="auto" w:fill="1A365D"/>
      </w:tcPr>
    </w:tblStylePr>
    <w:tblStylePr w:type="lastRow">
      <w:tblPr/>
      <w:tcPr>
        <w:shd w:val="clear" w:color="auto" w:fill="F8DF8D"/>
      </w:tcPr>
    </w:tblStylePr>
    <w:tblStylePr w:type="band2Horz">
      <w:tblPr/>
      <w:tcPr>
        <w:shd w:val="clear" w:color="auto" w:fill="D5E2E8"/>
      </w:tcPr>
    </w:tblStylePr>
  </w:style>
  <w:style w:type="paragraph" w:customStyle="1" w:styleId="dwpa10IndentBullet">
    <w:name w:val="dwpa 10 Indent Bullet"/>
    <w:basedOn w:val="10Bullet"/>
    <w:qFormat/>
    <w:rsid w:val="00FC57DA"/>
    <w:pPr>
      <w:ind w:left="964" w:hanging="284"/>
      <w:outlineLvl w:val="9"/>
    </w:pPr>
    <w:rPr>
      <w:lang w:eastAsia="zh-TW"/>
    </w:rPr>
  </w:style>
  <w:style w:type="paragraph" w:customStyle="1" w:styleId="dwpa10IndentBold">
    <w:name w:val="dwpa 10 Indent Bold"/>
    <w:basedOn w:val="dwpa10bold"/>
    <w:next w:val="dwpa10Indent"/>
    <w:qFormat/>
    <w:rsid w:val="00FC57DA"/>
    <w:pPr>
      <w:ind w:left="567"/>
    </w:pPr>
  </w:style>
  <w:style w:type="paragraph" w:customStyle="1" w:styleId="dwpa10IndentUnderline">
    <w:name w:val="dwpa 10 Indent Underline"/>
    <w:basedOn w:val="dwpa10IndentBold"/>
    <w:next w:val="dwpa10Indent"/>
    <w:autoRedefine/>
    <w:qFormat/>
    <w:rsid w:val="00FC57DA"/>
    <w:rPr>
      <w:b w:val="0"/>
      <w:u w:val="single"/>
    </w:rPr>
  </w:style>
  <w:style w:type="paragraph" w:customStyle="1" w:styleId="dwpa10IndentList">
    <w:name w:val="dwpa 10 Indent List"/>
    <w:basedOn w:val="10list"/>
    <w:qFormat/>
    <w:rsid w:val="00FC57DA"/>
    <w:pPr>
      <w:ind w:left="964" w:hanging="284"/>
      <w:outlineLvl w:val="9"/>
    </w:pPr>
  </w:style>
  <w:style w:type="paragraph" w:customStyle="1" w:styleId="dwpa10IndentLarge">
    <w:name w:val="dwpa 10 Indent Large"/>
    <w:basedOn w:val="10Indent"/>
    <w:qFormat/>
    <w:rsid w:val="00306803"/>
    <w:pPr>
      <w:ind w:left="964"/>
    </w:pPr>
    <w:rPr>
      <w:lang w:eastAsia="zh-TW"/>
    </w:rPr>
  </w:style>
  <w:style w:type="paragraph" w:customStyle="1" w:styleId="dwpa10IndentRed">
    <w:name w:val="dwpa 10 Indent Red"/>
    <w:basedOn w:val="dwpa10IndentLarge"/>
    <w:autoRedefine/>
    <w:qFormat/>
    <w:rsid w:val="00306803"/>
    <w:pPr>
      <w:ind w:left="567"/>
    </w:pPr>
    <w:rPr>
      <w:color w:val="DB514B"/>
    </w:rPr>
  </w:style>
  <w:style w:type="table" w:customStyle="1" w:styleId="ATablepicture">
    <w:name w:val="A Table picture"/>
    <w:basedOn w:val="ATablegrid10"/>
    <w:uiPriority w:val="99"/>
    <w:rsid w:val="00FC57DA"/>
    <w:tblPr>
      <w:tblInd w:w="567" w:type="dxa"/>
    </w:tblPr>
    <w:tcPr>
      <w:shd w:val="clear" w:color="auto" w:fill="auto"/>
    </w:tcPr>
    <w:tblStylePr w:type="firstRow">
      <w:pPr>
        <w:jc w:val="left"/>
      </w:pPr>
      <w:rPr>
        <w:rFonts w:ascii="Arial" w:hAnsi="Arial"/>
        <w:color w:val="1A365D" w:themeColor="background1"/>
        <w:sz w:val="20"/>
      </w:rPr>
      <w:tblPr/>
      <w:tcPr>
        <w:tcBorders>
          <w:top w:val="nil"/>
          <w:left w:val="nil"/>
          <w:bottom w:val="nil"/>
          <w:right w:val="nil"/>
          <w:insideH w:val="nil"/>
          <w:insideV w:val="single" w:sz="4" w:space="0" w:color="1A365D" w:themeColor="background1"/>
        </w:tcBorders>
        <w:shd w:val="clear" w:color="auto" w:fill="162D4E" w:themeFill="background1" w:themeFillShade="D9"/>
      </w:tcPr>
    </w:tblStylePr>
    <w:tblStylePr w:type="lastRow">
      <w:tblPr/>
      <w:tcPr>
        <w:shd w:val="clear" w:color="auto" w:fill="F8DF8D"/>
      </w:tcPr>
    </w:tblStylePr>
    <w:tblStylePr w:type="band2Horz">
      <w:tblPr/>
      <w:tcPr>
        <w:shd w:val="clear" w:color="auto" w:fill="D5E2E8"/>
      </w:tcPr>
    </w:tblStylePr>
  </w:style>
  <w:style w:type="paragraph" w:styleId="TOC5">
    <w:name w:val="toc 5"/>
    <w:basedOn w:val="Normal"/>
    <w:next w:val="Normal"/>
    <w:autoRedefine/>
    <w:rsid w:val="00FC57DA"/>
    <w:pPr>
      <w:tabs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</w:tabs>
      <w:ind w:left="800"/>
    </w:pPr>
    <w:rPr>
      <w:rFonts w:asciiTheme="minorHAnsi" w:hAnsiTheme="minorHAnsi" w:cstheme="minorHAnsi"/>
      <w:sz w:val="18"/>
      <w:szCs w:val="18"/>
    </w:rPr>
  </w:style>
  <w:style w:type="paragraph" w:styleId="TOC6">
    <w:name w:val="toc 6"/>
    <w:basedOn w:val="Normal"/>
    <w:next w:val="Normal"/>
    <w:autoRedefine/>
    <w:rsid w:val="00FC57DA"/>
    <w:pPr>
      <w:tabs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</w:tabs>
      <w:ind w:left="1000"/>
    </w:pPr>
    <w:rPr>
      <w:rFonts w:asciiTheme="minorHAnsi" w:hAnsiTheme="minorHAnsi" w:cstheme="minorHAnsi"/>
      <w:sz w:val="18"/>
      <w:szCs w:val="18"/>
    </w:rPr>
  </w:style>
  <w:style w:type="paragraph" w:styleId="TOC7">
    <w:name w:val="toc 7"/>
    <w:basedOn w:val="Normal"/>
    <w:next w:val="Normal"/>
    <w:autoRedefine/>
    <w:rsid w:val="00FC57DA"/>
    <w:pPr>
      <w:tabs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</w:tabs>
      <w:ind w:left="1200"/>
    </w:pPr>
    <w:rPr>
      <w:rFonts w:asciiTheme="minorHAnsi" w:hAnsiTheme="minorHAnsi" w:cstheme="minorHAnsi"/>
      <w:sz w:val="18"/>
      <w:szCs w:val="18"/>
    </w:rPr>
  </w:style>
  <w:style w:type="paragraph" w:styleId="TOC8">
    <w:name w:val="toc 8"/>
    <w:basedOn w:val="Normal"/>
    <w:next w:val="Normal"/>
    <w:autoRedefine/>
    <w:rsid w:val="00FC57DA"/>
    <w:pPr>
      <w:tabs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</w:tabs>
      <w:ind w:left="1400"/>
    </w:pPr>
    <w:rPr>
      <w:rFonts w:asciiTheme="minorHAnsi" w:hAnsiTheme="minorHAnsi" w:cstheme="minorHAnsi"/>
      <w:sz w:val="18"/>
      <w:szCs w:val="18"/>
    </w:rPr>
  </w:style>
  <w:style w:type="paragraph" w:styleId="TOC9">
    <w:name w:val="toc 9"/>
    <w:basedOn w:val="Normal"/>
    <w:next w:val="Normal"/>
    <w:autoRedefine/>
    <w:rsid w:val="00FC57DA"/>
    <w:pPr>
      <w:tabs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</w:tabs>
      <w:ind w:left="1600"/>
    </w:pPr>
    <w:rPr>
      <w:rFonts w:asciiTheme="minorHAnsi" w:hAnsiTheme="minorHAnsi" w:cstheme="minorHAnsi"/>
      <w:sz w:val="18"/>
      <w:szCs w:val="18"/>
    </w:rPr>
  </w:style>
  <w:style w:type="paragraph" w:customStyle="1" w:styleId="ANormalNOintend">
    <w:name w:val="A Normal NO intend"/>
    <w:basedOn w:val="dwpa10Indent"/>
    <w:qFormat/>
    <w:rsid w:val="00FC57DA"/>
    <w:pPr>
      <w:ind w:left="0"/>
    </w:pPr>
    <w:rPr>
      <w:lang w:val="da-DK"/>
    </w:rPr>
  </w:style>
  <w:style w:type="paragraph" w:customStyle="1" w:styleId="10Heading1Nointend">
    <w:name w:val="10 Heading 1_No intend"/>
    <w:basedOn w:val="10Heading1"/>
    <w:next w:val="10NormalNointend"/>
    <w:qFormat/>
    <w:rsid w:val="00FC57DA"/>
    <w:pPr>
      <w:numPr>
        <w:numId w:val="0"/>
      </w:numPr>
      <w:spacing w:before="120"/>
    </w:pPr>
  </w:style>
  <w:style w:type="paragraph" w:customStyle="1" w:styleId="10NormalNointend">
    <w:name w:val="10 Normal_No intend"/>
    <w:basedOn w:val="10Normal"/>
    <w:qFormat/>
    <w:rsid w:val="00FC57DA"/>
  </w:style>
  <w:style w:type="paragraph" w:customStyle="1" w:styleId="10Heading2Nointend">
    <w:name w:val="10 Heading 2_No intend"/>
    <w:basedOn w:val="10NormalNointend"/>
    <w:next w:val="10NormalNointend"/>
    <w:qFormat/>
    <w:rsid w:val="00FC57DA"/>
    <w:pPr>
      <w:spacing w:before="120"/>
    </w:pPr>
    <w:rPr>
      <w:b/>
    </w:rPr>
  </w:style>
  <w:style w:type="paragraph" w:customStyle="1" w:styleId="10Heading3Nointend">
    <w:name w:val="10 Heading 3_No intend"/>
    <w:basedOn w:val="10Heading3"/>
    <w:next w:val="10NormalNointend"/>
    <w:qFormat/>
    <w:rsid w:val="00FC57DA"/>
    <w:pPr>
      <w:spacing w:before="120"/>
    </w:pPr>
  </w:style>
  <w:style w:type="paragraph" w:customStyle="1" w:styleId="10Tableheading">
    <w:name w:val="10 Table heading"/>
    <w:basedOn w:val="Normal"/>
    <w:autoRedefine/>
    <w:qFormat/>
    <w:rsid w:val="00FC57DA"/>
    <w:pPr>
      <w:tabs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</w:tabs>
    </w:pPr>
    <w:rPr>
      <w:color w:val="1A365D" w:themeColor="background1"/>
    </w:rPr>
  </w:style>
  <w:style w:type="paragraph" w:customStyle="1" w:styleId="10Done">
    <w:name w:val="10 Done"/>
    <w:basedOn w:val="Normal"/>
    <w:qFormat/>
    <w:rsid w:val="00FC57DA"/>
    <w:pPr>
      <w:keepNext/>
      <w:numPr>
        <w:numId w:val="6"/>
      </w:numPr>
      <w:tabs>
        <w:tab w:val="clear" w:pos="1134"/>
      </w:tabs>
    </w:pPr>
    <w:rPr>
      <w:rFonts w:ascii="Verdana" w:hAnsi="Verdana"/>
      <w:sz w:val="16"/>
      <w:lang w:eastAsia="zh-TW"/>
    </w:rPr>
  </w:style>
  <w:style w:type="paragraph" w:customStyle="1" w:styleId="10Tabletext">
    <w:name w:val="10 Table text"/>
    <w:basedOn w:val="Normal"/>
    <w:autoRedefine/>
    <w:qFormat/>
    <w:rsid w:val="00FC57DA"/>
    <w:pPr>
      <w:tabs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</w:tabs>
    </w:pPr>
  </w:style>
  <w:style w:type="paragraph" w:customStyle="1" w:styleId="10Open">
    <w:name w:val="10 Open"/>
    <w:basedOn w:val="Normal"/>
    <w:autoRedefine/>
    <w:qFormat/>
    <w:rsid w:val="00FC57DA"/>
    <w:pPr>
      <w:keepNext/>
      <w:numPr>
        <w:numId w:val="8"/>
      </w:numPr>
      <w:tabs>
        <w:tab w:val="clear" w:pos="1134"/>
      </w:tabs>
    </w:pPr>
    <w:rPr>
      <w:rFonts w:ascii="Verdana" w:hAnsi="Verdana"/>
      <w:lang w:eastAsia="zh-TW"/>
    </w:rPr>
  </w:style>
  <w:style w:type="paragraph" w:customStyle="1" w:styleId="10Progress">
    <w:name w:val="10 Progress"/>
    <w:basedOn w:val="10Open"/>
    <w:autoRedefine/>
    <w:qFormat/>
    <w:rsid w:val="00FC57DA"/>
    <w:pPr>
      <w:numPr>
        <w:numId w:val="9"/>
      </w:numPr>
    </w:pPr>
  </w:style>
  <w:style w:type="paragraph" w:customStyle="1" w:styleId="dwpa10IndentOpen">
    <w:name w:val="dwpa 10 Indent Open"/>
    <w:basedOn w:val="10Open"/>
    <w:qFormat/>
    <w:rsid w:val="00FC57DA"/>
    <w:pPr>
      <w:ind w:left="964" w:hanging="284"/>
    </w:pPr>
  </w:style>
  <w:style w:type="paragraph" w:customStyle="1" w:styleId="dwpa10indentProgress">
    <w:name w:val="dwpa 10 indent Progress"/>
    <w:basedOn w:val="10Progress"/>
    <w:qFormat/>
    <w:rsid w:val="00FC57DA"/>
    <w:pPr>
      <w:ind w:left="964" w:hanging="284"/>
    </w:pPr>
  </w:style>
  <w:style w:type="paragraph" w:customStyle="1" w:styleId="dwpa10IndentDone">
    <w:name w:val="dwpa 10 Indent Done"/>
    <w:basedOn w:val="10Done"/>
    <w:qFormat/>
    <w:rsid w:val="003D6B04"/>
    <w:pPr>
      <w:ind w:left="964" w:hanging="284"/>
    </w:pPr>
    <w:rPr>
      <w:sz w:val="20"/>
    </w:rPr>
  </w:style>
  <w:style w:type="table" w:customStyle="1" w:styleId="V04TableControleddoc">
    <w:name w:val="V04 Table Controled doc"/>
    <w:basedOn w:val="TableNormal"/>
    <w:uiPriority w:val="99"/>
    <w:rsid w:val="00FC57DA"/>
    <w:rPr>
      <w:color w:val="1A365D"/>
    </w:rPr>
    <w:tblPr>
      <w:tblStyleRowBandSize w:val="1"/>
      <w:tblBorders>
        <w:top w:val="single" w:sz="4" w:space="0" w:color="1A365D"/>
        <w:left w:val="single" w:sz="4" w:space="0" w:color="1A365D"/>
        <w:bottom w:val="single" w:sz="4" w:space="0" w:color="1A365D"/>
        <w:right w:val="single" w:sz="4" w:space="0" w:color="1A365D"/>
        <w:insideH w:val="single" w:sz="4" w:space="0" w:color="1A365D"/>
        <w:insideV w:val="single" w:sz="4" w:space="0" w:color="1A365D"/>
      </w:tblBorders>
    </w:tblPr>
    <w:tcPr>
      <w:shd w:val="clear" w:color="auto" w:fill="auto"/>
    </w:tcPr>
    <w:tblStylePr w:type="firstRow">
      <w:pPr>
        <w:jc w:val="left"/>
      </w:pPr>
      <w:rPr>
        <w:rFonts w:ascii="Arial" w:hAnsi="Arial"/>
        <w:color w:val="1A365D"/>
        <w:sz w:val="20"/>
      </w:rPr>
      <w:tblPr/>
      <w:tcPr>
        <w:shd w:val="clear" w:color="auto" w:fill="F8DF8D"/>
      </w:tcPr>
    </w:tblStylePr>
    <w:tblStylePr w:type="lastRow">
      <w:tblPr/>
      <w:tcPr>
        <w:shd w:val="clear" w:color="auto" w:fill="F8DF8D"/>
      </w:tcPr>
    </w:tblStylePr>
    <w:tblStylePr w:type="band2Horz">
      <w:tblPr/>
      <w:tcPr>
        <w:shd w:val="clear" w:color="auto" w:fill="D5E2E8"/>
      </w:tcPr>
    </w:tblStylePr>
  </w:style>
  <w:style w:type="paragraph" w:customStyle="1" w:styleId="10Normalwhite">
    <w:name w:val="10 Normal white"/>
    <w:basedOn w:val="10Normal"/>
    <w:next w:val="10Normal"/>
    <w:qFormat/>
    <w:rsid w:val="00FC57DA"/>
    <w:rPr>
      <w:lang w:eastAsia="zh-TW"/>
    </w:rPr>
  </w:style>
  <w:style w:type="character" w:styleId="UnresolvedMention">
    <w:name w:val="Unresolved Mention"/>
    <w:basedOn w:val="DefaultParagraphFont"/>
    <w:uiPriority w:val="99"/>
    <w:semiHidden/>
    <w:unhideWhenUsed/>
    <w:rsid w:val="00FC57DA"/>
    <w:rPr>
      <w:color w:val="605E5C"/>
      <w:shd w:val="clear" w:color="auto" w:fill="E1DFDD"/>
    </w:rPr>
  </w:style>
  <w:style w:type="paragraph" w:customStyle="1" w:styleId="08Normal">
    <w:name w:val="08 Normal"/>
    <w:basedOn w:val="10Normal"/>
    <w:qFormat/>
    <w:rsid w:val="00FC57DA"/>
    <w:rPr>
      <w:sz w:val="16"/>
      <w:szCs w:val="16"/>
    </w:rPr>
  </w:style>
  <w:style w:type="paragraph" w:customStyle="1" w:styleId="08Underline">
    <w:name w:val="08 Underline"/>
    <w:basedOn w:val="08Normal"/>
    <w:next w:val="Normal"/>
    <w:qFormat/>
    <w:rsid w:val="00FC57DA"/>
    <w:pPr>
      <w:tabs>
        <w:tab w:val="left" w:pos="567"/>
      </w:tabs>
    </w:pPr>
    <w:rPr>
      <w:rFonts w:eastAsia="PMingLiU"/>
      <w:iCs/>
      <w:u w:val="single"/>
      <w:lang w:eastAsia="zh-TW"/>
    </w:rPr>
  </w:style>
  <w:style w:type="paragraph" w:customStyle="1" w:styleId="08Bold">
    <w:name w:val="08 Bold"/>
    <w:basedOn w:val="08Underline"/>
    <w:next w:val="Normal"/>
    <w:qFormat/>
    <w:rsid w:val="00FC57DA"/>
    <w:rPr>
      <w:b/>
      <w:u w:val="none"/>
    </w:rPr>
  </w:style>
  <w:style w:type="paragraph" w:customStyle="1" w:styleId="08Bullet">
    <w:name w:val="08 Bullet"/>
    <w:basedOn w:val="10Bullet"/>
    <w:qFormat/>
    <w:rsid w:val="00FC57DA"/>
    <w:pPr>
      <w:ind w:left="170" w:hanging="170"/>
      <w:outlineLvl w:val="9"/>
    </w:pPr>
    <w:rPr>
      <w:sz w:val="16"/>
    </w:rPr>
  </w:style>
  <w:style w:type="paragraph" w:customStyle="1" w:styleId="08Done">
    <w:name w:val="08 Done"/>
    <w:basedOn w:val="10Done"/>
    <w:qFormat/>
    <w:rsid w:val="00FC57DA"/>
    <w:pPr>
      <w:ind w:left="170" w:hanging="170"/>
    </w:pPr>
  </w:style>
  <w:style w:type="paragraph" w:customStyle="1" w:styleId="08Open">
    <w:name w:val="08 Open"/>
    <w:basedOn w:val="10Open"/>
    <w:qFormat/>
    <w:rsid w:val="00FC57DA"/>
    <w:pPr>
      <w:ind w:left="170" w:hanging="170"/>
    </w:pPr>
    <w:rPr>
      <w:sz w:val="16"/>
    </w:rPr>
  </w:style>
  <w:style w:type="paragraph" w:customStyle="1" w:styleId="08Progress">
    <w:name w:val="08 Progress"/>
    <w:basedOn w:val="10Open"/>
    <w:qFormat/>
    <w:rsid w:val="00FC57DA"/>
    <w:pPr>
      <w:numPr>
        <w:numId w:val="2"/>
      </w:numPr>
      <w:ind w:left="170" w:hanging="170"/>
    </w:pPr>
    <w:rPr>
      <w:sz w:val="16"/>
    </w:rPr>
  </w:style>
  <w:style w:type="paragraph" w:customStyle="1" w:styleId="ABullet">
    <w:name w:val="A Bullet #"/>
    <w:basedOn w:val="dwpa10IndentBullet"/>
    <w:rsid w:val="00FC57DA"/>
    <w:pPr>
      <w:numPr>
        <w:numId w:val="5"/>
      </w:numPr>
    </w:pPr>
  </w:style>
  <w:style w:type="table" w:customStyle="1" w:styleId="ATablegrid10">
    <w:name w:val="A Table grid 10"/>
    <w:basedOn w:val="TableNormal"/>
    <w:uiPriority w:val="99"/>
    <w:rsid w:val="00FC57DA"/>
    <w:rPr>
      <w:rFonts w:ascii="Verdana" w:hAnsi="Verdana"/>
    </w:rPr>
    <w:tblPr>
      <w:tblStyleRowBandSize w:val="1"/>
      <w:tblBorders>
        <w:top w:val="single" w:sz="4" w:space="0" w:color="1A365D"/>
        <w:left w:val="single" w:sz="4" w:space="0" w:color="1A365D"/>
        <w:bottom w:val="single" w:sz="4" w:space="0" w:color="1A365D"/>
        <w:right w:val="single" w:sz="4" w:space="0" w:color="1A365D"/>
        <w:insideH w:val="single" w:sz="4" w:space="0" w:color="1A365D"/>
        <w:insideV w:val="single" w:sz="4" w:space="0" w:color="1A365D"/>
      </w:tblBorders>
    </w:tblPr>
    <w:tcPr>
      <w:shd w:val="clear" w:color="auto" w:fill="auto"/>
    </w:tcPr>
    <w:tblStylePr w:type="firstRow">
      <w:pPr>
        <w:jc w:val="left"/>
      </w:pPr>
      <w:rPr>
        <w:rFonts w:ascii="Arial" w:hAnsi="Arial"/>
        <w:color w:val="1A365D" w:themeColor="background1"/>
        <w:sz w:val="20"/>
      </w:rPr>
      <w:tblPr/>
      <w:tcPr>
        <w:tcBorders>
          <w:top w:val="nil"/>
          <w:left w:val="nil"/>
          <w:bottom w:val="nil"/>
          <w:right w:val="nil"/>
          <w:insideH w:val="nil"/>
          <w:insideV w:val="single" w:sz="4" w:space="0" w:color="1A365D" w:themeColor="background1"/>
        </w:tcBorders>
        <w:shd w:val="clear" w:color="auto" w:fill="1A365D"/>
      </w:tcPr>
    </w:tblStylePr>
    <w:tblStylePr w:type="lastRow">
      <w:tblPr/>
      <w:tcPr>
        <w:shd w:val="clear" w:color="auto" w:fill="F8DF8D"/>
      </w:tcPr>
    </w:tblStylePr>
    <w:tblStylePr w:type="band2Horz">
      <w:tblPr/>
      <w:tcPr>
        <w:shd w:val="clear" w:color="auto" w:fill="D5E2E8"/>
      </w:tcPr>
    </w:tblStylePr>
  </w:style>
  <w:style w:type="table" w:customStyle="1" w:styleId="ATable08">
    <w:name w:val="A Table 08"/>
    <w:basedOn w:val="ATablegrid10"/>
    <w:uiPriority w:val="99"/>
    <w:rsid w:val="00FC57DA"/>
    <w:rPr>
      <w:sz w:val="16"/>
    </w:rPr>
    <w:tblPr/>
    <w:tcPr>
      <w:shd w:val="clear" w:color="auto" w:fill="auto"/>
    </w:tcPr>
    <w:tblStylePr w:type="firstRow">
      <w:pPr>
        <w:jc w:val="left"/>
      </w:pPr>
      <w:rPr>
        <w:rFonts w:ascii="Arial" w:hAnsi="Arial"/>
        <w:color w:val="1A365D" w:themeColor="background1"/>
        <w:sz w:val="20"/>
      </w:rPr>
      <w:tblPr/>
      <w:tcPr>
        <w:tcBorders>
          <w:top w:val="nil"/>
          <w:left w:val="nil"/>
          <w:bottom w:val="nil"/>
          <w:right w:val="nil"/>
          <w:insideH w:val="nil"/>
          <w:insideV w:val="single" w:sz="4" w:space="0" w:color="1A365D" w:themeColor="background1"/>
        </w:tcBorders>
        <w:shd w:val="clear" w:color="auto" w:fill="1A365D"/>
      </w:tcPr>
    </w:tblStylePr>
    <w:tblStylePr w:type="lastRow">
      <w:tblPr/>
      <w:tcPr>
        <w:shd w:val="clear" w:color="auto" w:fill="F8DF8D"/>
      </w:tcPr>
    </w:tblStylePr>
    <w:tblStylePr w:type="band2Horz">
      <w:tblPr/>
      <w:tcPr>
        <w:shd w:val="clear" w:color="auto" w:fill="D5E2E8"/>
      </w:tcPr>
    </w:tblStylePr>
  </w:style>
  <w:style w:type="paragraph" w:customStyle="1" w:styleId="ATOC">
    <w:name w:val="A TOC"/>
    <w:basedOn w:val="HeadingTOC"/>
    <w:autoRedefine/>
    <w:qFormat/>
    <w:rsid w:val="00FC57DA"/>
    <w:pPr>
      <w:tabs>
        <w:tab w:val="clear" w:pos="9072"/>
        <w:tab w:val="right" w:pos="9639"/>
      </w:tabs>
      <w:spacing w:before="240"/>
    </w:pPr>
    <w:rPr>
      <w:rFonts w:ascii="Verdana" w:hAnsi="Verdana"/>
      <w:color w:val="1A365D"/>
      <w:sz w:val="24"/>
      <w:szCs w:val="24"/>
    </w:rPr>
  </w:style>
  <w:style w:type="paragraph" w:styleId="ListParagraph">
    <w:name w:val="List Paragraph"/>
    <w:basedOn w:val="Normal"/>
    <w:uiPriority w:val="34"/>
    <w:qFormat/>
    <w:rsid w:val="00FC57DA"/>
    <w:pPr>
      <w:tabs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</w:tabs>
      <w:ind w:left="720"/>
      <w:contextualSpacing/>
    </w:pPr>
    <w:rPr>
      <w:rFonts w:ascii="Times New Roman" w:eastAsiaTheme="minorEastAsia" w:hAnsi="Times New Roman"/>
      <w:color w:val="auto"/>
      <w:sz w:val="24"/>
      <w:szCs w:val="24"/>
      <w:lang w:eastAsia="en-GB"/>
    </w:rPr>
  </w:style>
  <w:style w:type="paragraph" w:styleId="TableofFigures">
    <w:name w:val="table of figures"/>
    <w:basedOn w:val="Normal"/>
    <w:next w:val="Normal"/>
    <w:uiPriority w:val="99"/>
    <w:unhideWhenUsed/>
    <w:rsid w:val="00FC57DA"/>
    <w:pPr>
      <w:tabs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</w:tabs>
    </w:pPr>
  </w:style>
  <w:style w:type="paragraph" w:customStyle="1" w:styleId="dwpa10Red">
    <w:name w:val="dwpa 10 Red"/>
    <w:basedOn w:val="dwpa10IndentRed"/>
    <w:next w:val="10Normal"/>
    <w:qFormat/>
    <w:rsid w:val="008303A6"/>
    <w:pPr>
      <w:ind w:left="0"/>
    </w:pPr>
  </w:style>
  <w:style w:type="paragraph" w:customStyle="1" w:styleId="dwpaTOCtitleportrait">
    <w:name w:val="dwpa TOC title portrait"/>
    <w:basedOn w:val="dwpaTOCheading"/>
    <w:next w:val="dwpaTOCheading"/>
    <w:qFormat/>
    <w:rsid w:val="0058557C"/>
    <w:pPr>
      <w:spacing w:before="240" w:after="240"/>
    </w:pPr>
  </w:style>
  <w:style w:type="paragraph" w:customStyle="1" w:styleId="dwpaTOCsubjectportrait">
    <w:name w:val="dwpa TOC subject portrait"/>
    <w:basedOn w:val="dwpaTOCtitleportrait"/>
    <w:qFormat/>
    <w:rsid w:val="004A0023"/>
    <w:pPr>
      <w:numPr>
        <w:numId w:val="26"/>
      </w:numPr>
      <w:spacing w:before="0" w:after="0"/>
      <w:ind w:left="340" w:hanging="170"/>
    </w:pPr>
    <w:rPr>
      <w:b w:val="0"/>
    </w:rPr>
  </w:style>
  <w:style w:type="paragraph" w:customStyle="1" w:styleId="TOC1manual">
    <w:name w:val="TOC 1 manual"/>
    <w:basedOn w:val="Normal"/>
    <w:autoRedefine/>
    <w:qFormat/>
    <w:rsid w:val="0058557C"/>
    <w:pPr>
      <w:numPr>
        <w:numId w:val="27"/>
      </w:numPr>
      <w:tabs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  <w:tab w:val="right" w:leader="dot" w:pos="9639"/>
      </w:tabs>
      <w:ind w:left="357" w:hanging="357"/>
    </w:pPr>
    <w:rPr>
      <w:sz w:val="24"/>
    </w:rPr>
  </w:style>
  <w:style w:type="paragraph" w:customStyle="1" w:styleId="Style10IndentVerdana12ptBold">
    <w:name w:val="Style 10 Indent + Verdana 12 pt Bold"/>
    <w:basedOn w:val="Normal"/>
    <w:rsid w:val="0058557C"/>
    <w:pPr>
      <w:tabs>
        <w:tab w:val="clear" w:pos="1134"/>
      </w:tabs>
      <w:ind w:left="284"/>
    </w:pPr>
    <w:rPr>
      <w:rFonts w:ascii="Verdana" w:hAnsi="Verdana"/>
      <w:b/>
      <w:bCs/>
      <w:sz w:val="24"/>
    </w:rPr>
  </w:style>
  <w:style w:type="paragraph" w:customStyle="1" w:styleId="StyleTOC1manualVerdana">
    <w:name w:val="Style TOC 1 manual + Verdana"/>
    <w:basedOn w:val="TOC1manual"/>
    <w:rsid w:val="0058557C"/>
    <w:pPr>
      <w:ind w:left="454" w:hanging="170"/>
    </w:pPr>
    <w:rPr>
      <w:rFonts w:ascii="Verdana" w:hAnsi="Verdana"/>
    </w:rPr>
  </w:style>
  <w:style w:type="paragraph" w:customStyle="1" w:styleId="dwpa10">
    <w:name w:val="dwpa 10"/>
    <w:basedOn w:val="10Normal"/>
    <w:qFormat/>
    <w:rsid w:val="004A0023"/>
  </w:style>
  <w:style w:type="paragraph" w:customStyle="1" w:styleId="dwpaTOCtitlelandschape">
    <w:name w:val="dwpa TOC title landschape"/>
    <w:basedOn w:val="dwpaTOCtitleportrait"/>
    <w:qFormat/>
    <w:rsid w:val="003C4FC3"/>
    <w:pPr>
      <w:tabs>
        <w:tab w:val="clear" w:pos="9639"/>
        <w:tab w:val="right" w:leader="dot" w:pos="14572"/>
      </w:tabs>
    </w:pPr>
  </w:style>
  <w:style w:type="paragraph" w:customStyle="1" w:styleId="dwpaTOCsubjectlandschape">
    <w:name w:val="dwpa TOC subject landschape"/>
    <w:basedOn w:val="dwpaTOCsubjectportrait"/>
    <w:qFormat/>
    <w:rsid w:val="003C4FC3"/>
    <w:pPr>
      <w:tabs>
        <w:tab w:val="clear" w:pos="9639"/>
        <w:tab w:val="right" w:leader="dot" w:pos="14572"/>
      </w:tabs>
    </w:pPr>
  </w:style>
  <w:style w:type="paragraph" w:customStyle="1" w:styleId="dwpapageno">
    <w:name w:val="dwpa page no"/>
    <w:basedOn w:val="dwpa07footer"/>
    <w:qFormat/>
    <w:rsid w:val="00917024"/>
    <w:pPr>
      <w:framePr w:wrap="around"/>
    </w:pPr>
    <w:rPr>
      <w:b/>
      <w:color w:val="1A365D" w:themeColor="background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0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8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79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7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8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652421">
          <w:marLeft w:val="562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84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1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0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9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84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3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72060">
          <w:marLeft w:val="562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86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492833">
          <w:marLeft w:val="562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410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279428">
          <w:marLeft w:val="562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image" Target="media/image9.png"/><Relationship Id="rId3" Type="http://schemas.openxmlformats.org/officeDocument/2006/relationships/customXml" Target="../customXml/item3.xml"/><Relationship Id="rId21" Type="http://schemas.openxmlformats.org/officeDocument/2006/relationships/image" Target="media/image12.png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image" Target="media/image8.png"/><Relationship Id="rId2" Type="http://schemas.openxmlformats.org/officeDocument/2006/relationships/customXml" Target="../customXml/item2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hyperlink" Target="mailto:JS@danishxxx" TargetMode="External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image" Target="media/image10.sv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3.xml"/><Relationship Id="rId22" Type="http://schemas.openxmlformats.org/officeDocument/2006/relationships/image" Target="media/image13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fl\Danish%20Wind%20Power%20Academy\DWPAUS%20-%20Documents\01-Sales\00%20Sales%20Suitcase\TE%20Tech%20Essential\Registration%20Form%20_Tech%20Essentials_Open%20Class_2024_Europe%20.dotx" TargetMode="External"/></Relationships>
</file>

<file path=word/theme/theme1.xml><?xml version="1.0" encoding="utf-8"?>
<a:theme xmlns:a="http://schemas.openxmlformats.org/drawingml/2006/main" name="Office Theme">
  <a:themeElements>
    <a:clrScheme name="dwpa">
      <a:dk1>
        <a:srgbClr val="F8DF8D"/>
      </a:dk1>
      <a:lt1>
        <a:srgbClr val="1A365D"/>
      </a:lt1>
      <a:dk2>
        <a:srgbClr val="DB514B"/>
      </a:dk2>
      <a:lt2>
        <a:srgbClr val="2C5987"/>
      </a:lt2>
      <a:accent1>
        <a:srgbClr val="FFFFFF"/>
      </a:accent1>
      <a:accent2>
        <a:srgbClr val="1A365D"/>
      </a:accent2>
      <a:accent3>
        <a:srgbClr val="DB514B"/>
      </a:accent3>
      <a:accent4>
        <a:srgbClr val="D5E2E8"/>
      </a:accent4>
      <a:accent5>
        <a:srgbClr val="2C5987"/>
      </a:accent5>
      <a:accent6>
        <a:srgbClr val="F2F2F2"/>
      </a:accent6>
      <a:hlink>
        <a:srgbClr val="0000FF"/>
      </a:hlink>
      <a:folHlink>
        <a:srgbClr val="0000FF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52d6452-87b6-4677-9f74-bd8d9b8af0a4">
      <Terms xmlns="http://schemas.microsoft.com/office/infopath/2007/PartnerControls"/>
    </lcf76f155ced4ddcb4097134ff3c332f>
    <Comments xmlns="a52d6452-87b6-4677-9f74-bd8d9b8af0a4" xsi:nil="true"/>
    <Owner xmlns="a52d6452-87b6-4677-9f74-bd8d9b8af0a4" xsi:nil="true"/>
    <TaxCatchAll xmlns="37ff55fb-8cac-4d3a-a667-f1a212508dbf" xsi:nil="true"/>
    <Sharedwith xmlns="a52d6452-87b6-4677-9f74-bd8d9b8af0a4" xsi:nil="true"/>
    <_Flow_SignoffStatus xmlns="a52d6452-87b6-4677-9f74-bd8d9b8af0a4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5414A2F64255F43A114602E8F39CDBB" ma:contentTypeVersion="22" ma:contentTypeDescription="Create a new document." ma:contentTypeScope="" ma:versionID="68e7156ee73f885d1712e5f89d68e5b5">
  <xsd:schema xmlns:xsd="http://www.w3.org/2001/XMLSchema" xmlns:xs="http://www.w3.org/2001/XMLSchema" xmlns:p="http://schemas.microsoft.com/office/2006/metadata/properties" xmlns:ns2="a52d6452-87b6-4677-9f74-bd8d9b8af0a4" xmlns:ns3="37ff55fb-8cac-4d3a-a667-f1a212508dbf" targetNamespace="http://schemas.microsoft.com/office/2006/metadata/properties" ma:root="true" ma:fieldsID="781a74555c3fb23fa54e28ffa9f98a93" ns2:_="" ns3:_="">
    <xsd:import namespace="a52d6452-87b6-4677-9f74-bd8d9b8af0a4"/>
    <xsd:import namespace="37ff55fb-8cac-4d3a-a667-f1a212508db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Owner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Comments" minOccurs="0"/>
                <xsd:element ref="ns2:lcf76f155ced4ddcb4097134ff3c332f" minOccurs="0"/>
                <xsd:element ref="ns3:TaxCatchAll" minOccurs="0"/>
                <xsd:element ref="ns2:Sharedwith" minOccurs="0"/>
                <xsd:element ref="ns2:_Flow_SignoffStatus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2d6452-87b6-4677-9f74-bd8d9b8af0a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Owner" ma:index="10" nillable="true" ma:displayName="Owner" ma:format="Dropdown" ma:internalName="Owner">
      <xsd:simpleType>
        <xsd:restriction base="dms:Text">
          <xsd:maxLength value="255"/>
        </xsd:restriction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Comments" ma:index="22" nillable="true" ma:displayName="Comments" ma:internalName="Comments">
      <xsd:simpleType>
        <xsd:restriction base="dms:Text">
          <xsd:maxLength value="255"/>
        </xsd:restriction>
      </xsd:simpleType>
    </xsd:element>
    <xsd:element name="lcf76f155ced4ddcb4097134ff3c332f" ma:index="24" nillable="true" ma:taxonomy="true" ma:internalName="lcf76f155ced4ddcb4097134ff3c332f" ma:taxonomyFieldName="MediaServiceImageTags" ma:displayName="Image Tags" ma:readOnly="false" ma:fieldId="{5cf76f15-5ced-4ddc-b409-7134ff3c332f}" ma:taxonomyMulti="true" ma:sspId="94a7a414-7cab-4ebe-80ec-41d06d391b4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Sharedwith" ma:index="26" nillable="true" ma:displayName="Shared with" ma:format="Dropdown" ma:internalName="Sharedwith">
      <xsd:simpleType>
        <xsd:restriction base="dms:Text">
          <xsd:maxLength value="255"/>
        </xsd:restriction>
      </xsd:simpleType>
    </xsd:element>
    <xsd:element name="_Flow_SignoffStatus" ma:index="27" nillable="true" ma:displayName="Sign-off status" ma:internalName="Sign_x002d_off_x0020_status">
      <xsd:simpleType>
        <xsd:restriction base="dms:Text"/>
      </xsd:simpleType>
    </xsd:element>
    <xsd:element name="MediaServiceSearchProperties" ma:index="2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ff55fb-8cac-4d3a-a667-f1a212508dbf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5" nillable="true" ma:displayName="Taxonomy Catch All Column" ma:hidden="true" ma:list="{91dcb614-9cbd-44cf-8881-4855b2e88714}" ma:internalName="TaxCatchAll" ma:showField="CatchAllData" ma:web="37ff55fb-8cac-4d3a-a667-f1a212508db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B3C05C9-42EE-4844-AC56-D99FF60DAE2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24FB644-2140-47B1-A5F8-2E2A7004C565}">
  <ds:schemaRefs>
    <ds:schemaRef ds:uri="http://schemas.microsoft.com/office/2006/metadata/properties"/>
    <ds:schemaRef ds:uri="http://schemas.microsoft.com/office/infopath/2007/PartnerControls"/>
    <ds:schemaRef ds:uri="d377ca48-bc8a-4cbc-b30e-e9dcbc9f26dd"/>
    <ds:schemaRef ds:uri="3e883acc-48e9-4ef5-b3a4-76cf9fde0d6d"/>
    <ds:schemaRef ds:uri="a52d6452-87b6-4677-9f74-bd8d9b8af0a4"/>
    <ds:schemaRef ds:uri="37ff55fb-8cac-4d3a-a667-f1a212508dbf"/>
  </ds:schemaRefs>
</ds:datastoreItem>
</file>

<file path=customXml/itemProps3.xml><?xml version="1.0" encoding="utf-8"?>
<ds:datastoreItem xmlns:ds="http://schemas.openxmlformats.org/officeDocument/2006/customXml" ds:itemID="{CA7AF326-9FAC-426F-827C-3085DA34DFA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52d6452-87b6-4677-9f74-bd8d9b8af0a4"/>
    <ds:schemaRef ds:uri="37ff55fb-8cac-4d3a-a667-f1a212508db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C48BEAF-7F1A-498E-B2E7-79C418D8222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Registration Form _Tech Essentials_Open Class_2024_Europe </Template>
  <TotalTime>17</TotalTime>
  <Pages>8</Pages>
  <Words>387</Words>
  <Characters>2408</Characters>
  <Application>Microsoft Office Word</Application>
  <DocSecurity>4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DWA</Company>
  <LinksUpToDate>false</LinksUpToDate>
  <CharactersWithSpaces>2790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Dorthe Faurbye Larsen DWPA</dc:creator>
  <cp:keywords/>
  <dc:description/>
  <cp:lastModifiedBy>Karina Andersen DWPA</cp:lastModifiedBy>
  <cp:revision>2</cp:revision>
  <cp:lastPrinted>2023-11-29T09:06:00Z</cp:lastPrinted>
  <dcterms:created xsi:type="dcterms:W3CDTF">2026-03-04T10:39:00Z</dcterms:created>
  <dcterms:modified xsi:type="dcterms:W3CDTF">2026-03-04T10:39:00Z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0x0101006BC78D6A02586E47B28BDF401CC1FD6B</vt:lpwstr>
  </property>
  <property fmtid="{D5CDD505-2E9C-101B-9397-08002B2CF9AE}" pid="3" name="GrammarlyDocumentId">
    <vt:lpwstr>b062c56a7ff506860329da07829990b560c71f0a96148095b259721944fa5108</vt:lpwstr>
  </property>
  <property fmtid="{D5CDD505-2E9C-101B-9397-08002B2CF9AE}" pid="4" name="MediaServiceImageTags">
    <vt:lpwstr/>
  </property>
</Properties>
</file>