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5FAFA5DE" w:rsidR="006F6C9A" w:rsidRPr="00ED6781" w:rsidRDefault="00ED6781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Vestas V90 </w:t>
            </w:r>
            <w:r w:rsidR="00D9001C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3</w:t>
            </w:r>
            <w:r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MW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22547178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F50388">
              <w:rPr>
                <w:rFonts w:ascii="Verdana" w:hAnsi="Verdana" w:cstheme="minorHAnsi"/>
                <w:color w:val="44546A"/>
              </w:rPr>
              <w:t>48</w:t>
            </w:r>
            <w:r w:rsidR="00ED6781">
              <w:rPr>
                <w:rFonts w:ascii="Verdana" w:hAnsi="Verdana" w:cstheme="minorHAnsi"/>
                <w:color w:val="44546A"/>
              </w:rPr>
              <w:t xml:space="preserve">: </w:t>
            </w:r>
            <w:r w:rsidR="00F50388">
              <w:rPr>
                <w:rFonts w:ascii="Verdana" w:hAnsi="Verdana" w:cstheme="minorHAnsi"/>
                <w:color w:val="44546A"/>
              </w:rPr>
              <w:t>November 23</w:t>
            </w:r>
            <w:r w:rsidR="00F50388" w:rsidRPr="00F50388">
              <w:rPr>
                <w:rFonts w:ascii="Verdana" w:hAnsi="Verdana" w:cstheme="minorHAnsi"/>
                <w:color w:val="44546A"/>
                <w:vertAlign w:val="superscript"/>
              </w:rPr>
              <w:t>rd</w:t>
            </w:r>
            <w:r w:rsidR="00F50388">
              <w:rPr>
                <w:rFonts w:ascii="Verdana" w:hAnsi="Verdana" w:cstheme="minorHAnsi"/>
                <w:color w:val="44546A"/>
              </w:rPr>
              <w:t xml:space="preserve"> – 27</w:t>
            </w:r>
            <w:r w:rsidR="00F50388" w:rsidRPr="00F50388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C15396">
              <w:rPr>
                <w:rFonts w:ascii="Verdana" w:hAnsi="Verdana" w:cstheme="minorHAnsi"/>
                <w:color w:val="44546A"/>
              </w:rPr>
              <w:t>,</w:t>
            </w:r>
            <w:r w:rsidR="00ED6781">
              <w:rPr>
                <w:rFonts w:ascii="Verdana" w:hAnsi="Verdana" w:cstheme="minorHAnsi"/>
                <w:color w:val="44546A"/>
              </w:rPr>
              <w:t xml:space="preserve"> 2026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EE3278" w:rsidRPr="00EE3278" w14:paraId="13D7CA2D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DE0720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4254D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€6,400</w:t>
                  </w:r>
                </w:p>
              </w:tc>
            </w:tr>
            <w:tr w:rsidR="00EE3278" w:rsidRPr="00EE3278" w14:paraId="2AC266DF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73D399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8977B6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€12,400</w:t>
                  </w:r>
                </w:p>
              </w:tc>
            </w:tr>
            <w:tr w:rsidR="00EE3278" w:rsidRPr="00EE3278" w14:paraId="5FEA0E8E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F14642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215C99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€18,400</w:t>
                  </w:r>
                </w:p>
              </w:tc>
            </w:tr>
            <w:tr w:rsidR="00EE3278" w:rsidRPr="00EE3278" w14:paraId="494678F3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3D4789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EE2678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€24,400</w:t>
                  </w:r>
                </w:p>
              </w:tc>
            </w:tr>
            <w:tr w:rsidR="00EE3278" w:rsidRPr="00EE3278" w14:paraId="0EB481CE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AD453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D04A05" w14:textId="77777777" w:rsidR="00EE3278" w:rsidRPr="00EE3278" w:rsidRDefault="00EE3278" w:rsidP="00EE3278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€30,400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  <w:proofErr w:type="spellEnd"/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Job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title</w:t>
            </w:r>
            <w:proofErr w:type="spellEnd"/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  <w:proofErr w:type="spellEnd"/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Cell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phone</w:t>
            </w:r>
            <w:proofErr w:type="spellEnd"/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  <w:proofErr w:type="spellEnd"/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IT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skills</w:t>
            </w:r>
            <w:proofErr w:type="spellEnd"/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 xml:space="preserve"> in 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wind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/</w:t>
            </w: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years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Write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which</w:t>
            </w:r>
            <w:proofErr w:type="spellEnd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 xml:space="preserve"> </w:t>
            </w:r>
            <w:proofErr w:type="spellStart"/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ones</w:t>
            </w:r>
            <w:proofErr w:type="spellEnd"/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 xml:space="preserve">Jack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sparrow</w:t>
            </w:r>
            <w:proofErr w:type="spellEnd"/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proofErr w:type="spellStart"/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  <w:proofErr w:type="spellEnd"/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0%  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Can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50%   = Need some </w:t>
            </w:r>
            <w:proofErr w:type="spell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assistence</w:t>
            </w:r>
            <w:proofErr w:type="spell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0%  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No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 xml:space="preserve">75%   </w:t>
            </w:r>
            <w:proofErr w:type="gramStart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>=  High</w:t>
            </w:r>
            <w:proofErr w:type="gramEnd"/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t xml:space="preserve">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2CF34E15" w:rsidR="00ED6781" w:rsidRDefault="00C1539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>
        <w:rPr>
          <w:noProof/>
        </w:rPr>
        <w:lastRenderedPageBreak/>
        <w:drawing>
          <wp:inline distT="0" distB="0" distL="0" distR="0" wp14:anchorId="67BEBB4C" wp14:editId="284172EF">
            <wp:extent cx="10149840" cy="5709285"/>
            <wp:effectExtent l="0" t="0" r="3810" b="5715"/>
            <wp:docPr id="2908964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9646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7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7278807" w14:textId="2DF15C8D" w:rsidR="007E355A" w:rsidRPr="000E6128" w:rsidRDefault="00C1539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>
        <w:rPr>
          <w:noProof/>
        </w:rPr>
        <w:lastRenderedPageBreak/>
        <w:drawing>
          <wp:inline distT="0" distB="0" distL="0" distR="0" wp14:anchorId="03791533" wp14:editId="3659CBEF">
            <wp:extent cx="10149840" cy="5709285"/>
            <wp:effectExtent l="0" t="0" r="3810" b="5715"/>
            <wp:docPr id="4948904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90477" name="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7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25C9" w14:textId="0D7DEAF2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FB707" w14:textId="77777777" w:rsidR="00803E48" w:rsidRDefault="00803E48">
      <w:r>
        <w:separator/>
      </w:r>
    </w:p>
  </w:endnote>
  <w:endnote w:type="continuationSeparator" w:id="0">
    <w:p w14:paraId="510FDB4C" w14:textId="77777777" w:rsidR="00803E48" w:rsidRDefault="0080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E511" w14:textId="77777777" w:rsidR="00803E48" w:rsidRDefault="00803E48">
      <w:r>
        <w:separator/>
      </w:r>
    </w:p>
  </w:footnote>
  <w:footnote w:type="continuationSeparator" w:id="0">
    <w:p w14:paraId="24113CA5" w14:textId="77777777" w:rsidR="00803E48" w:rsidRDefault="00803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3E48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3E48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65pt;height:14.15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0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15</TotalTime>
  <Pages>7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7</cp:revision>
  <cp:lastPrinted>2023-11-29T09:06:00Z</cp:lastPrinted>
  <dcterms:created xsi:type="dcterms:W3CDTF">2026-06-16T06:56:00Z</dcterms:created>
  <dcterms:modified xsi:type="dcterms:W3CDTF">2026-09-11T12:54:00Z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