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bottomFromText="153" w:vertAnchor="page" w:horzAnchor="margin" w:tblpXSpec="center" w:tblpY="2113"/>
        <w:tblW w:w="10441" w:type="dxa"/>
        <w:shd w:val="clear" w:color="auto" w:fill="E4E4E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1"/>
        <w:gridCol w:w="7190"/>
      </w:tblGrid>
      <w:tr w:rsidR="00397782" w:rsidRPr="000E6128" w14:paraId="0EA978F6" w14:textId="77777777" w:rsidTr="122406EB">
        <w:trPr>
          <w:trHeight w:val="1108"/>
        </w:trPr>
        <w:tc>
          <w:tcPr>
            <w:tcW w:w="10441" w:type="dxa"/>
            <w:gridSpan w:val="2"/>
            <w:tcBorders>
              <w:top w:val="single" w:sz="8" w:space="0" w:color="004261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C27C1" w14:textId="77777777" w:rsidR="00397782" w:rsidRPr="0077280A" w:rsidRDefault="00397782" w:rsidP="00213F78">
            <w:pPr>
              <w:spacing w:line="276" w:lineRule="auto"/>
              <w:jc w:val="center"/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</w:pPr>
            <w:bookmarkStart w:id="0" w:name="_Toc303113653"/>
            <w:bookmarkStart w:id="1" w:name="_Toc303114000"/>
            <w:bookmarkStart w:id="2" w:name="_Toc277056969"/>
            <w:r w:rsidRPr="0077280A">
              <w:rPr>
                <w:rFonts w:ascii="Verdana" w:hAnsi="Verdana" w:cs="Arial"/>
                <w:b/>
                <w:bCs/>
                <w:color w:val="FFFFFF"/>
                <w:sz w:val="36"/>
                <w:szCs w:val="28"/>
              </w:rPr>
              <w:t>Registration form</w:t>
            </w:r>
          </w:p>
          <w:p w14:paraId="43E805B0" w14:textId="5FAFA5DE" w:rsidR="006F6C9A" w:rsidRPr="00ED6781" w:rsidRDefault="00ED6781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Vestas V90 </w:t>
            </w:r>
            <w:r w:rsidR="00D9001C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3</w:t>
            </w:r>
            <w:r w:rsidRPr="00ED6781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MW</w:t>
            </w:r>
          </w:p>
          <w:p w14:paraId="623DDC0C" w14:textId="673D869C" w:rsidR="00397782" w:rsidRPr="000E6128" w:rsidRDefault="00386373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</w:pP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Advanced </w:t>
            </w:r>
            <w:r w:rsidR="006F6C9A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>Platform</w:t>
            </w:r>
            <w:r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Theory</w:t>
            </w:r>
            <w:r w:rsidR="008929FB">
              <w:rPr>
                <w:rFonts w:ascii="Verdana" w:hAnsi="Verdana" w:cs="Arial"/>
                <w:b/>
                <w:bCs/>
                <w:i/>
                <w:color w:val="FFFFFF" w:themeColor="accent1"/>
                <w:sz w:val="28"/>
                <w:szCs w:val="28"/>
              </w:rPr>
              <w:t xml:space="preserve"> </w:t>
            </w:r>
          </w:p>
          <w:p w14:paraId="7A2F9664" w14:textId="6A4BC8A6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i/>
                <w:color w:val="1F497D"/>
                <w:sz w:val="22"/>
                <w:szCs w:val="22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Deadline for registration: </w:t>
            </w:r>
            <w:r w:rsidR="00ED6781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4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weeks prior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to</w:t>
            </w:r>
            <w:r w:rsidR="004E71B7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 xml:space="preserve"> the </w:t>
            </w:r>
            <w:r w:rsidR="0077280A">
              <w:rPr>
                <w:rFonts w:ascii="Verdana" w:hAnsi="Verdana" w:cs="Arial"/>
                <w:b/>
                <w:bCs/>
                <w:i/>
                <w:color w:val="FFFFFF" w:themeColor="accent1"/>
                <w:sz w:val="22"/>
                <w:szCs w:val="22"/>
                <w:lang w:val="en-US"/>
              </w:rPr>
              <w:t>first training day</w:t>
            </w:r>
          </w:p>
        </w:tc>
      </w:tr>
      <w:tr w:rsidR="00397782" w:rsidRPr="000E6128" w14:paraId="52370739" w14:textId="77777777" w:rsidTr="122406EB">
        <w:trPr>
          <w:trHeight w:val="294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A8657" w14:textId="77777777" w:rsidR="004E71B7" w:rsidRPr="000E6128" w:rsidRDefault="004E71B7" w:rsidP="004E71B7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Location:</w:t>
            </w:r>
            <w:r w:rsidRPr="000E6128">
              <w:rPr>
                <w:rFonts w:ascii="Verdana" w:hAnsi="Verdana" w:cs="Arial"/>
                <w:color w:val="004261"/>
              </w:rPr>
              <w:t xml:space="preserve"> </w:t>
            </w:r>
          </w:p>
          <w:p w14:paraId="001339B2" w14:textId="744C477F" w:rsidR="00397782" w:rsidRPr="000E6128" w:rsidRDefault="00F50388" w:rsidP="003A4286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UK</w:t>
            </w:r>
            <w:r w:rsidR="005738B5">
              <w:rPr>
                <w:rFonts w:ascii="Verdana" w:hAnsi="Verdana" w:cs="Arial"/>
                <w:color w:val="004261"/>
              </w:rPr>
              <w:t xml:space="preserve"> (Manchester area)</w:t>
            </w:r>
          </w:p>
          <w:p w14:paraId="7C991FC7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 xml:space="preserve">Monday – Friday </w:t>
            </w:r>
          </w:p>
          <w:p w14:paraId="3B29EF82" w14:textId="77777777" w:rsidR="008C0BC0" w:rsidRDefault="008C0BC0" w:rsidP="008C0BC0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  <w:lang w:val="en-US"/>
              </w:rPr>
              <w:t>08.00 – 16.00 CET</w:t>
            </w:r>
            <w:r>
              <w:rPr>
                <w:rFonts w:ascii="Verdana" w:hAnsi="Verdana" w:cs="Arial"/>
                <w:color w:val="004261"/>
                <w:lang w:val="en-US"/>
              </w:rPr>
              <w:t xml:space="preserve"> (Europe)</w:t>
            </w:r>
          </w:p>
          <w:p w14:paraId="50C02A4D" w14:textId="77777777" w:rsidR="00FA6FCE" w:rsidRPr="000E6128" w:rsidRDefault="00FA6FCE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AF061" w14:textId="77777777" w:rsidR="004E71B7" w:rsidRPr="000E6128" w:rsidRDefault="004E71B7" w:rsidP="004E71B7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</w:rPr>
              <w:t>Date:</w:t>
            </w:r>
          </w:p>
          <w:p w14:paraId="12BBD3E2" w14:textId="77777777" w:rsidR="004E71B7" w:rsidRPr="002A1CAC" w:rsidRDefault="004E71B7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1A7739EE" w14:textId="16C6F572" w:rsidR="00386373" w:rsidRPr="002A1CAC" w:rsidRDefault="00386373" w:rsidP="00221F7B">
            <w:pPr>
              <w:rPr>
                <w:rFonts w:cs="Arial"/>
                <w:color w:val="44546A"/>
              </w:rPr>
            </w:pPr>
            <w:r w:rsidRPr="008C0BC0">
              <w:rPr>
                <w:rFonts w:ascii="Verdana" w:hAnsi="Verdana" w:cstheme="minorHAnsi"/>
                <w:color w:val="44546A"/>
              </w:rPr>
              <w:t xml:space="preserve">Week </w:t>
            </w:r>
            <w:r w:rsidR="00C90A62">
              <w:rPr>
                <w:rFonts w:ascii="Verdana" w:hAnsi="Verdana" w:cstheme="minorHAnsi"/>
                <w:color w:val="44546A"/>
              </w:rPr>
              <w:t>14: April 5</w:t>
            </w:r>
            <w:r w:rsidR="00C90A62" w:rsidRPr="00C90A62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C90A62">
              <w:rPr>
                <w:rFonts w:ascii="Verdana" w:hAnsi="Verdana" w:cstheme="minorHAnsi"/>
                <w:color w:val="44546A"/>
              </w:rPr>
              <w:t xml:space="preserve"> 9</w:t>
            </w:r>
            <w:r w:rsidR="00C90A62" w:rsidRPr="00C90A62">
              <w:rPr>
                <w:rFonts w:ascii="Verdana" w:hAnsi="Verdana" w:cstheme="minorHAnsi"/>
                <w:color w:val="44546A"/>
                <w:vertAlign w:val="superscript"/>
              </w:rPr>
              <w:t>th</w:t>
            </w:r>
            <w:r w:rsidR="00C90A62">
              <w:rPr>
                <w:rFonts w:cs="Arial"/>
                <w:color w:val="44546A"/>
              </w:rPr>
              <w:t>, 2027</w:t>
            </w:r>
          </w:p>
          <w:p w14:paraId="5F7B1BAB" w14:textId="77777777" w:rsidR="00130C19" w:rsidRPr="000E6128" w:rsidRDefault="00130C19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</w:rPr>
            </w:pPr>
          </w:p>
          <w:p w14:paraId="6CC4BA96" w14:textId="77777777" w:rsidR="00397782" w:rsidRPr="000E6128" w:rsidRDefault="00397782" w:rsidP="00213F78">
            <w:pPr>
              <w:tabs>
                <w:tab w:val="left" w:pos="1161"/>
              </w:tabs>
              <w:spacing w:before="40" w:after="40"/>
              <w:ind w:left="3" w:hanging="3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807AD59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02A" w14:textId="3926BAD5" w:rsidR="00397782" w:rsidRPr="00EE327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  <w:lang w:val="it-IT"/>
              </w:rPr>
            </w:pPr>
            <w:r w:rsidRPr="000E6128">
              <w:rPr>
                <w:rFonts w:ascii="Verdana" w:hAnsi="Verdana" w:cs="Arial"/>
                <w:b/>
                <w:bCs/>
                <w:color w:val="004261"/>
                <w:lang w:val="it-IT"/>
              </w:rPr>
              <w:t>Price per participan</w:t>
            </w:r>
          </w:p>
          <w:tbl>
            <w:tblPr>
              <w:tblW w:w="2160" w:type="dxa"/>
              <w:tblLook w:val="04A0" w:firstRow="1" w:lastRow="0" w:firstColumn="1" w:lastColumn="0" w:noHBand="0" w:noVBand="1"/>
            </w:tblPr>
            <w:tblGrid>
              <w:gridCol w:w="1080"/>
              <w:gridCol w:w="1080"/>
            </w:tblGrid>
            <w:tr w:rsidR="00EE3278" w:rsidRPr="00EE3278" w14:paraId="13D7CA2D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DE0720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1 seat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C4254D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€6,400</w:t>
                  </w:r>
                </w:p>
              </w:tc>
            </w:tr>
            <w:tr w:rsidR="00EE3278" w:rsidRPr="00EE3278" w14:paraId="2AC266DF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73D399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2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8977B6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€12,400</w:t>
                  </w:r>
                </w:p>
              </w:tc>
            </w:tr>
            <w:tr w:rsidR="00EE3278" w:rsidRPr="00EE3278" w14:paraId="5FEA0E8E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F14642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3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215C99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€18,400</w:t>
                  </w:r>
                </w:p>
              </w:tc>
            </w:tr>
            <w:tr w:rsidR="00EE3278" w:rsidRPr="00EE3278" w14:paraId="494678F3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3D4789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4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EE2678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€24,400</w:t>
                  </w:r>
                </w:p>
              </w:tc>
            </w:tr>
            <w:tr w:rsidR="00EE3278" w:rsidRPr="00EE3278" w14:paraId="0EB481CE" w14:textId="77777777" w:rsidTr="00EE3278">
              <w:trPr>
                <w:trHeight w:val="255"/>
              </w:trPr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9AD453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5 seats</w:t>
                  </w:r>
                </w:p>
              </w:tc>
              <w:tc>
                <w:tcPr>
                  <w:tcW w:w="10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D04A05" w14:textId="77777777" w:rsidR="00EE3278" w:rsidRPr="00EE3278" w:rsidRDefault="00EE3278" w:rsidP="005B741A">
                  <w:pPr>
                    <w:framePr w:hSpace="142" w:wrap="around" w:vAnchor="page" w:hAnchor="margin" w:xAlign="center" w:y="2113"/>
                    <w:tabs>
                      <w:tab w:val="clear" w:pos="1134"/>
                      <w:tab w:val="clear" w:pos="2268"/>
                      <w:tab w:val="clear" w:pos="3402"/>
                      <w:tab w:val="clear" w:pos="4536"/>
                      <w:tab w:val="clear" w:pos="5670"/>
                      <w:tab w:val="clear" w:pos="6804"/>
                      <w:tab w:val="clear" w:pos="7938"/>
                    </w:tabs>
                    <w:jc w:val="right"/>
                    <w:rPr>
                      <w:rFonts w:ascii="Verdana" w:hAnsi="Verdana"/>
                      <w:color w:val="1A365D" w:themeColor="accent2"/>
                      <w:lang w:eastAsia="en-GB"/>
                    </w:rPr>
                  </w:pPr>
                  <w:r w:rsidRPr="00EE3278">
                    <w:rPr>
                      <w:rFonts w:ascii="Verdana" w:hAnsi="Verdana"/>
                      <w:color w:val="1A365D" w:themeColor="accent2"/>
                      <w:lang w:eastAsia="en-GB"/>
                    </w:rPr>
                    <w:t>€30,400</w:t>
                  </w:r>
                </w:p>
              </w:tc>
            </w:tr>
          </w:tbl>
          <w:p w14:paraId="7F1056ED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E3C2FA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Included in price:</w:t>
            </w:r>
          </w:p>
          <w:p w14:paraId="2CBBB47B" w14:textId="6F04D80B" w:rsidR="00AB511C" w:rsidRPr="008929FB" w:rsidRDefault="00397782" w:rsidP="00213F78">
            <w:pPr>
              <w:spacing w:before="40" w:after="40" w:line="276" w:lineRule="auto"/>
              <w:rPr>
                <w:rFonts w:ascii="Verdana" w:hAnsi="Verdana" w:cs="Arial"/>
                <w:i/>
                <w:color w:val="004261"/>
              </w:rPr>
            </w:pPr>
            <w:r w:rsidRPr="000E6128">
              <w:rPr>
                <w:rFonts w:ascii="Verdana" w:hAnsi="Verdana" w:cs="Arial"/>
                <w:i/>
                <w:color w:val="004261"/>
              </w:rPr>
              <w:t>Training, materials, and certification are included in the price.</w:t>
            </w:r>
            <w:r w:rsidR="00AB511C">
              <w:rPr>
                <w:rFonts w:ascii="Verdana" w:hAnsi="Verdana" w:cs="Arial"/>
                <w:i/>
                <w:color w:val="004261"/>
              </w:rPr>
              <w:t xml:space="preserve"> </w:t>
            </w:r>
            <w:r w:rsidR="00A849B0">
              <w:rPr>
                <w:rFonts w:ascii="Verdana" w:hAnsi="Verdana" w:cs="Arial"/>
                <w:i/>
                <w:color w:val="004261"/>
              </w:rPr>
              <w:t>Lunch and refreshments will be included during the training</w:t>
            </w:r>
            <w:r w:rsidR="00AB511C">
              <w:rPr>
                <w:rFonts w:ascii="Verdana" w:hAnsi="Verdana" w:cs="Arial"/>
                <w:i/>
                <w:color w:val="004261"/>
              </w:rPr>
              <w:t>.</w:t>
            </w:r>
            <w:r w:rsidRPr="000E6128">
              <w:rPr>
                <w:rFonts w:ascii="Verdana" w:hAnsi="Verdana" w:cs="Arial"/>
                <w:i/>
                <w:color w:val="004261"/>
              </w:rPr>
              <w:t xml:space="preserve"> The invoice will be sent to you after we have received your registration. Please note that the invoice is due before the training begins.</w:t>
            </w:r>
          </w:p>
        </w:tc>
      </w:tr>
      <w:tr w:rsidR="00397782" w:rsidRPr="000E6128" w14:paraId="0BD5BC74" w14:textId="77777777" w:rsidTr="122406EB">
        <w:trPr>
          <w:trHeight w:val="416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200EE" w14:textId="77777777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bCs/>
                <w:color w:val="004261"/>
              </w:rPr>
            </w:pPr>
            <w:r w:rsidRPr="000E6128">
              <w:rPr>
                <w:rFonts w:ascii="Verdana" w:hAnsi="Verdana" w:cs="Arial"/>
                <w:b/>
                <w:color w:val="004261"/>
                <w:lang w:val="en-US"/>
              </w:rPr>
              <w:t>Course Invitation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F2F2F2" w:themeFill="accent1" w:themeFillShade="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E3" w14:textId="44647D36" w:rsidR="00397782" w:rsidRPr="000E6128" w:rsidRDefault="00397782" w:rsidP="00213F78">
            <w:pPr>
              <w:spacing w:before="40" w:after="40" w:line="276" w:lineRule="auto"/>
              <w:rPr>
                <w:rFonts w:ascii="Verdana" w:hAnsi="Verdana" w:cs="Arial"/>
                <w:b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Further information regarding location and preparation</w:t>
            </w:r>
            <w:r w:rsidR="00A76999">
              <w:rPr>
                <w:rFonts w:ascii="Verdana" w:hAnsi="Verdana" w:cs="Arial"/>
                <w:color w:val="004261"/>
              </w:rPr>
              <w:t xml:space="preserve"> will be sent to you when we receive</w:t>
            </w:r>
            <w:r w:rsidRPr="000E6128">
              <w:rPr>
                <w:rFonts w:ascii="Verdana" w:hAnsi="Verdana" w:cs="Arial"/>
                <w:color w:val="004261"/>
              </w:rPr>
              <w:t xml:space="preserve"> the completed registration form.</w:t>
            </w:r>
          </w:p>
        </w:tc>
      </w:tr>
      <w:tr w:rsidR="00397782" w:rsidRPr="000E6128" w14:paraId="44A1F508" w14:textId="77777777" w:rsidTr="122406EB">
        <w:trPr>
          <w:trHeight w:val="741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B5328" w14:textId="77777777" w:rsidR="00397782" w:rsidRPr="000E6128" w:rsidRDefault="00397782" w:rsidP="00213F78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1F497D"/>
                <w:sz w:val="24"/>
                <w:szCs w:val="24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4"/>
              </w:rPr>
              <w:t>Information for the invoice:</w:t>
            </w:r>
          </w:p>
        </w:tc>
      </w:tr>
      <w:tr w:rsidR="00397782" w:rsidRPr="000E6128" w14:paraId="65033479" w14:textId="77777777" w:rsidTr="122406EB">
        <w:trPr>
          <w:trHeight w:val="388"/>
        </w:trPr>
        <w:tc>
          <w:tcPr>
            <w:tcW w:w="3251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420309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Company name and address:</w:t>
            </w:r>
          </w:p>
        </w:tc>
        <w:tc>
          <w:tcPr>
            <w:tcW w:w="7190" w:type="dxa"/>
            <w:tcBorders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7B1C8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33B1347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00EB56" w14:textId="77777777" w:rsidR="00397782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Invoice address:</w:t>
            </w:r>
          </w:p>
          <w:p w14:paraId="095112DE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064D9336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  <w:p w14:paraId="691539C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57A711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7C39E095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363AF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VAT number: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80834D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065BFAB3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9BC7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P.O. number: 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714475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30F6D080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AD4F5D" w14:textId="29052002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 xml:space="preserve">Responsible contact </w:t>
            </w:r>
            <w:r w:rsidR="00A76999">
              <w:rPr>
                <w:rFonts w:ascii="Verdana" w:hAnsi="Verdana" w:cs="Arial"/>
                <w:color w:val="004261"/>
              </w:rPr>
              <w:t>person's</w:t>
            </w:r>
            <w:r w:rsidRPr="000E6128">
              <w:rPr>
                <w:rFonts w:ascii="Verdana" w:hAnsi="Verdana" w:cs="Arial"/>
                <w:color w:val="004261"/>
              </w:rPr>
              <w:t xml:space="preserve">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A6E50" w14:textId="77777777" w:rsidR="00397782" w:rsidRPr="000E6128" w:rsidRDefault="00397782" w:rsidP="00213F78">
            <w:pPr>
              <w:rPr>
                <w:rFonts w:ascii="Verdana" w:hAnsi="Verdana"/>
                <w:color w:val="004261"/>
                <w:lang w:eastAsia="en-GB"/>
              </w:rPr>
            </w:pPr>
          </w:p>
        </w:tc>
      </w:tr>
      <w:tr w:rsidR="00397782" w:rsidRPr="000E6128" w14:paraId="6FC7BDD8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A98563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  <w:r w:rsidRPr="000E6128">
              <w:rPr>
                <w:rFonts w:ascii="Verdana" w:hAnsi="Verdana" w:cs="Arial"/>
                <w:color w:val="004261"/>
              </w:rPr>
              <w:t>Accounts Payable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ED400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1652A217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AE9FF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Email address for invoices: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FD67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6DA8B97" w14:textId="77777777" w:rsidTr="00FF761D">
        <w:trPr>
          <w:trHeight w:val="915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11BB4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 w:rsidRPr="000E6128">
              <w:rPr>
                <w:rFonts w:ascii="Verdana" w:hAnsi="Verdana" w:cs="Arial"/>
                <w:color w:val="004261"/>
              </w:rPr>
              <w:t>Responsible contact person related to Withholding Tax full name, email &amp; phone no.:</w:t>
            </w: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0AFF1" w14:textId="77777777" w:rsidR="00397782" w:rsidRPr="000E6128" w:rsidRDefault="00397782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8B074C" w:rsidRPr="000E6128" w14:paraId="4EDBCE7B" w14:textId="77777777" w:rsidTr="122406EB">
        <w:trPr>
          <w:trHeight w:val="388"/>
        </w:trPr>
        <w:tc>
          <w:tcPr>
            <w:tcW w:w="3251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29EDEF" w14:textId="2E4BB550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>Delivery ad</w:t>
            </w:r>
            <w:r w:rsidR="00FF761D">
              <w:rPr>
                <w:rFonts w:ascii="Verdana" w:hAnsi="Verdana" w:cs="Arial"/>
                <w:color w:val="004261"/>
              </w:rPr>
              <w:t>d</w:t>
            </w:r>
            <w:r>
              <w:rPr>
                <w:rFonts w:ascii="Verdana" w:hAnsi="Verdana" w:cs="Arial"/>
                <w:color w:val="004261"/>
              </w:rPr>
              <w:t>ress for the course material.</w:t>
            </w:r>
          </w:p>
          <w:p w14:paraId="4899A7A4" w14:textId="77777777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  <w:p w14:paraId="49C112CC" w14:textId="0997A3EC" w:rsidR="008B074C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  <w:r>
              <w:rPr>
                <w:rFonts w:ascii="Verdana" w:hAnsi="Verdana" w:cs="Arial"/>
                <w:color w:val="004261"/>
              </w:rPr>
              <w:t xml:space="preserve">(must be a company </w:t>
            </w:r>
            <w:r w:rsidR="00A76999">
              <w:rPr>
                <w:rFonts w:ascii="Verdana" w:hAnsi="Verdana" w:cs="Arial"/>
                <w:color w:val="004261"/>
              </w:rPr>
              <w:t>address</w:t>
            </w:r>
            <w:r>
              <w:rPr>
                <w:rFonts w:ascii="Verdana" w:hAnsi="Verdana" w:cs="Arial"/>
                <w:color w:val="004261"/>
              </w:rPr>
              <w:t xml:space="preserve">) </w:t>
            </w:r>
          </w:p>
          <w:p w14:paraId="0EFAFC3F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</w:rPr>
            </w:pPr>
          </w:p>
        </w:tc>
        <w:tc>
          <w:tcPr>
            <w:tcW w:w="7190" w:type="dxa"/>
            <w:tcBorders>
              <w:top w:val="single" w:sz="4" w:space="0" w:color="004261"/>
              <w:left w:val="single" w:sz="4" w:space="0" w:color="004261"/>
              <w:bottom w:val="single" w:sz="4" w:space="0" w:color="004261"/>
              <w:right w:val="single" w:sz="4" w:space="0" w:color="004261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BB216" w14:textId="77777777" w:rsidR="008B074C" w:rsidRPr="000E6128" w:rsidRDefault="008B074C" w:rsidP="00213F78">
            <w:pPr>
              <w:spacing w:line="276" w:lineRule="auto"/>
              <w:rPr>
                <w:rFonts w:ascii="Verdana" w:hAnsi="Verdana" w:cs="Arial"/>
                <w:color w:val="004261"/>
                <w:lang w:val="en-US"/>
              </w:rPr>
            </w:pPr>
          </w:p>
        </w:tc>
      </w:tr>
      <w:tr w:rsidR="00397782" w:rsidRPr="000E6128" w14:paraId="28080F1D" w14:textId="77777777" w:rsidTr="122406EB">
        <w:trPr>
          <w:trHeight w:val="835"/>
        </w:trPr>
        <w:tc>
          <w:tcPr>
            <w:tcW w:w="10441" w:type="dxa"/>
            <w:gridSpan w:val="2"/>
            <w:tcBorders>
              <w:top w:val="nil"/>
              <w:left w:val="single" w:sz="8" w:space="0" w:color="004261"/>
              <w:right w:val="single" w:sz="8" w:space="0" w:color="004261"/>
            </w:tcBorders>
            <w:shd w:val="clear" w:color="auto" w:fill="2C5987" w:themeFill="accent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8D3260" w14:textId="77777777" w:rsidR="008B074C" w:rsidRDefault="008B074C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</w:pPr>
            <w:bookmarkStart w:id="3" w:name="_Hlk152144541"/>
            <w:r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Please fill in PARTICIPANT INFO on next page</w:t>
            </w:r>
          </w:p>
          <w:p w14:paraId="00D28A16" w14:textId="77777777" w:rsidR="00397782" w:rsidRPr="000E6128" w:rsidRDefault="00397782" w:rsidP="008B074C">
            <w:pPr>
              <w:spacing w:line="276" w:lineRule="auto"/>
              <w:ind w:left="527" w:hanging="357"/>
              <w:jc w:val="center"/>
              <w:rPr>
                <w:rFonts w:ascii="Verdana" w:hAnsi="Verdana" w:cs="Arial"/>
                <w:color w:val="1F497D"/>
                <w:lang w:val="en-US"/>
              </w:rPr>
            </w:pPr>
            <w:r w:rsidRPr="000E6128">
              <w:rPr>
                <w:rFonts w:ascii="Verdana" w:hAnsi="Verdana" w:cs="Arial"/>
                <w:b/>
                <w:bCs/>
                <w:color w:val="FFFFFF"/>
                <w:sz w:val="28"/>
                <w:szCs w:val="28"/>
              </w:rPr>
              <w:t>Thank you for the registration!</w:t>
            </w:r>
          </w:p>
        </w:tc>
      </w:tr>
      <w:bookmarkEnd w:id="3"/>
    </w:tbl>
    <w:p w14:paraId="583889F3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</w:rPr>
        <w:sectPr w:rsidR="008A433D" w:rsidRPr="000E6128" w:rsidSect="009E3E5C">
          <w:headerReference w:type="even" r:id="rId11"/>
          <w:headerReference w:type="default" r:id="rId12"/>
          <w:footerReference w:type="default" r:id="rId13"/>
          <w:headerReference w:type="first" r:id="rId14"/>
          <w:pgSz w:w="11909" w:h="16834" w:code="9"/>
          <w:pgMar w:top="425" w:right="1134" w:bottom="425" w:left="1134" w:header="397" w:footer="397" w:gutter="0"/>
          <w:cols w:sep="1" w:space="142"/>
          <w:docGrid w:linePitch="360"/>
        </w:sectPr>
      </w:pPr>
    </w:p>
    <w:tbl>
      <w:tblPr>
        <w:tblW w:w="158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"/>
        <w:gridCol w:w="1276"/>
        <w:gridCol w:w="197"/>
        <w:gridCol w:w="1158"/>
        <w:gridCol w:w="924"/>
        <w:gridCol w:w="1373"/>
        <w:gridCol w:w="1298"/>
        <w:gridCol w:w="367"/>
        <w:gridCol w:w="346"/>
        <w:gridCol w:w="711"/>
        <w:gridCol w:w="703"/>
        <w:gridCol w:w="1493"/>
        <w:gridCol w:w="689"/>
        <w:gridCol w:w="648"/>
        <w:gridCol w:w="648"/>
        <w:gridCol w:w="648"/>
        <w:gridCol w:w="648"/>
        <w:gridCol w:w="947"/>
        <w:gridCol w:w="1222"/>
        <w:gridCol w:w="146"/>
      </w:tblGrid>
      <w:tr w:rsidR="00F357BB" w:rsidRPr="00F357BB" w14:paraId="2016E22A" w14:textId="77777777" w:rsidTr="00F357BB">
        <w:trPr>
          <w:gridAfter w:val="1"/>
          <w:wAfter w:w="36" w:type="dxa"/>
          <w:trHeight w:val="225"/>
        </w:trPr>
        <w:tc>
          <w:tcPr>
            <w:tcW w:w="7289" w:type="dxa"/>
            <w:gridSpan w:val="9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1F497D"/>
            <w:hideMark/>
          </w:tcPr>
          <w:p w14:paraId="0C11206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lastRenderedPageBreak/>
              <w:t xml:space="preserve">PARTICIPANT INFO </w:t>
            </w:r>
            <w:r w:rsidRPr="00F357BB">
              <w:rPr>
                <w:rFonts w:ascii="Verdana" w:hAnsi="Verdana"/>
                <w:b/>
                <w:bCs/>
                <w:i/>
                <w:iCs/>
                <w:color w:val="FFFFFF"/>
                <w:sz w:val="16"/>
                <w:szCs w:val="16"/>
                <w:lang w:eastAsia="da-DK"/>
              </w:rPr>
              <w:t>(Used for Trainers preparation)</w:t>
            </w:r>
          </w:p>
        </w:tc>
        <w:tc>
          <w:tcPr>
            <w:tcW w:w="6319" w:type="dxa"/>
            <w:gridSpan w:val="8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8141D6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PRE COURSE KNOWLEDGE INFO BY PARTICIPANT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06B7DA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b/>
                <w:bCs/>
                <w:color w:val="FFFFFF"/>
                <w:sz w:val="16"/>
                <w:szCs w:val="16"/>
                <w:lang w:eastAsia="da-DK"/>
              </w:rPr>
              <w:t> </w:t>
            </w:r>
          </w:p>
        </w:tc>
        <w:tc>
          <w:tcPr>
            <w:tcW w:w="1238" w:type="dxa"/>
            <w:tcBorders>
              <w:top w:val="single" w:sz="4" w:space="0" w:color="auto"/>
              <w:left w:val="nil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5647EB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 </w:t>
            </w:r>
          </w:p>
        </w:tc>
      </w:tr>
      <w:tr w:rsidR="00F357BB" w:rsidRPr="000E6128" w14:paraId="77EB8741" w14:textId="77777777" w:rsidTr="00F357BB">
        <w:trPr>
          <w:gridAfter w:val="1"/>
          <w:wAfter w:w="36" w:type="dxa"/>
          <w:trHeight w:val="243"/>
        </w:trPr>
        <w:tc>
          <w:tcPr>
            <w:tcW w:w="39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28EF28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No</w:t>
            </w:r>
          </w:p>
        </w:tc>
        <w:tc>
          <w:tcPr>
            <w:tcW w:w="131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79F33AA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Name</w:t>
            </w:r>
          </w:p>
        </w:tc>
        <w:tc>
          <w:tcPr>
            <w:tcW w:w="8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31F0B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5905B2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Site/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br/>
              <w:t>Windfarm</w:t>
            </w:r>
          </w:p>
        </w:tc>
        <w:tc>
          <w:tcPr>
            <w:tcW w:w="95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4A8CA7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Job title</w:t>
            </w:r>
          </w:p>
        </w:tc>
        <w:tc>
          <w:tcPr>
            <w:tcW w:w="137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10F127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Email</w:t>
            </w:r>
          </w:p>
        </w:tc>
        <w:tc>
          <w:tcPr>
            <w:tcW w:w="1317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hideMark/>
          </w:tcPr>
          <w:p w14:paraId="0E7E0B7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Cell phone</w:t>
            </w:r>
          </w:p>
        </w:tc>
        <w:tc>
          <w:tcPr>
            <w:tcW w:w="32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148BBC0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Nationality</w:t>
            </w:r>
          </w:p>
        </w:tc>
        <w:tc>
          <w:tcPr>
            <w:tcW w:w="339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1F497D"/>
            <w:textDirection w:val="btLr"/>
            <w:hideMark/>
          </w:tcPr>
          <w:p w14:paraId="4FB9884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Age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BACD71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English</w:t>
            </w:r>
          </w:p>
        </w:tc>
        <w:tc>
          <w:tcPr>
            <w:tcW w:w="71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50C37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IT skills</w:t>
            </w:r>
          </w:p>
        </w:tc>
        <w:tc>
          <w:tcPr>
            <w:tcW w:w="1535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768CCF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Education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130FFB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Expirence in wind/years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73314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Mechanical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2DA9A4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Hydraulics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602011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Electrics</w:t>
            </w:r>
          </w:p>
        </w:tc>
        <w:tc>
          <w:tcPr>
            <w:tcW w:w="65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textDirection w:val="btLr"/>
            <w:hideMark/>
          </w:tcPr>
          <w:p w14:paraId="4941289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Controls</w:t>
            </w:r>
          </w:p>
        </w:tc>
        <w:tc>
          <w:tcPr>
            <w:tcW w:w="958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4F81BD"/>
            <w:hideMark/>
          </w:tcPr>
          <w:p w14:paraId="63BE4EB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>Working on which WTG Type</w:t>
            </w:r>
          </w:p>
        </w:tc>
        <w:tc>
          <w:tcPr>
            <w:tcW w:w="1238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4F81BD"/>
            <w:hideMark/>
          </w:tcPr>
          <w:p w14:paraId="16DEAEF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FFFFFF"/>
                <w:sz w:val="16"/>
                <w:szCs w:val="16"/>
                <w:lang w:eastAsia="da-DK"/>
              </w:rPr>
              <w:t xml:space="preserve">Experience in other turbine types? 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(</w:t>
            </w:r>
            <w:r w:rsidRPr="00F357BB">
              <w:rPr>
                <w:rFonts w:ascii="Verdana" w:hAnsi="Verdana"/>
                <w:i/>
                <w:iCs/>
                <w:color w:val="FFFFFF"/>
                <w:sz w:val="16"/>
                <w:szCs w:val="16"/>
                <w:lang w:val="da-DK" w:eastAsia="da-DK"/>
              </w:rPr>
              <w:t>Write which ones</w:t>
            </w:r>
            <w:r w:rsidRPr="00F357BB"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  <w:t>)</w:t>
            </w:r>
          </w:p>
        </w:tc>
      </w:tr>
      <w:tr w:rsidR="00F357BB" w:rsidRPr="000E6128" w14:paraId="6335532B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B0D2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765BD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AE26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FECC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4731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F12EB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9A4D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9AB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2142AD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ABC84C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3F684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8FD09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4233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2BFB9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049CB0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9FF3F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03CE7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97D7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B36683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DC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</w:tr>
      <w:tr w:rsidR="00F357BB" w:rsidRPr="000E6128" w14:paraId="0497917E" w14:textId="77777777" w:rsidTr="00F357BB">
        <w:trPr>
          <w:trHeight w:val="2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FC478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3CAC6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AFF1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9D6202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9D6B5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CA2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B6D9D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4ECF0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56916E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BA0BA8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0212E6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FEF3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DCB28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BB9CC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1F91D7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CEC09C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263F6C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A243C9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0B34C6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5695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8461270" w14:textId="77777777" w:rsidTr="00F357BB">
        <w:trPr>
          <w:trHeight w:val="525"/>
        </w:trPr>
        <w:tc>
          <w:tcPr>
            <w:tcW w:w="39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B5428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5C6F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8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A94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17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11E2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3ABE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BBE32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317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06A4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2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DB6E8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39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92C11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A7466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4458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535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0B93D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3427A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DE3001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4886A5D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70958AF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65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340004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958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C7468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AE8DA3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FFFFFF"/>
                <w:sz w:val="16"/>
                <w:szCs w:val="16"/>
                <w:lang w:val="da-DK" w:eastAsia="da-DK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86CE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73304827" w14:textId="77777777" w:rsidTr="00F357BB">
        <w:trPr>
          <w:trHeight w:val="435"/>
        </w:trPr>
        <w:tc>
          <w:tcPr>
            <w:tcW w:w="39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33E21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ex.</w:t>
            </w:r>
          </w:p>
        </w:tc>
        <w:tc>
          <w:tcPr>
            <w:tcW w:w="1315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1A11B5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Jack sparrow</w:t>
            </w:r>
          </w:p>
        </w:tc>
        <w:tc>
          <w:tcPr>
            <w:tcW w:w="8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5CA29D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658575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Black Pearl WF</w:t>
            </w:r>
          </w:p>
        </w:tc>
        <w:tc>
          <w:tcPr>
            <w:tcW w:w="956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BE7D4C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Tech 1</w:t>
            </w:r>
          </w:p>
        </w:tc>
        <w:tc>
          <w:tcPr>
            <w:tcW w:w="137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17DAAF7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0000FF"/>
                <w:sz w:val="16"/>
                <w:szCs w:val="16"/>
                <w:u w:val="single"/>
                <w:lang w:val="da-DK" w:eastAsia="da-DK"/>
              </w:rPr>
            </w:pPr>
            <w:hyperlink r:id="rId15" w:history="1">
              <w:r w:rsidRPr="00F357BB">
                <w:rPr>
                  <w:rFonts w:ascii="Verdana" w:hAnsi="Verdana"/>
                  <w:color w:val="0000FF"/>
                  <w:sz w:val="16"/>
                  <w:szCs w:val="16"/>
                  <w:u w:val="single"/>
                  <w:lang w:val="da-DK" w:eastAsia="da-DK"/>
                </w:rPr>
                <w:t>JS@danishxxx</w:t>
              </w:r>
            </w:hyperlink>
          </w:p>
        </w:tc>
        <w:tc>
          <w:tcPr>
            <w:tcW w:w="1317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B89FB3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+1 234566789</w:t>
            </w:r>
          </w:p>
        </w:tc>
        <w:tc>
          <w:tcPr>
            <w:tcW w:w="32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3776388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US</w:t>
            </w:r>
          </w:p>
        </w:tc>
        <w:tc>
          <w:tcPr>
            <w:tcW w:w="339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4D646A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right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30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054362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100%</w:t>
            </w:r>
          </w:p>
        </w:tc>
        <w:tc>
          <w:tcPr>
            <w:tcW w:w="71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59ADA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5391A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Electrician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AE09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71BE25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6B934D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2A2E17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50%</w:t>
            </w:r>
          </w:p>
        </w:tc>
        <w:tc>
          <w:tcPr>
            <w:tcW w:w="65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hideMark/>
          </w:tcPr>
          <w:p w14:paraId="4552A2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75%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0E2B42F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SWT 2.3vs</w:t>
            </w:r>
          </w:p>
        </w:tc>
        <w:tc>
          <w:tcPr>
            <w:tcW w:w="1238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EEECE1"/>
            <w:vAlign w:val="bottom"/>
            <w:hideMark/>
          </w:tcPr>
          <w:p w14:paraId="2CB4E9A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GE/Vestas</w:t>
            </w:r>
          </w:p>
        </w:tc>
        <w:tc>
          <w:tcPr>
            <w:tcW w:w="36" w:type="dxa"/>
            <w:vAlign w:val="center"/>
            <w:hideMark/>
          </w:tcPr>
          <w:p w14:paraId="33738E8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3DF149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1E4D025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1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5ECAE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9A9B7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C4C04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B5A050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780B3E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82087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8AD6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4E2BD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0F4953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20D75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95F195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5BD5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E12DBE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8A89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C60A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93D1D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2E69DF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446092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4DDA1ED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634B5019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026054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2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DA54A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92855A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B6A241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1F7199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F9E69A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B4859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1900D9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E6577E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5B689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C5DB8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F829B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0A12E8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2826CC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93B4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752BA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31843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4DF17B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D9CC78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29E706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32832C2A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B4CB4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3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BF62F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144C4E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6426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A617A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AE6F2B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8F9DF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507969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F29F4E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7A5230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53D869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461B19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2E6BA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87CA0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034798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8272D2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1FCD7D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BF1FBD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D568C8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1C598D0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A757D07" w14:textId="77777777" w:rsidTr="00F357BB">
        <w:trPr>
          <w:trHeight w:val="900"/>
        </w:trPr>
        <w:tc>
          <w:tcPr>
            <w:tcW w:w="399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D42281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1E07E1B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8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F6B76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8AA6BD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CF70A5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C5393A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D54396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32BB03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39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E13E8A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6CD10AC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A96A83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0C11E6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3BB9158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7B1B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7BD07BB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082676F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6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46AFB69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5DFC30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hideMark/>
          </w:tcPr>
          <w:p w14:paraId="2EDC4A3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  <w:t> </w:t>
            </w:r>
          </w:p>
        </w:tc>
        <w:tc>
          <w:tcPr>
            <w:tcW w:w="36" w:type="dxa"/>
            <w:vAlign w:val="center"/>
            <w:hideMark/>
          </w:tcPr>
          <w:p w14:paraId="54187CB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41CD9D38" w14:textId="77777777" w:rsidTr="00F357BB">
        <w:trPr>
          <w:trHeight w:val="300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4A5B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AE7EE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487AC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39B0A2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DE01B6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883DF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ABD4CC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36217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DAE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12759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3606C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AF1A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68CCD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853D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74BF6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DFFF5B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54023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2E63F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1C99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12437A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0E6128" w14:paraId="1E38B629" w14:textId="77777777" w:rsidTr="00F357BB">
        <w:trPr>
          <w:trHeight w:val="225"/>
        </w:trPr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8154FE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A618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8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101F1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85AF0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98EBE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9DB0B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21D9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4874A3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37A1CE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2475D0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81BA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D8936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9ACA4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4FD28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4D383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73BE9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63DB21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A823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C344BD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5A30D3C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49B6ED31" w14:textId="77777777" w:rsidTr="00F357BB">
        <w:trPr>
          <w:trHeight w:val="22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0B0FFF7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  <w:r w:rsidRPr="00F357BB"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  <w:t>LEGEND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585BA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b/>
                <w:bCs/>
                <w:color w:val="auto"/>
                <w:sz w:val="16"/>
                <w:szCs w:val="16"/>
                <w:lang w:val="da-DK" w:eastAsia="da-DK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C01278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168E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972969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C08514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223D79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9D2566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6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076BF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1C85C2C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4D534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val="da-DK"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78F42832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val="da-DK" w:eastAsia="da-DK"/>
              </w:rPr>
            </w:pPr>
          </w:p>
        </w:tc>
      </w:tr>
      <w:tr w:rsidR="00F357BB" w:rsidRPr="00F357BB" w14:paraId="146C7F1D" w14:textId="77777777" w:rsidTr="00F357BB">
        <w:trPr>
          <w:trHeight w:val="1965"/>
        </w:trPr>
        <w:tc>
          <w:tcPr>
            <w:tcW w:w="7289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14:paraId="09B6415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English Technical Language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Type in the number which match the participant's skills: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Can NOTHING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Able to READ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Also able to UNDERSTAND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Also able to TALK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Also able to WRITE</w:t>
            </w:r>
          </w:p>
        </w:tc>
        <w:tc>
          <w:tcPr>
            <w:tcW w:w="3687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2FF5D74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IT- Skills of Microsoft office products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   Can not start a PC or laptop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Need supervision all the time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Need some assistence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User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2632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0550F133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  <w:r w:rsidRPr="00F357BB">
              <w:rPr>
                <w:rFonts w:ascii="Verdana" w:hAnsi="Verdana"/>
                <w:color w:val="auto"/>
                <w:sz w:val="16"/>
                <w:szCs w:val="16"/>
                <w:u w:val="single"/>
                <w:lang w:eastAsia="da-DK"/>
              </w:rPr>
              <w:t>Skill Levels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0%     =  No Knowledge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25%   = Very limited skills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50%   = Basic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75%   =  High skills level</w:t>
            </w:r>
            <w:r w:rsidRPr="00F357BB"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  <w:br/>
              <w:t>100% = Expert level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D41F7AA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sz w:val="16"/>
                <w:szCs w:val="16"/>
                <w:lang w:eastAsia="da-DK"/>
              </w:rPr>
            </w:pP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6C6E8D5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jc w:val="center"/>
              <w:rPr>
                <w:rFonts w:ascii="Verdana" w:hAnsi="Verdana"/>
                <w:color w:val="auto"/>
                <w:lang w:eastAsia="da-DK"/>
              </w:rPr>
            </w:pPr>
          </w:p>
        </w:tc>
        <w:tc>
          <w:tcPr>
            <w:tcW w:w="36" w:type="dxa"/>
            <w:vAlign w:val="center"/>
            <w:hideMark/>
          </w:tcPr>
          <w:p w14:paraId="07DF1670" w14:textId="77777777" w:rsidR="00F357BB" w:rsidRPr="00F357BB" w:rsidRDefault="00F357BB" w:rsidP="00F357BB">
            <w:pPr>
              <w:tabs>
                <w:tab w:val="clear" w:pos="1134"/>
                <w:tab w:val="clear" w:pos="2268"/>
                <w:tab w:val="clear" w:pos="3402"/>
                <w:tab w:val="clear" w:pos="4536"/>
                <w:tab w:val="clear" w:pos="5670"/>
                <w:tab w:val="clear" w:pos="6804"/>
                <w:tab w:val="clear" w:pos="7938"/>
              </w:tabs>
              <w:rPr>
                <w:rFonts w:ascii="Verdana" w:hAnsi="Verdana"/>
                <w:color w:val="auto"/>
                <w:lang w:eastAsia="da-DK"/>
              </w:rPr>
            </w:pPr>
          </w:p>
        </w:tc>
      </w:tr>
    </w:tbl>
    <w:p w14:paraId="21552665" w14:textId="77777777" w:rsidR="00841D81" w:rsidRPr="000E6128" w:rsidRDefault="00841D81" w:rsidP="00841D81">
      <w:pPr>
        <w:pStyle w:val="dwpa10Indent"/>
        <w:rPr>
          <w:lang w:eastAsia="zh-CN"/>
        </w:rPr>
      </w:pPr>
    </w:p>
    <w:p w14:paraId="5AAEC6A2" w14:textId="77777777" w:rsidR="00F357BB" w:rsidRPr="000E6128" w:rsidRDefault="00F357BB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4848D739" w14:textId="77777777" w:rsidR="00582E46" w:rsidRDefault="00582E4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33CDCB95" w14:textId="2CF34E15" w:rsidR="00ED6781" w:rsidRDefault="00C1539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>
        <w:rPr>
          <w:noProof/>
        </w:rPr>
        <w:lastRenderedPageBreak/>
        <w:drawing>
          <wp:inline distT="0" distB="0" distL="0" distR="0" wp14:anchorId="67BEBB4C" wp14:editId="284172EF">
            <wp:extent cx="10149840" cy="5709285"/>
            <wp:effectExtent l="0" t="0" r="3810" b="5715"/>
            <wp:docPr id="2908964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89646" name="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7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FF0BA" w14:textId="0D074057" w:rsidR="00ED6781" w:rsidRDefault="00ED6781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67278807" w14:textId="2DF15C8D" w:rsidR="007E355A" w:rsidRPr="000E6128" w:rsidRDefault="00C15396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  <w:r>
        <w:rPr>
          <w:noProof/>
        </w:rPr>
        <w:lastRenderedPageBreak/>
        <w:drawing>
          <wp:inline distT="0" distB="0" distL="0" distR="0" wp14:anchorId="03791533" wp14:editId="3659CBEF">
            <wp:extent cx="10149840" cy="5709285"/>
            <wp:effectExtent l="0" t="0" r="3810" b="5715"/>
            <wp:docPr id="494890477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90477" name="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49840" cy="570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925C9" w14:textId="0D7DEAF2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  <w:sectPr w:rsidR="008A433D" w:rsidRPr="000E6128" w:rsidSect="008A433D">
          <w:pgSz w:w="16834" w:h="11909" w:orient="landscape" w:code="9"/>
          <w:pgMar w:top="1134" w:right="425" w:bottom="1134" w:left="425" w:header="397" w:footer="397" w:gutter="0"/>
          <w:cols w:sep="1" w:space="142"/>
          <w:docGrid w:linePitch="360"/>
        </w:sectPr>
      </w:pPr>
      <w:r w:rsidRPr="000E6128">
        <w:rPr>
          <w:rFonts w:ascii="Verdana" w:hAnsi="Verdana"/>
          <w:b/>
          <w:caps/>
          <w:sz w:val="36"/>
        </w:rPr>
        <w:br w:type="page"/>
      </w:r>
    </w:p>
    <w:p w14:paraId="78DB807C" w14:textId="77777777" w:rsidR="008A433D" w:rsidRPr="000E6128" w:rsidRDefault="008A433D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hAnsi="Verdana"/>
          <w:b/>
          <w:caps/>
          <w:sz w:val="36"/>
        </w:rPr>
      </w:pPr>
    </w:p>
    <w:p w14:paraId="17DD078A" w14:textId="77777777" w:rsidR="00841D81" w:rsidRPr="000E6128" w:rsidRDefault="00841D81" w:rsidP="00841D81">
      <w:pPr>
        <w:pBdr>
          <w:bottom w:val="single" w:sz="4" w:space="1" w:color="C2D1D3"/>
        </w:pBdr>
        <w:spacing w:before="40"/>
        <w:jc w:val="center"/>
        <w:rPr>
          <w:rFonts w:ascii="Verdana" w:hAnsi="Verdana"/>
          <w:b/>
          <w:caps/>
          <w:sz w:val="36"/>
        </w:rPr>
      </w:pPr>
      <w:r w:rsidRPr="000E6128">
        <w:rPr>
          <w:rFonts w:ascii="Verdana" w:hAnsi="Verdana"/>
          <w:b/>
          <w:caps/>
          <w:sz w:val="36"/>
        </w:rPr>
        <w:t>terms &amp; conditions</w:t>
      </w:r>
    </w:p>
    <w:p w14:paraId="15770197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  <w:r w:rsidRPr="000E6128">
        <w:rPr>
          <w:rFonts w:ascii="Verdana" w:hAnsi="Verdana"/>
          <w:noProof/>
        </w:rPr>
        <w:drawing>
          <wp:inline distT="0" distB="0" distL="0" distR="0" wp14:anchorId="125A330B" wp14:editId="2964DBC1">
            <wp:extent cx="5762625" cy="762000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84CA23" w14:textId="77777777" w:rsidR="000E6128" w:rsidRPr="000E6128" w:rsidRDefault="000E6128" w:rsidP="00841D81">
      <w:pPr>
        <w:spacing w:after="200" w:line="276" w:lineRule="auto"/>
        <w:rPr>
          <w:rFonts w:ascii="Verdana" w:hAnsi="Verdana"/>
          <w:b/>
          <w:sz w:val="12"/>
          <w:szCs w:val="12"/>
        </w:rPr>
      </w:pPr>
    </w:p>
    <w:p w14:paraId="2E4B50BF" w14:textId="77777777" w:rsidR="00865B13" w:rsidRPr="000E6128" w:rsidRDefault="00865B13" w:rsidP="00865B13">
      <w:pPr>
        <w:pStyle w:val="dwpa10Indent"/>
      </w:pPr>
    </w:p>
    <w:p w14:paraId="1A65736D" w14:textId="77777777" w:rsidR="00865B13" w:rsidRPr="000E6128" w:rsidRDefault="00865B13" w:rsidP="00865B13">
      <w:pPr>
        <w:pStyle w:val="dwpa10Indent"/>
      </w:pPr>
    </w:p>
    <w:p w14:paraId="4109CD60" w14:textId="77777777" w:rsidR="00865B13" w:rsidRPr="000E6128" w:rsidRDefault="00865B13" w:rsidP="00865B13">
      <w:pPr>
        <w:pStyle w:val="dwpa10Indent"/>
      </w:pPr>
    </w:p>
    <w:p w14:paraId="3018BF3B" w14:textId="77777777" w:rsidR="00865B13" w:rsidRPr="000E6128" w:rsidRDefault="00865B13" w:rsidP="00865B13">
      <w:pPr>
        <w:pStyle w:val="dwpa10Indent"/>
      </w:pPr>
    </w:p>
    <w:p w14:paraId="406D0EBA" w14:textId="77777777" w:rsidR="00865B13" w:rsidRPr="000E6128" w:rsidRDefault="00865B13" w:rsidP="00865B13">
      <w:pPr>
        <w:pStyle w:val="dwpa10Indent"/>
      </w:pPr>
    </w:p>
    <w:p w14:paraId="32DADCAC" w14:textId="77777777" w:rsidR="00865B13" w:rsidRPr="000E6128" w:rsidRDefault="00865B13" w:rsidP="00865B13">
      <w:pPr>
        <w:pStyle w:val="dwpa10Indent"/>
      </w:pPr>
    </w:p>
    <w:p w14:paraId="115089EE" w14:textId="77777777" w:rsidR="00865B13" w:rsidRPr="000E6128" w:rsidRDefault="00865B13" w:rsidP="00865B13">
      <w:pPr>
        <w:pStyle w:val="dwpa10Indent"/>
      </w:pPr>
    </w:p>
    <w:p w14:paraId="59C821F6" w14:textId="77777777" w:rsidR="008A70FF" w:rsidRPr="000E6128" w:rsidRDefault="008A70FF">
      <w:pPr>
        <w:tabs>
          <w:tab w:val="clear" w:pos="1134"/>
          <w:tab w:val="clear" w:pos="2268"/>
          <w:tab w:val="clear" w:pos="3402"/>
          <w:tab w:val="clear" w:pos="4536"/>
          <w:tab w:val="clear" w:pos="5670"/>
          <w:tab w:val="clear" w:pos="6804"/>
          <w:tab w:val="clear" w:pos="7938"/>
        </w:tabs>
        <w:rPr>
          <w:rFonts w:ascii="Verdana" w:eastAsia="PMingLiU" w:hAnsi="Verdana"/>
          <w:iCs/>
          <w:color w:val="1A365D" w:themeColor="background1"/>
          <w:lang w:eastAsia="zh-TW"/>
        </w:rPr>
      </w:pPr>
    </w:p>
    <w:p w14:paraId="6DCBC48A" w14:textId="77777777" w:rsidR="00432218" w:rsidRPr="000E6128" w:rsidRDefault="000E6128" w:rsidP="008A70FF">
      <w:pPr>
        <w:pStyle w:val="08Normal"/>
      </w:pPr>
      <w:r w:rsidRPr="000E6128">
        <w:rPr>
          <w:noProof/>
        </w:rPr>
        <w:drawing>
          <wp:inline distT="0" distB="0" distL="0" distR="0" wp14:anchorId="1D4F3BC7" wp14:editId="03B511C5">
            <wp:extent cx="5724525" cy="79152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791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FCABC" w14:textId="77777777" w:rsidR="000E6128" w:rsidRPr="000E6128" w:rsidRDefault="000E6128" w:rsidP="008A70FF">
      <w:pPr>
        <w:pStyle w:val="08Normal"/>
      </w:pPr>
    </w:p>
    <w:p w14:paraId="535157A7" w14:textId="77777777" w:rsidR="000E6128" w:rsidRPr="000E6128" w:rsidRDefault="000E6128" w:rsidP="008A70FF">
      <w:pPr>
        <w:pStyle w:val="08Normal"/>
      </w:pPr>
      <w:r w:rsidRPr="000E6128">
        <w:rPr>
          <w:noProof/>
        </w:rPr>
        <w:lastRenderedPageBreak/>
        <w:drawing>
          <wp:inline distT="0" distB="0" distL="0" distR="0" wp14:anchorId="54776930" wp14:editId="040B403D">
            <wp:extent cx="5867400" cy="73723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 w14:paraId="729C74D6" w14:textId="77777777" w:rsidR="00EC70A1" w:rsidRPr="000E6128" w:rsidRDefault="00EC70A1" w:rsidP="00841D81">
      <w:pPr>
        <w:pStyle w:val="dwpaHeading1"/>
        <w:numPr>
          <w:ilvl w:val="0"/>
          <w:numId w:val="0"/>
        </w:numPr>
        <w:ind w:left="567"/>
      </w:pPr>
    </w:p>
    <w:sectPr w:rsidR="00EC70A1" w:rsidRPr="000E6128" w:rsidSect="009E3E5C">
      <w:pgSz w:w="11909" w:h="16834" w:code="9"/>
      <w:pgMar w:top="425" w:right="1134" w:bottom="425" w:left="1134" w:header="397" w:footer="397" w:gutter="0"/>
      <w:cols w:sep="1" w:space="14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09E34" w14:textId="77777777" w:rsidR="00830EC1" w:rsidRDefault="00830EC1">
      <w:r>
        <w:separator/>
      </w:r>
    </w:p>
  </w:endnote>
  <w:endnote w:type="continuationSeparator" w:id="0">
    <w:p w14:paraId="3CF4FE35" w14:textId="77777777" w:rsidR="00830EC1" w:rsidRDefault="00830E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03DCF" w14:textId="77777777" w:rsidR="00415850" w:rsidRDefault="00415850" w:rsidP="00A23D6C">
    <w:pPr>
      <w:pStyle w:val="dwpaFooterline"/>
    </w:pPr>
  </w:p>
  <w:tbl>
    <w:tblPr>
      <w:tblpPr w:leftFromText="180" w:rightFromText="180" w:vertAnchor="text" w:tblpXSpec="right" w:tblpY="1"/>
      <w:tblOverlap w:val="never"/>
      <w:tblW w:w="9655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27"/>
      <w:gridCol w:w="7517"/>
      <w:gridCol w:w="718"/>
      <w:gridCol w:w="993"/>
    </w:tblGrid>
    <w:tr w:rsidR="00A23D6C" w:rsidRPr="00FA6ABE" w14:paraId="3B35DF0E" w14:textId="77777777" w:rsidTr="00463758">
      <w:tc>
        <w:tcPr>
          <w:tcW w:w="221" w:type="pct"/>
        </w:tcPr>
        <w:p w14:paraId="7AAFDD7A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  <w:r w:rsidRPr="00FA6ABE">
            <w:t>Path:</w:t>
          </w:r>
        </w:p>
      </w:tc>
      <w:tc>
        <w:tcPr>
          <w:tcW w:w="3893" w:type="pct"/>
        </w:tcPr>
        <w:p w14:paraId="47D082C3" w14:textId="77777777" w:rsidR="00A23D6C" w:rsidRPr="00FA6ABE" w:rsidRDefault="008C0BC0" w:rsidP="00463758">
          <w:pPr>
            <w:pStyle w:val="dwpa07footer"/>
            <w:framePr w:hSpace="0" w:wrap="auto" w:vAnchor="margin" w:xAlign="left" w:yAlign="inline"/>
            <w:suppressOverlap w:val="0"/>
          </w:pPr>
          <w:r>
            <w:fldChar w:fldCharType="begin"/>
          </w:r>
          <w:r>
            <w:instrText>FILENAME  \p</w:instrText>
          </w:r>
          <w:r>
            <w:fldChar w:fldCharType="separate"/>
          </w:r>
          <w:r w:rsidR="008F1D9B">
            <w:rPr>
              <w:noProof/>
            </w:rPr>
            <w:t>Document1</w:t>
          </w:r>
          <w:r>
            <w:fldChar w:fldCharType="end"/>
          </w:r>
        </w:p>
      </w:tc>
      <w:tc>
        <w:tcPr>
          <w:tcW w:w="372" w:type="pct"/>
        </w:tcPr>
        <w:p w14:paraId="25354CFB" w14:textId="77777777" w:rsidR="00A23D6C" w:rsidRPr="00FA6ABE" w:rsidRDefault="00A23D6C" w:rsidP="00463758">
          <w:pPr>
            <w:pStyle w:val="dwpa07footer"/>
            <w:framePr w:hSpace="0" w:wrap="auto" w:vAnchor="margin" w:xAlign="left" w:yAlign="inline"/>
            <w:suppressOverlap w:val="0"/>
          </w:pPr>
        </w:p>
      </w:tc>
      <w:tc>
        <w:tcPr>
          <w:tcW w:w="515" w:type="pct"/>
        </w:tcPr>
        <w:p w14:paraId="08D7005F" w14:textId="77777777" w:rsidR="00A23D6C" w:rsidRPr="00FA6ABE" w:rsidRDefault="00917024" w:rsidP="00463758">
          <w:pPr>
            <w:pStyle w:val="dwpapageno"/>
            <w:framePr w:hSpace="0" w:wrap="auto" w:vAnchor="margin" w:xAlign="left" w:yAlign="inline"/>
            <w:suppressOverlap w:val="0"/>
          </w:pPr>
          <w:r>
            <w:t xml:space="preserve">Page </w:t>
          </w:r>
          <w:r w:rsidRPr="00FA6ABE">
            <w:fldChar w:fldCharType="begin"/>
          </w:r>
          <w:r w:rsidRPr="00FA6ABE">
            <w:instrText xml:space="preserve"> PAGE </w:instrText>
          </w:r>
          <w:r w:rsidRPr="00FA6ABE">
            <w:fldChar w:fldCharType="separate"/>
          </w:r>
          <w:r>
            <w:t>1</w:t>
          </w:r>
          <w:r w:rsidRPr="00FA6ABE">
            <w:fldChar w:fldCharType="end"/>
          </w:r>
          <w:r w:rsidRPr="00FA6ABE"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t>2</w:t>
          </w:r>
          <w:r>
            <w:fldChar w:fldCharType="end"/>
          </w:r>
        </w:p>
      </w:tc>
    </w:tr>
  </w:tbl>
  <w:p w14:paraId="1CBAEBD0" w14:textId="77777777" w:rsidR="00415850" w:rsidRPr="00BE1110" w:rsidRDefault="00415850" w:rsidP="00D807C2">
    <w:pPr>
      <w:pStyle w:val="ASpa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46627" w14:textId="77777777" w:rsidR="00830EC1" w:rsidRDefault="00830EC1">
      <w:r>
        <w:separator/>
      </w:r>
    </w:p>
  </w:footnote>
  <w:footnote w:type="continuationSeparator" w:id="0">
    <w:p w14:paraId="228EE596" w14:textId="77777777" w:rsidR="00830EC1" w:rsidRDefault="00830E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37384" w14:textId="77777777" w:rsidR="00415850" w:rsidRDefault="00B85D8D">
    <w:r>
      <w:rPr>
        <w:noProof/>
      </w:rPr>
      <w:drawing>
        <wp:anchor distT="0" distB="0" distL="114300" distR="114300" simplePos="0" relativeHeight="251665408" behindDoc="1" locked="0" layoutInCell="0" allowOverlap="1" wp14:anchorId="6934650B" wp14:editId="1A15478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0" allowOverlap="1" wp14:anchorId="3D664C3B" wp14:editId="188737C5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0EC1">
      <w:pict w14:anchorId="16734D3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5" type="#_x0000_t75" style="position:absolute;margin-left:0;margin-top:0;width:481.8pt;height:642.4pt;z-index:-251660800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663"/>
      <w:gridCol w:w="2976"/>
    </w:tblGrid>
    <w:tr w:rsidR="00415850" w:rsidRPr="008303A6" w14:paraId="22058861" w14:textId="77777777" w:rsidTr="00D24D29">
      <w:trPr>
        <w:trHeight w:val="703"/>
      </w:trPr>
      <w:tc>
        <w:tcPr>
          <w:tcW w:w="6663" w:type="dxa"/>
          <w:vAlign w:val="bottom"/>
        </w:tcPr>
        <w:p w14:paraId="2171381E" w14:textId="77777777" w:rsidR="00841D81" w:rsidRPr="00322741" w:rsidRDefault="00841D81" w:rsidP="008303A6">
          <w:pPr>
            <w:pStyle w:val="dwpaTitle"/>
          </w:pPr>
          <w:bookmarkStart w:id="4" w:name="_Hlk115638948"/>
          <w:r>
            <w:t>Registration form</w:t>
          </w:r>
        </w:p>
      </w:tc>
      <w:tc>
        <w:tcPr>
          <w:tcW w:w="2976" w:type="dxa"/>
          <w:vAlign w:val="bottom"/>
        </w:tcPr>
        <w:p w14:paraId="0F82A520" w14:textId="77777777" w:rsidR="00415850" w:rsidRPr="008303A6" w:rsidRDefault="00322741" w:rsidP="00F357BB">
          <w:pPr>
            <w:pStyle w:val="dwpa10Indent"/>
            <w:jc w:val="right"/>
            <w:rPr>
              <w:sz w:val="28"/>
              <w:szCs w:val="28"/>
            </w:rPr>
          </w:pPr>
          <w:r w:rsidRPr="00991C6C">
            <w:rPr>
              <w:noProof/>
              <w:sz w:val="28"/>
              <w:szCs w:val="28"/>
            </w:rPr>
            <w:drawing>
              <wp:inline distT="0" distB="0" distL="0" distR="0" wp14:anchorId="60663036" wp14:editId="4B5483C6">
                <wp:extent cx="983965" cy="359014"/>
                <wp:effectExtent l="0" t="0" r="6985" b="3175"/>
                <wp:docPr id="8" name="Graphic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rcRect l="-965" t="-874" r="-965" b="-874"/>
                        <a:stretch/>
                      </pic:blipFill>
                      <pic:spPr>
                        <a:xfrm>
                          <a:off x="0" y="0"/>
                          <a:ext cx="1064147" cy="3882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4"/>
  </w:tbl>
  <w:p w14:paraId="494DBD37" w14:textId="77777777" w:rsidR="00415850" w:rsidRPr="008303A6" w:rsidRDefault="00415850" w:rsidP="00865B13">
    <w:pPr>
      <w:pStyle w:val="dwpaHeaderli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0C5B7" w14:textId="77777777" w:rsidR="00415850" w:rsidRDefault="00B85D8D">
    <w:r>
      <w:rPr>
        <w:noProof/>
      </w:rPr>
      <w:drawing>
        <wp:anchor distT="0" distB="0" distL="114300" distR="114300" simplePos="0" relativeHeight="251661312" behindDoc="1" locked="0" layoutInCell="0" allowOverlap="1" wp14:anchorId="04501BF3" wp14:editId="104CE4A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20130" cy="864933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8649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3120" behindDoc="1" locked="0" layoutInCell="0" allowOverlap="1" wp14:anchorId="70ED07C0" wp14:editId="504F413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18860" cy="8158480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8860" cy="8158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0EC1">
      <w:pict w14:anchorId="0B85CD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4" type="#_x0000_t75" style="position:absolute;margin-left:0;margin-top:0;width:481.8pt;height:642.4pt;z-index:-251661824;mso-position-horizontal:center;mso-position-horizontal-relative:margin;mso-position-vertical:center;mso-position-vertical-relative:margin" o:allowincell="f">
          <v:imagedata r:id="rId3" o:title="P715004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.55pt;height:14.1pt" o:bullet="t">
        <v:imagedata r:id="rId1" o:title="Warning 24x24"/>
      </v:shape>
    </w:pict>
  </w:numPicBullet>
  <w:abstractNum w:abstractNumId="0" w15:restartNumberingAfterBreak="0">
    <w:nsid w:val="FFFFFF7C"/>
    <w:multiLevelType w:val="singleLevel"/>
    <w:tmpl w:val="C78CB8AE"/>
    <w:lvl w:ilvl="0">
      <w:start w:val="1"/>
      <w:numFmt w:val="decimal"/>
      <w:lvlText w:val="%1."/>
      <w:lvlJc w:val="left"/>
      <w:pPr>
        <w:tabs>
          <w:tab w:val="num" w:pos="1416"/>
        </w:tabs>
        <w:ind w:left="1416" w:hanging="360"/>
      </w:pPr>
    </w:lvl>
  </w:abstractNum>
  <w:abstractNum w:abstractNumId="1" w15:restartNumberingAfterBreak="0">
    <w:nsid w:val="FFFFFF7D"/>
    <w:multiLevelType w:val="singleLevel"/>
    <w:tmpl w:val="D1845A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E56DA4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412A3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62F2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5AED5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50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E65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66299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88E0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B5B278A"/>
    <w:multiLevelType w:val="hybridMultilevel"/>
    <w:tmpl w:val="4314E1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E28A8"/>
    <w:multiLevelType w:val="hybridMultilevel"/>
    <w:tmpl w:val="E4C88CC2"/>
    <w:lvl w:ilvl="0" w:tplc="8AE4AF72">
      <w:start w:val="1"/>
      <w:numFmt w:val="bullet"/>
      <w:pStyle w:val="10Progress"/>
      <w:lvlText w:val="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B64CF5"/>
    <w:multiLevelType w:val="hybridMultilevel"/>
    <w:tmpl w:val="29CA85C4"/>
    <w:lvl w:ilvl="0" w:tplc="2660849E">
      <w:start w:val="1"/>
      <w:numFmt w:val="bullet"/>
      <w:pStyle w:val="Warning"/>
      <w:lvlText w:val=""/>
      <w:lvlPicBulletId w:val="0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AB50B8"/>
    <w:multiLevelType w:val="hybridMultilevel"/>
    <w:tmpl w:val="0F3233A6"/>
    <w:lvl w:ilvl="0" w:tplc="E0D03630">
      <w:start w:val="1"/>
      <w:numFmt w:val="bullet"/>
      <w:pStyle w:val="10Open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EE1892"/>
    <w:multiLevelType w:val="hybridMultilevel"/>
    <w:tmpl w:val="1C043BC2"/>
    <w:lvl w:ilvl="0" w:tplc="EE7A4C84">
      <w:start w:val="1"/>
      <w:numFmt w:val="decimal"/>
      <w:pStyle w:val="10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36875"/>
    <w:multiLevelType w:val="hybridMultilevel"/>
    <w:tmpl w:val="E4A4232E"/>
    <w:lvl w:ilvl="0" w:tplc="E04ECB14">
      <w:start w:val="1"/>
      <w:numFmt w:val="bullet"/>
      <w:pStyle w:val="10Done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34C2A"/>
    <w:multiLevelType w:val="hybridMultilevel"/>
    <w:tmpl w:val="2520BEA2"/>
    <w:lvl w:ilvl="0" w:tplc="F46802CE">
      <w:start w:val="1"/>
      <w:numFmt w:val="bullet"/>
      <w:pStyle w:val="dwpaTOCsubjectportrai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87A47"/>
    <w:multiLevelType w:val="multilevel"/>
    <w:tmpl w:val="D79E6FD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4387451D"/>
    <w:multiLevelType w:val="hybridMultilevel"/>
    <w:tmpl w:val="C130E534"/>
    <w:lvl w:ilvl="0" w:tplc="B2E6B578">
      <w:start w:val="1"/>
      <w:numFmt w:val="bullet"/>
      <w:pStyle w:val="10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B5A0295"/>
    <w:multiLevelType w:val="hybridMultilevel"/>
    <w:tmpl w:val="7EE0CFFC"/>
    <w:lvl w:ilvl="0" w:tplc="06F2C2BE">
      <w:start w:val="1"/>
      <w:numFmt w:val="bullet"/>
      <w:pStyle w:val="BulletlistD01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75303C"/>
    <w:multiLevelType w:val="hybridMultilevel"/>
    <w:tmpl w:val="761ECFB0"/>
    <w:lvl w:ilvl="0" w:tplc="66540114">
      <w:start w:val="1"/>
      <w:numFmt w:val="bullet"/>
      <w:pStyle w:val="08Progress"/>
      <w:lvlText w:val="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50D8E"/>
    <w:multiLevelType w:val="hybridMultilevel"/>
    <w:tmpl w:val="E40898F4"/>
    <w:lvl w:ilvl="0" w:tplc="7486CCBA">
      <w:start w:val="1"/>
      <w:numFmt w:val="bullet"/>
      <w:pStyle w:val="TOC1manual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32299F"/>
    <w:multiLevelType w:val="hybridMultilevel"/>
    <w:tmpl w:val="DC5EBC88"/>
    <w:lvl w:ilvl="0" w:tplc="40B6FC8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A365D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EB6FAD"/>
    <w:multiLevelType w:val="multilevel"/>
    <w:tmpl w:val="338E556E"/>
    <w:styleLink w:val="10List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8990A70"/>
    <w:multiLevelType w:val="hybridMultilevel"/>
    <w:tmpl w:val="63F40BC8"/>
    <w:lvl w:ilvl="0" w:tplc="35765A12">
      <w:start w:val="1"/>
      <w:numFmt w:val="decimal"/>
      <w:pStyle w:val="BulletWlist11D01"/>
      <w:lvlText w:val="%1)"/>
      <w:lvlJc w:val="left"/>
      <w:pPr>
        <w:tabs>
          <w:tab w:val="num" w:pos="502"/>
        </w:tabs>
        <w:ind w:left="502" w:hanging="360"/>
      </w:pPr>
      <w:rPr>
        <w:rFonts w:ascii="Tahoma" w:hAnsi="Tahoma" w:hint="default"/>
        <w:b w:val="0"/>
        <w:i w:val="0"/>
        <w:color w:val="auto"/>
        <w:sz w:val="20"/>
        <w:szCs w:val="20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EE31CE"/>
    <w:multiLevelType w:val="hybridMultilevel"/>
    <w:tmpl w:val="DB6E8474"/>
    <w:lvl w:ilvl="0" w:tplc="09ECED36">
      <w:start w:val="1"/>
      <w:numFmt w:val="bullet"/>
      <w:pStyle w:val="ABullet"/>
      <w:lvlText w:val="#"/>
      <w:lvlJc w:val="left"/>
      <w:pPr>
        <w:ind w:left="1400" w:hanging="360"/>
      </w:pPr>
      <w:rPr>
        <w:rFonts w:ascii="Verdana" w:hAnsi="Verdana" w:hint="default"/>
      </w:rPr>
    </w:lvl>
    <w:lvl w:ilvl="1" w:tplc="08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6" w15:restartNumberingAfterBreak="0">
    <w:nsid w:val="72DC26AA"/>
    <w:multiLevelType w:val="hybridMultilevel"/>
    <w:tmpl w:val="0526D682"/>
    <w:lvl w:ilvl="0" w:tplc="75722AE4">
      <w:start w:val="1"/>
      <w:numFmt w:val="bullet"/>
      <w:pStyle w:val="BulletWtick08D01"/>
      <w:lvlText w:val=""/>
      <w:lvlJc w:val="left"/>
      <w:pPr>
        <w:tabs>
          <w:tab w:val="num" w:pos="567"/>
        </w:tabs>
        <w:ind w:left="851" w:hanging="284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num w:numId="1" w16cid:durableId="498934532">
    <w:abstractNumId w:val="17"/>
  </w:num>
  <w:num w:numId="2" w16cid:durableId="1891653552">
    <w:abstractNumId w:val="20"/>
  </w:num>
  <w:num w:numId="3" w16cid:durableId="607009180">
    <w:abstractNumId w:val="23"/>
  </w:num>
  <w:num w:numId="4" w16cid:durableId="573709747">
    <w:abstractNumId w:val="18"/>
  </w:num>
  <w:num w:numId="5" w16cid:durableId="168718184">
    <w:abstractNumId w:val="25"/>
  </w:num>
  <w:num w:numId="6" w16cid:durableId="604114834">
    <w:abstractNumId w:val="15"/>
  </w:num>
  <w:num w:numId="7" w16cid:durableId="1638222987">
    <w:abstractNumId w:val="14"/>
  </w:num>
  <w:num w:numId="8" w16cid:durableId="1575820029">
    <w:abstractNumId w:val="13"/>
  </w:num>
  <w:num w:numId="9" w16cid:durableId="384453870">
    <w:abstractNumId w:val="11"/>
  </w:num>
  <w:num w:numId="10" w16cid:durableId="1784349611">
    <w:abstractNumId w:val="24"/>
  </w:num>
  <w:num w:numId="11" w16cid:durableId="1399597622">
    <w:abstractNumId w:val="19"/>
  </w:num>
  <w:num w:numId="12" w16cid:durableId="1063913765">
    <w:abstractNumId w:val="26"/>
  </w:num>
  <w:num w:numId="13" w16cid:durableId="1379276911">
    <w:abstractNumId w:val="17"/>
  </w:num>
  <w:num w:numId="14" w16cid:durableId="565797900">
    <w:abstractNumId w:val="9"/>
  </w:num>
  <w:num w:numId="15" w16cid:durableId="1615790670">
    <w:abstractNumId w:val="12"/>
  </w:num>
  <w:num w:numId="16" w16cid:durableId="1086415453">
    <w:abstractNumId w:val="7"/>
  </w:num>
  <w:num w:numId="17" w16cid:durableId="1405100833">
    <w:abstractNumId w:val="6"/>
  </w:num>
  <w:num w:numId="18" w16cid:durableId="982928369">
    <w:abstractNumId w:val="5"/>
  </w:num>
  <w:num w:numId="19" w16cid:durableId="1161890196">
    <w:abstractNumId w:val="4"/>
  </w:num>
  <w:num w:numId="20" w16cid:durableId="1030108461">
    <w:abstractNumId w:val="8"/>
  </w:num>
  <w:num w:numId="21" w16cid:durableId="1608535614">
    <w:abstractNumId w:val="3"/>
  </w:num>
  <w:num w:numId="22" w16cid:durableId="2120486144">
    <w:abstractNumId w:val="2"/>
  </w:num>
  <w:num w:numId="23" w16cid:durableId="2145392029">
    <w:abstractNumId w:val="1"/>
  </w:num>
  <w:num w:numId="24" w16cid:durableId="481772445">
    <w:abstractNumId w:val="0"/>
  </w:num>
  <w:num w:numId="25" w16cid:durableId="1181894059">
    <w:abstractNumId w:val="22"/>
  </w:num>
  <w:num w:numId="26" w16cid:durableId="741223234">
    <w:abstractNumId w:val="16"/>
  </w:num>
  <w:num w:numId="27" w16cid:durableId="1334722925">
    <w:abstractNumId w:val="21"/>
  </w:num>
  <w:num w:numId="28" w16cid:durableId="1703940887">
    <w:abstractNumId w:val="16"/>
  </w:num>
  <w:num w:numId="29" w16cid:durableId="2078624108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lickAndTypeStyle w:val="Footercaps07D01"/>
  <w:characterSpacingControl w:val="doNotCompress"/>
  <w:hdr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9B"/>
    <w:rsid w:val="000004C6"/>
    <w:rsid w:val="0000103E"/>
    <w:rsid w:val="00002C6A"/>
    <w:rsid w:val="00003C40"/>
    <w:rsid w:val="000060F1"/>
    <w:rsid w:val="00007B9A"/>
    <w:rsid w:val="0001236E"/>
    <w:rsid w:val="000175F9"/>
    <w:rsid w:val="00017D73"/>
    <w:rsid w:val="00021DE2"/>
    <w:rsid w:val="0002217D"/>
    <w:rsid w:val="0002377E"/>
    <w:rsid w:val="00024B2E"/>
    <w:rsid w:val="000251F7"/>
    <w:rsid w:val="00026E08"/>
    <w:rsid w:val="00027E7B"/>
    <w:rsid w:val="000305DD"/>
    <w:rsid w:val="000313B5"/>
    <w:rsid w:val="00031A13"/>
    <w:rsid w:val="00035C8E"/>
    <w:rsid w:val="00036F4A"/>
    <w:rsid w:val="00037DED"/>
    <w:rsid w:val="00040AD3"/>
    <w:rsid w:val="00040F7A"/>
    <w:rsid w:val="00044186"/>
    <w:rsid w:val="0004497A"/>
    <w:rsid w:val="00044AF1"/>
    <w:rsid w:val="00046A1B"/>
    <w:rsid w:val="00050B0C"/>
    <w:rsid w:val="00051198"/>
    <w:rsid w:val="000526AA"/>
    <w:rsid w:val="0005738C"/>
    <w:rsid w:val="000603E1"/>
    <w:rsid w:val="00061A35"/>
    <w:rsid w:val="0006342A"/>
    <w:rsid w:val="00064338"/>
    <w:rsid w:val="000651C5"/>
    <w:rsid w:val="00066161"/>
    <w:rsid w:val="00067F48"/>
    <w:rsid w:val="00070582"/>
    <w:rsid w:val="00071CF5"/>
    <w:rsid w:val="00072773"/>
    <w:rsid w:val="000729FB"/>
    <w:rsid w:val="00075556"/>
    <w:rsid w:val="00076C6F"/>
    <w:rsid w:val="00076CC5"/>
    <w:rsid w:val="00077E3D"/>
    <w:rsid w:val="00082B82"/>
    <w:rsid w:val="00082C08"/>
    <w:rsid w:val="00085FE9"/>
    <w:rsid w:val="0008601B"/>
    <w:rsid w:val="00086CB4"/>
    <w:rsid w:val="000913AF"/>
    <w:rsid w:val="0009478B"/>
    <w:rsid w:val="00096C69"/>
    <w:rsid w:val="00096D5E"/>
    <w:rsid w:val="0009714E"/>
    <w:rsid w:val="00097C8C"/>
    <w:rsid w:val="00097C8D"/>
    <w:rsid w:val="000A08C4"/>
    <w:rsid w:val="000A1807"/>
    <w:rsid w:val="000A4228"/>
    <w:rsid w:val="000A55CE"/>
    <w:rsid w:val="000B2597"/>
    <w:rsid w:val="000B4CA7"/>
    <w:rsid w:val="000B6670"/>
    <w:rsid w:val="000B69EF"/>
    <w:rsid w:val="000B7B26"/>
    <w:rsid w:val="000B7F1C"/>
    <w:rsid w:val="000C1B83"/>
    <w:rsid w:val="000C45C7"/>
    <w:rsid w:val="000C4FBC"/>
    <w:rsid w:val="000C6286"/>
    <w:rsid w:val="000D069D"/>
    <w:rsid w:val="000D143A"/>
    <w:rsid w:val="000D24F8"/>
    <w:rsid w:val="000D2CC5"/>
    <w:rsid w:val="000D3724"/>
    <w:rsid w:val="000E1158"/>
    <w:rsid w:val="000E1F88"/>
    <w:rsid w:val="000E23ED"/>
    <w:rsid w:val="000E26A8"/>
    <w:rsid w:val="000E2FB3"/>
    <w:rsid w:val="000E3CFA"/>
    <w:rsid w:val="000E4EFC"/>
    <w:rsid w:val="000E6128"/>
    <w:rsid w:val="000F011E"/>
    <w:rsid w:val="000F14D8"/>
    <w:rsid w:val="000F16F1"/>
    <w:rsid w:val="000F1994"/>
    <w:rsid w:val="000F46FD"/>
    <w:rsid w:val="000F4C50"/>
    <w:rsid w:val="000F79A8"/>
    <w:rsid w:val="000F7BDA"/>
    <w:rsid w:val="001009C2"/>
    <w:rsid w:val="0010315A"/>
    <w:rsid w:val="00106B2F"/>
    <w:rsid w:val="0011030B"/>
    <w:rsid w:val="001116F7"/>
    <w:rsid w:val="00112817"/>
    <w:rsid w:val="001149EE"/>
    <w:rsid w:val="00114A29"/>
    <w:rsid w:val="0011642E"/>
    <w:rsid w:val="001232F4"/>
    <w:rsid w:val="001269D2"/>
    <w:rsid w:val="001303E9"/>
    <w:rsid w:val="00130C19"/>
    <w:rsid w:val="00132A3D"/>
    <w:rsid w:val="00134081"/>
    <w:rsid w:val="00137E18"/>
    <w:rsid w:val="00140D1F"/>
    <w:rsid w:val="00145314"/>
    <w:rsid w:val="00147732"/>
    <w:rsid w:val="00147ABE"/>
    <w:rsid w:val="001507BC"/>
    <w:rsid w:val="0015106F"/>
    <w:rsid w:val="00151C9D"/>
    <w:rsid w:val="001524DD"/>
    <w:rsid w:val="00153A56"/>
    <w:rsid w:val="00154349"/>
    <w:rsid w:val="00162265"/>
    <w:rsid w:val="00162304"/>
    <w:rsid w:val="001671C1"/>
    <w:rsid w:val="00167A3D"/>
    <w:rsid w:val="00171A19"/>
    <w:rsid w:val="0017215E"/>
    <w:rsid w:val="001747A4"/>
    <w:rsid w:val="001750D2"/>
    <w:rsid w:val="00175843"/>
    <w:rsid w:val="00176288"/>
    <w:rsid w:val="00177757"/>
    <w:rsid w:val="00177D80"/>
    <w:rsid w:val="00185A9C"/>
    <w:rsid w:val="00185A9E"/>
    <w:rsid w:val="001920FD"/>
    <w:rsid w:val="00192A36"/>
    <w:rsid w:val="00194B09"/>
    <w:rsid w:val="00194E83"/>
    <w:rsid w:val="0019781F"/>
    <w:rsid w:val="001A0D0A"/>
    <w:rsid w:val="001A290D"/>
    <w:rsid w:val="001A399A"/>
    <w:rsid w:val="001A78D7"/>
    <w:rsid w:val="001B27DC"/>
    <w:rsid w:val="001B3427"/>
    <w:rsid w:val="001B4ADD"/>
    <w:rsid w:val="001B4E54"/>
    <w:rsid w:val="001C09D3"/>
    <w:rsid w:val="001C3890"/>
    <w:rsid w:val="001C4F66"/>
    <w:rsid w:val="001C6336"/>
    <w:rsid w:val="001C7317"/>
    <w:rsid w:val="001C75D0"/>
    <w:rsid w:val="001C75FC"/>
    <w:rsid w:val="001D0B19"/>
    <w:rsid w:val="001D0B5A"/>
    <w:rsid w:val="001D1A9D"/>
    <w:rsid w:val="001D275A"/>
    <w:rsid w:val="001D375D"/>
    <w:rsid w:val="001D5C57"/>
    <w:rsid w:val="001D6255"/>
    <w:rsid w:val="001D71FE"/>
    <w:rsid w:val="001E3D80"/>
    <w:rsid w:val="001E73DE"/>
    <w:rsid w:val="001F1299"/>
    <w:rsid w:val="001F1FA9"/>
    <w:rsid w:val="001F5E3D"/>
    <w:rsid w:val="0020510B"/>
    <w:rsid w:val="00206AC5"/>
    <w:rsid w:val="00210B6C"/>
    <w:rsid w:val="00214084"/>
    <w:rsid w:val="002156D5"/>
    <w:rsid w:val="00221F7B"/>
    <w:rsid w:val="0022204C"/>
    <w:rsid w:val="00223190"/>
    <w:rsid w:val="00224CB1"/>
    <w:rsid w:val="00231F80"/>
    <w:rsid w:val="0023224C"/>
    <w:rsid w:val="00233C18"/>
    <w:rsid w:val="00236790"/>
    <w:rsid w:val="002420E8"/>
    <w:rsid w:val="0024468E"/>
    <w:rsid w:val="00246331"/>
    <w:rsid w:val="002526FD"/>
    <w:rsid w:val="00254043"/>
    <w:rsid w:val="00254CA1"/>
    <w:rsid w:val="00256593"/>
    <w:rsid w:val="00257149"/>
    <w:rsid w:val="00257237"/>
    <w:rsid w:val="00257A93"/>
    <w:rsid w:val="00261576"/>
    <w:rsid w:val="00262101"/>
    <w:rsid w:val="00264E0F"/>
    <w:rsid w:val="00266D89"/>
    <w:rsid w:val="002675B5"/>
    <w:rsid w:val="00270750"/>
    <w:rsid w:val="00271EB0"/>
    <w:rsid w:val="0027292F"/>
    <w:rsid w:val="002747F9"/>
    <w:rsid w:val="00280685"/>
    <w:rsid w:val="0028185C"/>
    <w:rsid w:val="002818C5"/>
    <w:rsid w:val="00285BF7"/>
    <w:rsid w:val="00286FD4"/>
    <w:rsid w:val="0028710E"/>
    <w:rsid w:val="0028761A"/>
    <w:rsid w:val="00287777"/>
    <w:rsid w:val="0029038F"/>
    <w:rsid w:val="002908C4"/>
    <w:rsid w:val="00290BF6"/>
    <w:rsid w:val="002922ED"/>
    <w:rsid w:val="002933F4"/>
    <w:rsid w:val="00294086"/>
    <w:rsid w:val="00295A9A"/>
    <w:rsid w:val="00297181"/>
    <w:rsid w:val="002A02F3"/>
    <w:rsid w:val="002A1610"/>
    <w:rsid w:val="002A1CAC"/>
    <w:rsid w:val="002A49C2"/>
    <w:rsid w:val="002A58E3"/>
    <w:rsid w:val="002A60D6"/>
    <w:rsid w:val="002B1E0E"/>
    <w:rsid w:val="002B329B"/>
    <w:rsid w:val="002B3BC2"/>
    <w:rsid w:val="002B3EF3"/>
    <w:rsid w:val="002B431F"/>
    <w:rsid w:val="002B7186"/>
    <w:rsid w:val="002C1769"/>
    <w:rsid w:val="002C47D3"/>
    <w:rsid w:val="002C54DE"/>
    <w:rsid w:val="002C7914"/>
    <w:rsid w:val="002D04B4"/>
    <w:rsid w:val="002D0D02"/>
    <w:rsid w:val="002D755D"/>
    <w:rsid w:val="002E037E"/>
    <w:rsid w:val="002E0854"/>
    <w:rsid w:val="002E0A99"/>
    <w:rsid w:val="002E766B"/>
    <w:rsid w:val="002F04C8"/>
    <w:rsid w:val="002F105B"/>
    <w:rsid w:val="002F39FF"/>
    <w:rsid w:val="002F50A2"/>
    <w:rsid w:val="003009FB"/>
    <w:rsid w:val="00306803"/>
    <w:rsid w:val="003068F1"/>
    <w:rsid w:val="00307854"/>
    <w:rsid w:val="003079E9"/>
    <w:rsid w:val="00310B66"/>
    <w:rsid w:val="00311114"/>
    <w:rsid w:val="003116A7"/>
    <w:rsid w:val="0031490E"/>
    <w:rsid w:val="00315D03"/>
    <w:rsid w:val="00321EB7"/>
    <w:rsid w:val="003224DA"/>
    <w:rsid w:val="00322741"/>
    <w:rsid w:val="00325A6E"/>
    <w:rsid w:val="00326772"/>
    <w:rsid w:val="00326E0D"/>
    <w:rsid w:val="003306BF"/>
    <w:rsid w:val="0033100E"/>
    <w:rsid w:val="00333329"/>
    <w:rsid w:val="00334174"/>
    <w:rsid w:val="00335520"/>
    <w:rsid w:val="003428C2"/>
    <w:rsid w:val="003431A3"/>
    <w:rsid w:val="003440CD"/>
    <w:rsid w:val="003465BA"/>
    <w:rsid w:val="00347BEC"/>
    <w:rsid w:val="00351C55"/>
    <w:rsid w:val="003533EC"/>
    <w:rsid w:val="00356F13"/>
    <w:rsid w:val="0036284F"/>
    <w:rsid w:val="00364B54"/>
    <w:rsid w:val="00365FA3"/>
    <w:rsid w:val="0036600B"/>
    <w:rsid w:val="00370C5D"/>
    <w:rsid w:val="00371BB2"/>
    <w:rsid w:val="0037329E"/>
    <w:rsid w:val="00374DA6"/>
    <w:rsid w:val="00375ACC"/>
    <w:rsid w:val="00376F9E"/>
    <w:rsid w:val="00380F5C"/>
    <w:rsid w:val="00381AE8"/>
    <w:rsid w:val="0038232F"/>
    <w:rsid w:val="0038319B"/>
    <w:rsid w:val="003859E4"/>
    <w:rsid w:val="00386227"/>
    <w:rsid w:val="00386373"/>
    <w:rsid w:val="0039271C"/>
    <w:rsid w:val="00394633"/>
    <w:rsid w:val="003947DD"/>
    <w:rsid w:val="003961A0"/>
    <w:rsid w:val="00396551"/>
    <w:rsid w:val="00397782"/>
    <w:rsid w:val="003A1B7B"/>
    <w:rsid w:val="003A373E"/>
    <w:rsid w:val="003A4286"/>
    <w:rsid w:val="003A4C5C"/>
    <w:rsid w:val="003A6845"/>
    <w:rsid w:val="003A7695"/>
    <w:rsid w:val="003B47FE"/>
    <w:rsid w:val="003B5011"/>
    <w:rsid w:val="003B7F92"/>
    <w:rsid w:val="003C076D"/>
    <w:rsid w:val="003C122A"/>
    <w:rsid w:val="003C1DDB"/>
    <w:rsid w:val="003C3A7C"/>
    <w:rsid w:val="003C4FC3"/>
    <w:rsid w:val="003C6F12"/>
    <w:rsid w:val="003D0476"/>
    <w:rsid w:val="003D0C32"/>
    <w:rsid w:val="003D2CD8"/>
    <w:rsid w:val="003D3424"/>
    <w:rsid w:val="003D42BB"/>
    <w:rsid w:val="003D5DA7"/>
    <w:rsid w:val="003D6B04"/>
    <w:rsid w:val="003E38E6"/>
    <w:rsid w:val="003E4F8C"/>
    <w:rsid w:val="003E5184"/>
    <w:rsid w:val="003F3C7B"/>
    <w:rsid w:val="003F4595"/>
    <w:rsid w:val="003F4A60"/>
    <w:rsid w:val="003F4CD2"/>
    <w:rsid w:val="003F5765"/>
    <w:rsid w:val="003F6EF3"/>
    <w:rsid w:val="00400A32"/>
    <w:rsid w:val="004011B3"/>
    <w:rsid w:val="00406F2B"/>
    <w:rsid w:val="00415850"/>
    <w:rsid w:val="00415863"/>
    <w:rsid w:val="00421BF3"/>
    <w:rsid w:val="00422160"/>
    <w:rsid w:val="004228F8"/>
    <w:rsid w:val="00423EDA"/>
    <w:rsid w:val="00426629"/>
    <w:rsid w:val="00431CB6"/>
    <w:rsid w:val="00432218"/>
    <w:rsid w:val="00434C05"/>
    <w:rsid w:val="004350A1"/>
    <w:rsid w:val="0043620B"/>
    <w:rsid w:val="004372F1"/>
    <w:rsid w:val="004406A5"/>
    <w:rsid w:val="00444DD4"/>
    <w:rsid w:val="00453552"/>
    <w:rsid w:val="004543BB"/>
    <w:rsid w:val="0045565E"/>
    <w:rsid w:val="00455DF0"/>
    <w:rsid w:val="00456DDA"/>
    <w:rsid w:val="004613FC"/>
    <w:rsid w:val="00463758"/>
    <w:rsid w:val="00465D07"/>
    <w:rsid w:val="00466036"/>
    <w:rsid w:val="00470D75"/>
    <w:rsid w:val="00473935"/>
    <w:rsid w:val="00474091"/>
    <w:rsid w:val="00475954"/>
    <w:rsid w:val="00475BB0"/>
    <w:rsid w:val="00480C43"/>
    <w:rsid w:val="0048148F"/>
    <w:rsid w:val="004823F9"/>
    <w:rsid w:val="004918DF"/>
    <w:rsid w:val="004A0023"/>
    <w:rsid w:val="004A073C"/>
    <w:rsid w:val="004A42B7"/>
    <w:rsid w:val="004A4AE0"/>
    <w:rsid w:val="004A6C0B"/>
    <w:rsid w:val="004B11ED"/>
    <w:rsid w:val="004B170B"/>
    <w:rsid w:val="004B2CCB"/>
    <w:rsid w:val="004C0F79"/>
    <w:rsid w:val="004C1E49"/>
    <w:rsid w:val="004C2F3E"/>
    <w:rsid w:val="004C567F"/>
    <w:rsid w:val="004D0EC1"/>
    <w:rsid w:val="004D3455"/>
    <w:rsid w:val="004D5963"/>
    <w:rsid w:val="004D5DB4"/>
    <w:rsid w:val="004D607C"/>
    <w:rsid w:val="004D6F00"/>
    <w:rsid w:val="004E3240"/>
    <w:rsid w:val="004E3E30"/>
    <w:rsid w:val="004E6A32"/>
    <w:rsid w:val="004E71B7"/>
    <w:rsid w:val="004E792B"/>
    <w:rsid w:val="004F1867"/>
    <w:rsid w:val="004F37CE"/>
    <w:rsid w:val="004F4099"/>
    <w:rsid w:val="004F64FB"/>
    <w:rsid w:val="004F6A02"/>
    <w:rsid w:val="004F7989"/>
    <w:rsid w:val="00501A89"/>
    <w:rsid w:val="00502E43"/>
    <w:rsid w:val="0050456E"/>
    <w:rsid w:val="005078E6"/>
    <w:rsid w:val="005133BE"/>
    <w:rsid w:val="00515364"/>
    <w:rsid w:val="00515809"/>
    <w:rsid w:val="0052038A"/>
    <w:rsid w:val="00520EAC"/>
    <w:rsid w:val="0052108F"/>
    <w:rsid w:val="00524CD7"/>
    <w:rsid w:val="005251B3"/>
    <w:rsid w:val="00525CD3"/>
    <w:rsid w:val="00526052"/>
    <w:rsid w:val="0052791E"/>
    <w:rsid w:val="00531DF8"/>
    <w:rsid w:val="0053248A"/>
    <w:rsid w:val="00532E18"/>
    <w:rsid w:val="005348C6"/>
    <w:rsid w:val="005401A0"/>
    <w:rsid w:val="00540829"/>
    <w:rsid w:val="00541FA4"/>
    <w:rsid w:val="00542923"/>
    <w:rsid w:val="00543BAC"/>
    <w:rsid w:val="0054536F"/>
    <w:rsid w:val="00551571"/>
    <w:rsid w:val="00552F41"/>
    <w:rsid w:val="00553800"/>
    <w:rsid w:val="00554947"/>
    <w:rsid w:val="00555789"/>
    <w:rsid w:val="005616EF"/>
    <w:rsid w:val="0056385E"/>
    <w:rsid w:val="00566BA4"/>
    <w:rsid w:val="005738B5"/>
    <w:rsid w:val="00574AF9"/>
    <w:rsid w:val="00576206"/>
    <w:rsid w:val="005770E9"/>
    <w:rsid w:val="005816D4"/>
    <w:rsid w:val="00581E7D"/>
    <w:rsid w:val="005821E7"/>
    <w:rsid w:val="00582E46"/>
    <w:rsid w:val="00585090"/>
    <w:rsid w:val="0058557C"/>
    <w:rsid w:val="005858E2"/>
    <w:rsid w:val="00587F09"/>
    <w:rsid w:val="005913B2"/>
    <w:rsid w:val="00593191"/>
    <w:rsid w:val="00593A3D"/>
    <w:rsid w:val="00593BAF"/>
    <w:rsid w:val="00597E10"/>
    <w:rsid w:val="005A13C2"/>
    <w:rsid w:val="005A16B7"/>
    <w:rsid w:val="005A29D0"/>
    <w:rsid w:val="005B21AD"/>
    <w:rsid w:val="005B44F0"/>
    <w:rsid w:val="005B4D13"/>
    <w:rsid w:val="005B713F"/>
    <w:rsid w:val="005B741A"/>
    <w:rsid w:val="005B7D83"/>
    <w:rsid w:val="005C0D16"/>
    <w:rsid w:val="005C10CB"/>
    <w:rsid w:val="005C1B7A"/>
    <w:rsid w:val="005C265B"/>
    <w:rsid w:val="005C2E6B"/>
    <w:rsid w:val="005C4C70"/>
    <w:rsid w:val="005C6EE4"/>
    <w:rsid w:val="005D5ECB"/>
    <w:rsid w:val="005D6063"/>
    <w:rsid w:val="005D7D1D"/>
    <w:rsid w:val="005E02E8"/>
    <w:rsid w:val="005E0DA5"/>
    <w:rsid w:val="005E17D5"/>
    <w:rsid w:val="005E1F84"/>
    <w:rsid w:val="005E265E"/>
    <w:rsid w:val="005F1E35"/>
    <w:rsid w:val="005F247E"/>
    <w:rsid w:val="005F3824"/>
    <w:rsid w:val="005F484B"/>
    <w:rsid w:val="005F4E19"/>
    <w:rsid w:val="005F7DA6"/>
    <w:rsid w:val="00600092"/>
    <w:rsid w:val="00602A3C"/>
    <w:rsid w:val="00607B3C"/>
    <w:rsid w:val="00610AA8"/>
    <w:rsid w:val="00612B81"/>
    <w:rsid w:val="0061338E"/>
    <w:rsid w:val="00616022"/>
    <w:rsid w:val="00626254"/>
    <w:rsid w:val="006354D9"/>
    <w:rsid w:val="006359A4"/>
    <w:rsid w:val="00640D08"/>
    <w:rsid w:val="00643E61"/>
    <w:rsid w:val="00646F9D"/>
    <w:rsid w:val="00652354"/>
    <w:rsid w:val="00652AE4"/>
    <w:rsid w:val="00656C44"/>
    <w:rsid w:val="00661E5E"/>
    <w:rsid w:val="00663A3F"/>
    <w:rsid w:val="00664FC6"/>
    <w:rsid w:val="00665623"/>
    <w:rsid w:val="00665B85"/>
    <w:rsid w:val="0067245E"/>
    <w:rsid w:val="0067273D"/>
    <w:rsid w:val="006732BD"/>
    <w:rsid w:val="00673303"/>
    <w:rsid w:val="00673409"/>
    <w:rsid w:val="00680258"/>
    <w:rsid w:val="0068094F"/>
    <w:rsid w:val="00680BBF"/>
    <w:rsid w:val="00682602"/>
    <w:rsid w:val="00682C21"/>
    <w:rsid w:val="0068380C"/>
    <w:rsid w:val="0068380D"/>
    <w:rsid w:val="006838FC"/>
    <w:rsid w:val="00683A81"/>
    <w:rsid w:val="0068445E"/>
    <w:rsid w:val="00687CA4"/>
    <w:rsid w:val="00692661"/>
    <w:rsid w:val="00692904"/>
    <w:rsid w:val="006949A8"/>
    <w:rsid w:val="00694A48"/>
    <w:rsid w:val="00696061"/>
    <w:rsid w:val="00696CF4"/>
    <w:rsid w:val="006A0763"/>
    <w:rsid w:val="006A30E8"/>
    <w:rsid w:val="006A6B97"/>
    <w:rsid w:val="006B3966"/>
    <w:rsid w:val="006B4D32"/>
    <w:rsid w:val="006B4EB4"/>
    <w:rsid w:val="006C0073"/>
    <w:rsid w:val="006C0FC1"/>
    <w:rsid w:val="006C4480"/>
    <w:rsid w:val="006C6AAA"/>
    <w:rsid w:val="006C6E99"/>
    <w:rsid w:val="006C7EE3"/>
    <w:rsid w:val="006D276C"/>
    <w:rsid w:val="006D3769"/>
    <w:rsid w:val="006E278E"/>
    <w:rsid w:val="006E4C36"/>
    <w:rsid w:val="006E5B33"/>
    <w:rsid w:val="006E694D"/>
    <w:rsid w:val="006F1F51"/>
    <w:rsid w:val="006F2EEA"/>
    <w:rsid w:val="006F32CC"/>
    <w:rsid w:val="006F3BE3"/>
    <w:rsid w:val="006F4CD5"/>
    <w:rsid w:val="006F6C9A"/>
    <w:rsid w:val="00702624"/>
    <w:rsid w:val="00704813"/>
    <w:rsid w:val="00705296"/>
    <w:rsid w:val="007064EC"/>
    <w:rsid w:val="00714822"/>
    <w:rsid w:val="00714B6B"/>
    <w:rsid w:val="00715BBD"/>
    <w:rsid w:val="00716E9B"/>
    <w:rsid w:val="00717F22"/>
    <w:rsid w:val="0073218B"/>
    <w:rsid w:val="007366C9"/>
    <w:rsid w:val="00742532"/>
    <w:rsid w:val="007430DD"/>
    <w:rsid w:val="007431E4"/>
    <w:rsid w:val="007449EC"/>
    <w:rsid w:val="00746C8B"/>
    <w:rsid w:val="00753317"/>
    <w:rsid w:val="007603B3"/>
    <w:rsid w:val="00761FF5"/>
    <w:rsid w:val="007660CD"/>
    <w:rsid w:val="00766D28"/>
    <w:rsid w:val="007675BF"/>
    <w:rsid w:val="00767FBF"/>
    <w:rsid w:val="007706E6"/>
    <w:rsid w:val="007720E2"/>
    <w:rsid w:val="0077280A"/>
    <w:rsid w:val="00782D1F"/>
    <w:rsid w:val="0078330A"/>
    <w:rsid w:val="007850FB"/>
    <w:rsid w:val="007876C0"/>
    <w:rsid w:val="00790985"/>
    <w:rsid w:val="007909C4"/>
    <w:rsid w:val="00791F8A"/>
    <w:rsid w:val="00793D44"/>
    <w:rsid w:val="00795A55"/>
    <w:rsid w:val="00797D28"/>
    <w:rsid w:val="007A00CA"/>
    <w:rsid w:val="007A02E8"/>
    <w:rsid w:val="007A4DEB"/>
    <w:rsid w:val="007A7CC4"/>
    <w:rsid w:val="007B3AFC"/>
    <w:rsid w:val="007B41C1"/>
    <w:rsid w:val="007B6895"/>
    <w:rsid w:val="007B7E61"/>
    <w:rsid w:val="007C3F64"/>
    <w:rsid w:val="007C78B3"/>
    <w:rsid w:val="007D1C53"/>
    <w:rsid w:val="007D5452"/>
    <w:rsid w:val="007E0782"/>
    <w:rsid w:val="007E2103"/>
    <w:rsid w:val="007E24A3"/>
    <w:rsid w:val="007E355A"/>
    <w:rsid w:val="007E39DF"/>
    <w:rsid w:val="007E43F6"/>
    <w:rsid w:val="007E51D0"/>
    <w:rsid w:val="007E6F81"/>
    <w:rsid w:val="007F20CD"/>
    <w:rsid w:val="007F6A52"/>
    <w:rsid w:val="0080178F"/>
    <w:rsid w:val="00802BF8"/>
    <w:rsid w:val="00803E48"/>
    <w:rsid w:val="00807965"/>
    <w:rsid w:val="00807974"/>
    <w:rsid w:val="00807B8A"/>
    <w:rsid w:val="00810076"/>
    <w:rsid w:val="00810670"/>
    <w:rsid w:val="008106A4"/>
    <w:rsid w:val="00812252"/>
    <w:rsid w:val="00813330"/>
    <w:rsid w:val="00813F12"/>
    <w:rsid w:val="00814B80"/>
    <w:rsid w:val="00815E44"/>
    <w:rsid w:val="00815FDF"/>
    <w:rsid w:val="0082073D"/>
    <w:rsid w:val="00820AE6"/>
    <w:rsid w:val="008231B4"/>
    <w:rsid w:val="0082462E"/>
    <w:rsid w:val="00824661"/>
    <w:rsid w:val="00824A0B"/>
    <w:rsid w:val="00824E02"/>
    <w:rsid w:val="00825E17"/>
    <w:rsid w:val="008271B4"/>
    <w:rsid w:val="008303A6"/>
    <w:rsid w:val="00830453"/>
    <w:rsid w:val="00830EC1"/>
    <w:rsid w:val="00832021"/>
    <w:rsid w:val="00832274"/>
    <w:rsid w:val="00832A80"/>
    <w:rsid w:val="00832F34"/>
    <w:rsid w:val="0083460A"/>
    <w:rsid w:val="00835198"/>
    <w:rsid w:val="008363E7"/>
    <w:rsid w:val="0083668C"/>
    <w:rsid w:val="00841A08"/>
    <w:rsid w:val="00841D81"/>
    <w:rsid w:val="0084540C"/>
    <w:rsid w:val="00845857"/>
    <w:rsid w:val="008471FF"/>
    <w:rsid w:val="00850617"/>
    <w:rsid w:val="00852673"/>
    <w:rsid w:val="00852BBD"/>
    <w:rsid w:val="008545A1"/>
    <w:rsid w:val="008548FA"/>
    <w:rsid w:val="00860327"/>
    <w:rsid w:val="008611B8"/>
    <w:rsid w:val="00862082"/>
    <w:rsid w:val="008628CA"/>
    <w:rsid w:val="00863C22"/>
    <w:rsid w:val="0086453E"/>
    <w:rsid w:val="00864EC9"/>
    <w:rsid w:val="00865B13"/>
    <w:rsid w:val="00867F47"/>
    <w:rsid w:val="00870A6E"/>
    <w:rsid w:val="008723F3"/>
    <w:rsid w:val="0087387D"/>
    <w:rsid w:val="008751A1"/>
    <w:rsid w:val="0087767D"/>
    <w:rsid w:val="00883CD2"/>
    <w:rsid w:val="00887E8E"/>
    <w:rsid w:val="00890027"/>
    <w:rsid w:val="00891078"/>
    <w:rsid w:val="00892318"/>
    <w:rsid w:val="008929FB"/>
    <w:rsid w:val="00893347"/>
    <w:rsid w:val="00893C87"/>
    <w:rsid w:val="00895072"/>
    <w:rsid w:val="008A4104"/>
    <w:rsid w:val="008A433D"/>
    <w:rsid w:val="008A52DE"/>
    <w:rsid w:val="008A70FF"/>
    <w:rsid w:val="008B074C"/>
    <w:rsid w:val="008B1EAA"/>
    <w:rsid w:val="008B2225"/>
    <w:rsid w:val="008B23D2"/>
    <w:rsid w:val="008B5B39"/>
    <w:rsid w:val="008B7242"/>
    <w:rsid w:val="008B7BB1"/>
    <w:rsid w:val="008C0A8C"/>
    <w:rsid w:val="008C0BC0"/>
    <w:rsid w:val="008C243F"/>
    <w:rsid w:val="008C39D3"/>
    <w:rsid w:val="008C6A98"/>
    <w:rsid w:val="008D019B"/>
    <w:rsid w:val="008D01FE"/>
    <w:rsid w:val="008D0F17"/>
    <w:rsid w:val="008D2036"/>
    <w:rsid w:val="008D20DB"/>
    <w:rsid w:val="008D22D6"/>
    <w:rsid w:val="008D232C"/>
    <w:rsid w:val="008D2FB0"/>
    <w:rsid w:val="008D311F"/>
    <w:rsid w:val="008D414E"/>
    <w:rsid w:val="008D4D08"/>
    <w:rsid w:val="008D7833"/>
    <w:rsid w:val="008E3D56"/>
    <w:rsid w:val="008E4429"/>
    <w:rsid w:val="008E7935"/>
    <w:rsid w:val="008F0BE1"/>
    <w:rsid w:val="008F1D9B"/>
    <w:rsid w:val="008F20A3"/>
    <w:rsid w:val="00900CA9"/>
    <w:rsid w:val="00902321"/>
    <w:rsid w:val="0090330B"/>
    <w:rsid w:val="009057F3"/>
    <w:rsid w:val="009068C6"/>
    <w:rsid w:val="00913365"/>
    <w:rsid w:val="00913C36"/>
    <w:rsid w:val="00915B2F"/>
    <w:rsid w:val="00917024"/>
    <w:rsid w:val="0091733E"/>
    <w:rsid w:val="0092059B"/>
    <w:rsid w:val="00924691"/>
    <w:rsid w:val="00926AC7"/>
    <w:rsid w:val="00930D97"/>
    <w:rsid w:val="00931A77"/>
    <w:rsid w:val="009329DB"/>
    <w:rsid w:val="009363DD"/>
    <w:rsid w:val="00941404"/>
    <w:rsid w:val="00945A14"/>
    <w:rsid w:val="009505B3"/>
    <w:rsid w:val="00950E60"/>
    <w:rsid w:val="00954B0A"/>
    <w:rsid w:val="00954B47"/>
    <w:rsid w:val="00955DE0"/>
    <w:rsid w:val="00956D70"/>
    <w:rsid w:val="0096075A"/>
    <w:rsid w:val="00962218"/>
    <w:rsid w:val="009626F9"/>
    <w:rsid w:val="00963E84"/>
    <w:rsid w:val="00964347"/>
    <w:rsid w:val="009660DC"/>
    <w:rsid w:val="009724AF"/>
    <w:rsid w:val="00972624"/>
    <w:rsid w:val="00972C19"/>
    <w:rsid w:val="009739E9"/>
    <w:rsid w:val="0097691B"/>
    <w:rsid w:val="00977413"/>
    <w:rsid w:val="00982D53"/>
    <w:rsid w:val="009855C8"/>
    <w:rsid w:val="009879A0"/>
    <w:rsid w:val="009946AB"/>
    <w:rsid w:val="0099532A"/>
    <w:rsid w:val="009975DB"/>
    <w:rsid w:val="009A0840"/>
    <w:rsid w:val="009A4AFF"/>
    <w:rsid w:val="009B10F0"/>
    <w:rsid w:val="009B378A"/>
    <w:rsid w:val="009B48FF"/>
    <w:rsid w:val="009B52CA"/>
    <w:rsid w:val="009B735F"/>
    <w:rsid w:val="009C0BBD"/>
    <w:rsid w:val="009C0E0E"/>
    <w:rsid w:val="009C3396"/>
    <w:rsid w:val="009C3476"/>
    <w:rsid w:val="009C40C1"/>
    <w:rsid w:val="009C4EB1"/>
    <w:rsid w:val="009C68ED"/>
    <w:rsid w:val="009C7609"/>
    <w:rsid w:val="009C7EA9"/>
    <w:rsid w:val="009D141A"/>
    <w:rsid w:val="009D582F"/>
    <w:rsid w:val="009D5A09"/>
    <w:rsid w:val="009D7E13"/>
    <w:rsid w:val="009E13F1"/>
    <w:rsid w:val="009E3E5C"/>
    <w:rsid w:val="009E65FA"/>
    <w:rsid w:val="009F1F5E"/>
    <w:rsid w:val="009F32AE"/>
    <w:rsid w:val="009F5172"/>
    <w:rsid w:val="009F6D7A"/>
    <w:rsid w:val="00A0052C"/>
    <w:rsid w:val="00A02E0E"/>
    <w:rsid w:val="00A0423B"/>
    <w:rsid w:val="00A04D65"/>
    <w:rsid w:val="00A051F8"/>
    <w:rsid w:val="00A071E0"/>
    <w:rsid w:val="00A10E19"/>
    <w:rsid w:val="00A11D82"/>
    <w:rsid w:val="00A1232F"/>
    <w:rsid w:val="00A15195"/>
    <w:rsid w:val="00A17E39"/>
    <w:rsid w:val="00A23D6C"/>
    <w:rsid w:val="00A2570D"/>
    <w:rsid w:val="00A269E5"/>
    <w:rsid w:val="00A26B99"/>
    <w:rsid w:val="00A27728"/>
    <w:rsid w:val="00A32B3E"/>
    <w:rsid w:val="00A3594A"/>
    <w:rsid w:val="00A37E67"/>
    <w:rsid w:val="00A41A67"/>
    <w:rsid w:val="00A428E2"/>
    <w:rsid w:val="00A43210"/>
    <w:rsid w:val="00A445ED"/>
    <w:rsid w:val="00A45F1D"/>
    <w:rsid w:val="00A46AF9"/>
    <w:rsid w:val="00A50360"/>
    <w:rsid w:val="00A5058F"/>
    <w:rsid w:val="00A5076B"/>
    <w:rsid w:val="00A51E13"/>
    <w:rsid w:val="00A53EE0"/>
    <w:rsid w:val="00A5405A"/>
    <w:rsid w:val="00A56008"/>
    <w:rsid w:val="00A5685D"/>
    <w:rsid w:val="00A56900"/>
    <w:rsid w:val="00A56A35"/>
    <w:rsid w:val="00A57B2A"/>
    <w:rsid w:val="00A61E40"/>
    <w:rsid w:val="00A65AD9"/>
    <w:rsid w:val="00A66538"/>
    <w:rsid w:val="00A71057"/>
    <w:rsid w:val="00A72FBE"/>
    <w:rsid w:val="00A76999"/>
    <w:rsid w:val="00A81465"/>
    <w:rsid w:val="00A8190E"/>
    <w:rsid w:val="00A821CB"/>
    <w:rsid w:val="00A8424D"/>
    <w:rsid w:val="00A849B0"/>
    <w:rsid w:val="00A84E49"/>
    <w:rsid w:val="00A94234"/>
    <w:rsid w:val="00A96411"/>
    <w:rsid w:val="00A970FA"/>
    <w:rsid w:val="00AA1B24"/>
    <w:rsid w:val="00AA65B6"/>
    <w:rsid w:val="00AA70F3"/>
    <w:rsid w:val="00AB511C"/>
    <w:rsid w:val="00AB7A89"/>
    <w:rsid w:val="00AB7F45"/>
    <w:rsid w:val="00AC113A"/>
    <w:rsid w:val="00AC5E41"/>
    <w:rsid w:val="00AC65B7"/>
    <w:rsid w:val="00AD065F"/>
    <w:rsid w:val="00AD0868"/>
    <w:rsid w:val="00AD26FC"/>
    <w:rsid w:val="00AD4FCF"/>
    <w:rsid w:val="00AD67A6"/>
    <w:rsid w:val="00AD7718"/>
    <w:rsid w:val="00AD7766"/>
    <w:rsid w:val="00AE067D"/>
    <w:rsid w:val="00AE240A"/>
    <w:rsid w:val="00AE3399"/>
    <w:rsid w:val="00AE6455"/>
    <w:rsid w:val="00AF1116"/>
    <w:rsid w:val="00AF2A9D"/>
    <w:rsid w:val="00AF62BC"/>
    <w:rsid w:val="00B0158F"/>
    <w:rsid w:val="00B01FA9"/>
    <w:rsid w:val="00B02CA9"/>
    <w:rsid w:val="00B036C7"/>
    <w:rsid w:val="00B04A7D"/>
    <w:rsid w:val="00B06E38"/>
    <w:rsid w:val="00B0728F"/>
    <w:rsid w:val="00B0789D"/>
    <w:rsid w:val="00B1044A"/>
    <w:rsid w:val="00B1048F"/>
    <w:rsid w:val="00B105AA"/>
    <w:rsid w:val="00B10FB2"/>
    <w:rsid w:val="00B125F8"/>
    <w:rsid w:val="00B16A26"/>
    <w:rsid w:val="00B174A1"/>
    <w:rsid w:val="00B22B12"/>
    <w:rsid w:val="00B23D89"/>
    <w:rsid w:val="00B24EC8"/>
    <w:rsid w:val="00B26910"/>
    <w:rsid w:val="00B31BFB"/>
    <w:rsid w:val="00B351B4"/>
    <w:rsid w:val="00B41151"/>
    <w:rsid w:val="00B42FA4"/>
    <w:rsid w:val="00B44CDD"/>
    <w:rsid w:val="00B47DD5"/>
    <w:rsid w:val="00B511C3"/>
    <w:rsid w:val="00B5446A"/>
    <w:rsid w:val="00B56DA3"/>
    <w:rsid w:val="00B6027A"/>
    <w:rsid w:val="00B670BC"/>
    <w:rsid w:val="00B672C3"/>
    <w:rsid w:val="00B70AE9"/>
    <w:rsid w:val="00B72255"/>
    <w:rsid w:val="00B72D66"/>
    <w:rsid w:val="00B755B6"/>
    <w:rsid w:val="00B81AEF"/>
    <w:rsid w:val="00B844D0"/>
    <w:rsid w:val="00B85AB0"/>
    <w:rsid w:val="00B85D8D"/>
    <w:rsid w:val="00B863D6"/>
    <w:rsid w:val="00B87D8A"/>
    <w:rsid w:val="00B90FEA"/>
    <w:rsid w:val="00B91DFB"/>
    <w:rsid w:val="00B92DFD"/>
    <w:rsid w:val="00B93C9C"/>
    <w:rsid w:val="00BA43BE"/>
    <w:rsid w:val="00BA688E"/>
    <w:rsid w:val="00BB2C9D"/>
    <w:rsid w:val="00BB33A5"/>
    <w:rsid w:val="00BB37A8"/>
    <w:rsid w:val="00BB5BD6"/>
    <w:rsid w:val="00BC0430"/>
    <w:rsid w:val="00BC0773"/>
    <w:rsid w:val="00BC0E45"/>
    <w:rsid w:val="00BC11AE"/>
    <w:rsid w:val="00BC385F"/>
    <w:rsid w:val="00BC39AD"/>
    <w:rsid w:val="00BC4324"/>
    <w:rsid w:val="00BC5F9F"/>
    <w:rsid w:val="00BC6B3A"/>
    <w:rsid w:val="00BC70E1"/>
    <w:rsid w:val="00BD6CB8"/>
    <w:rsid w:val="00BD6EB2"/>
    <w:rsid w:val="00BD7576"/>
    <w:rsid w:val="00BE1110"/>
    <w:rsid w:val="00BE1F0B"/>
    <w:rsid w:val="00BE3A79"/>
    <w:rsid w:val="00BF351D"/>
    <w:rsid w:val="00BF4361"/>
    <w:rsid w:val="00BF71E5"/>
    <w:rsid w:val="00BF7940"/>
    <w:rsid w:val="00C005AE"/>
    <w:rsid w:val="00C00AE4"/>
    <w:rsid w:val="00C013F1"/>
    <w:rsid w:val="00C020D2"/>
    <w:rsid w:val="00C03FD8"/>
    <w:rsid w:val="00C05064"/>
    <w:rsid w:val="00C051FD"/>
    <w:rsid w:val="00C102D9"/>
    <w:rsid w:val="00C127AE"/>
    <w:rsid w:val="00C12FFB"/>
    <w:rsid w:val="00C14F66"/>
    <w:rsid w:val="00C15396"/>
    <w:rsid w:val="00C17FC5"/>
    <w:rsid w:val="00C217CB"/>
    <w:rsid w:val="00C40C5E"/>
    <w:rsid w:val="00C40E22"/>
    <w:rsid w:val="00C45573"/>
    <w:rsid w:val="00C46467"/>
    <w:rsid w:val="00C50EF5"/>
    <w:rsid w:val="00C510CE"/>
    <w:rsid w:val="00C51869"/>
    <w:rsid w:val="00C544C4"/>
    <w:rsid w:val="00C61626"/>
    <w:rsid w:val="00C640ED"/>
    <w:rsid w:val="00C718DD"/>
    <w:rsid w:val="00C72D4A"/>
    <w:rsid w:val="00C76672"/>
    <w:rsid w:val="00C76BE1"/>
    <w:rsid w:val="00C81A9B"/>
    <w:rsid w:val="00C87002"/>
    <w:rsid w:val="00C906EA"/>
    <w:rsid w:val="00C90A62"/>
    <w:rsid w:val="00C93616"/>
    <w:rsid w:val="00C9548B"/>
    <w:rsid w:val="00CA38E0"/>
    <w:rsid w:val="00CA452B"/>
    <w:rsid w:val="00CA5EB9"/>
    <w:rsid w:val="00CA6A63"/>
    <w:rsid w:val="00CA6DF1"/>
    <w:rsid w:val="00CA7A51"/>
    <w:rsid w:val="00CB2802"/>
    <w:rsid w:val="00CB3F2A"/>
    <w:rsid w:val="00CB3F4D"/>
    <w:rsid w:val="00CB57A9"/>
    <w:rsid w:val="00CB671D"/>
    <w:rsid w:val="00CB6D33"/>
    <w:rsid w:val="00CB77D3"/>
    <w:rsid w:val="00CC3268"/>
    <w:rsid w:val="00CC357C"/>
    <w:rsid w:val="00CC471F"/>
    <w:rsid w:val="00CC6339"/>
    <w:rsid w:val="00CC71D7"/>
    <w:rsid w:val="00CD7F31"/>
    <w:rsid w:val="00CE62F4"/>
    <w:rsid w:val="00CF20F4"/>
    <w:rsid w:val="00CF271C"/>
    <w:rsid w:val="00CF6997"/>
    <w:rsid w:val="00CF7DC9"/>
    <w:rsid w:val="00D01E41"/>
    <w:rsid w:val="00D02A92"/>
    <w:rsid w:val="00D02BA0"/>
    <w:rsid w:val="00D0623A"/>
    <w:rsid w:val="00D07B71"/>
    <w:rsid w:val="00D10B73"/>
    <w:rsid w:val="00D12525"/>
    <w:rsid w:val="00D138FF"/>
    <w:rsid w:val="00D1438C"/>
    <w:rsid w:val="00D16886"/>
    <w:rsid w:val="00D219E4"/>
    <w:rsid w:val="00D21EDB"/>
    <w:rsid w:val="00D24D04"/>
    <w:rsid w:val="00D24D29"/>
    <w:rsid w:val="00D26E01"/>
    <w:rsid w:val="00D3031B"/>
    <w:rsid w:val="00D32866"/>
    <w:rsid w:val="00D32F57"/>
    <w:rsid w:val="00D3608B"/>
    <w:rsid w:val="00D40104"/>
    <w:rsid w:val="00D42DF3"/>
    <w:rsid w:val="00D45EE7"/>
    <w:rsid w:val="00D47501"/>
    <w:rsid w:val="00D52CFF"/>
    <w:rsid w:val="00D533B4"/>
    <w:rsid w:val="00D5666F"/>
    <w:rsid w:val="00D57EE0"/>
    <w:rsid w:val="00D62CFA"/>
    <w:rsid w:val="00D64A92"/>
    <w:rsid w:val="00D650FE"/>
    <w:rsid w:val="00D651AF"/>
    <w:rsid w:val="00D653F6"/>
    <w:rsid w:val="00D65881"/>
    <w:rsid w:val="00D661B4"/>
    <w:rsid w:val="00D72C47"/>
    <w:rsid w:val="00D739ED"/>
    <w:rsid w:val="00D776C9"/>
    <w:rsid w:val="00D807C2"/>
    <w:rsid w:val="00D812B1"/>
    <w:rsid w:val="00D81309"/>
    <w:rsid w:val="00D8522F"/>
    <w:rsid w:val="00D85727"/>
    <w:rsid w:val="00D86636"/>
    <w:rsid w:val="00D9001C"/>
    <w:rsid w:val="00D907D4"/>
    <w:rsid w:val="00D91B32"/>
    <w:rsid w:val="00D94F3E"/>
    <w:rsid w:val="00D95D40"/>
    <w:rsid w:val="00D95FA8"/>
    <w:rsid w:val="00D974DB"/>
    <w:rsid w:val="00DA0881"/>
    <w:rsid w:val="00DA1C3B"/>
    <w:rsid w:val="00DA23F9"/>
    <w:rsid w:val="00DA3E68"/>
    <w:rsid w:val="00DA4B9A"/>
    <w:rsid w:val="00DA565A"/>
    <w:rsid w:val="00DB13B2"/>
    <w:rsid w:val="00DB1C4B"/>
    <w:rsid w:val="00DB6147"/>
    <w:rsid w:val="00DB66F3"/>
    <w:rsid w:val="00DC2B61"/>
    <w:rsid w:val="00DC5539"/>
    <w:rsid w:val="00DC5A05"/>
    <w:rsid w:val="00DC738A"/>
    <w:rsid w:val="00DD25C2"/>
    <w:rsid w:val="00DD6199"/>
    <w:rsid w:val="00DE200F"/>
    <w:rsid w:val="00DE2B94"/>
    <w:rsid w:val="00DE3BFF"/>
    <w:rsid w:val="00DF359B"/>
    <w:rsid w:val="00DF586F"/>
    <w:rsid w:val="00E0037A"/>
    <w:rsid w:val="00E004F8"/>
    <w:rsid w:val="00E007BF"/>
    <w:rsid w:val="00E00F8A"/>
    <w:rsid w:val="00E024E4"/>
    <w:rsid w:val="00E02724"/>
    <w:rsid w:val="00E03AD1"/>
    <w:rsid w:val="00E053AC"/>
    <w:rsid w:val="00E074AF"/>
    <w:rsid w:val="00E07F00"/>
    <w:rsid w:val="00E11927"/>
    <w:rsid w:val="00E146E1"/>
    <w:rsid w:val="00E173E3"/>
    <w:rsid w:val="00E210E8"/>
    <w:rsid w:val="00E21376"/>
    <w:rsid w:val="00E21847"/>
    <w:rsid w:val="00E22E34"/>
    <w:rsid w:val="00E300F0"/>
    <w:rsid w:val="00E3077E"/>
    <w:rsid w:val="00E310FD"/>
    <w:rsid w:val="00E31B83"/>
    <w:rsid w:val="00E33EBE"/>
    <w:rsid w:val="00E347E0"/>
    <w:rsid w:val="00E37737"/>
    <w:rsid w:val="00E40C2A"/>
    <w:rsid w:val="00E449C5"/>
    <w:rsid w:val="00E44CC6"/>
    <w:rsid w:val="00E46383"/>
    <w:rsid w:val="00E47916"/>
    <w:rsid w:val="00E53E68"/>
    <w:rsid w:val="00E54529"/>
    <w:rsid w:val="00E547C7"/>
    <w:rsid w:val="00E56B25"/>
    <w:rsid w:val="00E56E20"/>
    <w:rsid w:val="00E57879"/>
    <w:rsid w:val="00E5790D"/>
    <w:rsid w:val="00E57E69"/>
    <w:rsid w:val="00E61388"/>
    <w:rsid w:val="00E613C2"/>
    <w:rsid w:val="00E657D9"/>
    <w:rsid w:val="00E70D07"/>
    <w:rsid w:val="00E723B3"/>
    <w:rsid w:val="00E87B7F"/>
    <w:rsid w:val="00E908F5"/>
    <w:rsid w:val="00E963FE"/>
    <w:rsid w:val="00E96ACB"/>
    <w:rsid w:val="00EA001F"/>
    <w:rsid w:val="00EA3C3B"/>
    <w:rsid w:val="00EB44B5"/>
    <w:rsid w:val="00EB4AE9"/>
    <w:rsid w:val="00EB6741"/>
    <w:rsid w:val="00EB677D"/>
    <w:rsid w:val="00EB77AC"/>
    <w:rsid w:val="00EC1200"/>
    <w:rsid w:val="00EC18DD"/>
    <w:rsid w:val="00EC3833"/>
    <w:rsid w:val="00EC38AE"/>
    <w:rsid w:val="00EC393D"/>
    <w:rsid w:val="00EC471F"/>
    <w:rsid w:val="00EC4FB0"/>
    <w:rsid w:val="00EC5505"/>
    <w:rsid w:val="00EC576A"/>
    <w:rsid w:val="00EC70A1"/>
    <w:rsid w:val="00ED172D"/>
    <w:rsid w:val="00ED34C2"/>
    <w:rsid w:val="00ED373D"/>
    <w:rsid w:val="00ED4394"/>
    <w:rsid w:val="00ED47E0"/>
    <w:rsid w:val="00ED6781"/>
    <w:rsid w:val="00EE02CA"/>
    <w:rsid w:val="00EE1CA7"/>
    <w:rsid w:val="00EE1DC5"/>
    <w:rsid w:val="00EE3278"/>
    <w:rsid w:val="00EE3BF1"/>
    <w:rsid w:val="00EE6771"/>
    <w:rsid w:val="00EE6B83"/>
    <w:rsid w:val="00EE74F1"/>
    <w:rsid w:val="00EE7C9A"/>
    <w:rsid w:val="00EE7D67"/>
    <w:rsid w:val="00EE7F6E"/>
    <w:rsid w:val="00EF1F7F"/>
    <w:rsid w:val="00EF491E"/>
    <w:rsid w:val="00EF5F52"/>
    <w:rsid w:val="00EF63FD"/>
    <w:rsid w:val="00EF6A67"/>
    <w:rsid w:val="00EF6D0D"/>
    <w:rsid w:val="00F05C84"/>
    <w:rsid w:val="00F0704E"/>
    <w:rsid w:val="00F07ACE"/>
    <w:rsid w:val="00F14F08"/>
    <w:rsid w:val="00F16A11"/>
    <w:rsid w:val="00F17784"/>
    <w:rsid w:val="00F228FD"/>
    <w:rsid w:val="00F22FF3"/>
    <w:rsid w:val="00F2338A"/>
    <w:rsid w:val="00F240BC"/>
    <w:rsid w:val="00F265E6"/>
    <w:rsid w:val="00F31185"/>
    <w:rsid w:val="00F3130C"/>
    <w:rsid w:val="00F344F1"/>
    <w:rsid w:val="00F357BB"/>
    <w:rsid w:val="00F377D0"/>
    <w:rsid w:val="00F402C0"/>
    <w:rsid w:val="00F40DD9"/>
    <w:rsid w:val="00F40DE4"/>
    <w:rsid w:val="00F421C5"/>
    <w:rsid w:val="00F4405B"/>
    <w:rsid w:val="00F50388"/>
    <w:rsid w:val="00F50751"/>
    <w:rsid w:val="00F50FAE"/>
    <w:rsid w:val="00F52975"/>
    <w:rsid w:val="00F53BC8"/>
    <w:rsid w:val="00F54C49"/>
    <w:rsid w:val="00F61865"/>
    <w:rsid w:val="00F629C7"/>
    <w:rsid w:val="00F6343B"/>
    <w:rsid w:val="00F64E59"/>
    <w:rsid w:val="00F66E15"/>
    <w:rsid w:val="00F676CA"/>
    <w:rsid w:val="00F75B14"/>
    <w:rsid w:val="00F76AEA"/>
    <w:rsid w:val="00F76D0B"/>
    <w:rsid w:val="00F87298"/>
    <w:rsid w:val="00F87C30"/>
    <w:rsid w:val="00F9060A"/>
    <w:rsid w:val="00F90C4E"/>
    <w:rsid w:val="00F91124"/>
    <w:rsid w:val="00F91DC5"/>
    <w:rsid w:val="00F930B2"/>
    <w:rsid w:val="00F94025"/>
    <w:rsid w:val="00F944A3"/>
    <w:rsid w:val="00F951FC"/>
    <w:rsid w:val="00F96D40"/>
    <w:rsid w:val="00FA0505"/>
    <w:rsid w:val="00FA1DD2"/>
    <w:rsid w:val="00FA2630"/>
    <w:rsid w:val="00FA2BDD"/>
    <w:rsid w:val="00FA69A1"/>
    <w:rsid w:val="00FA6ABE"/>
    <w:rsid w:val="00FA6FCE"/>
    <w:rsid w:val="00FB141C"/>
    <w:rsid w:val="00FB3074"/>
    <w:rsid w:val="00FB34D4"/>
    <w:rsid w:val="00FB3C4E"/>
    <w:rsid w:val="00FC0A32"/>
    <w:rsid w:val="00FC0B1A"/>
    <w:rsid w:val="00FC0EB9"/>
    <w:rsid w:val="00FC2C63"/>
    <w:rsid w:val="00FC514B"/>
    <w:rsid w:val="00FC54BB"/>
    <w:rsid w:val="00FC57DA"/>
    <w:rsid w:val="00FD0B5D"/>
    <w:rsid w:val="00FD3FA4"/>
    <w:rsid w:val="00FD5D96"/>
    <w:rsid w:val="00FD6F8F"/>
    <w:rsid w:val="00FD7B2B"/>
    <w:rsid w:val="00FD7E82"/>
    <w:rsid w:val="00FE06B7"/>
    <w:rsid w:val="00FE333B"/>
    <w:rsid w:val="00FE486E"/>
    <w:rsid w:val="00FE5BBB"/>
    <w:rsid w:val="00FE62B0"/>
    <w:rsid w:val="00FF27AB"/>
    <w:rsid w:val="00FF669B"/>
    <w:rsid w:val="00FF6B65"/>
    <w:rsid w:val="00FF721D"/>
    <w:rsid w:val="00FF761D"/>
    <w:rsid w:val="00FF7C78"/>
    <w:rsid w:val="0C98AE49"/>
    <w:rsid w:val="122406EB"/>
    <w:rsid w:val="26BC13AE"/>
    <w:rsid w:val="355C6CF3"/>
    <w:rsid w:val="3AEE74B3"/>
    <w:rsid w:val="5C6FF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1C10FAD"/>
  <w15:docId w15:val="{D6BD3FE4-9927-4FAB-B5CF-01691EC4E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Normal DWPA"/>
    <w:qFormat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color w:val="1A365D"/>
    </w:rPr>
  </w:style>
  <w:style w:type="paragraph" w:styleId="Heading1">
    <w:name w:val="heading 1"/>
    <w:basedOn w:val="Normal"/>
    <w:next w:val="Normal"/>
    <w:link w:val="Heading1Char"/>
    <w:qFormat/>
    <w:rsid w:val="00FC57DA"/>
    <w:pPr>
      <w:keepNext/>
      <w:pageBreakBefore/>
      <w:numPr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240"/>
      <w:outlineLvl w:val="0"/>
    </w:pPr>
    <w:rPr>
      <w:rFonts w:eastAsia="PMingLiU" w:cs="Arial"/>
      <w:b/>
      <w:bCs/>
      <w:kern w:val="32"/>
      <w:sz w:val="24"/>
      <w:szCs w:val="36"/>
      <w:lang w:eastAsia="zh-TW"/>
    </w:rPr>
  </w:style>
  <w:style w:type="paragraph" w:styleId="Heading2">
    <w:name w:val="heading 2"/>
    <w:aliases w:val="10 Heading 2"/>
    <w:basedOn w:val="10Heading1"/>
    <w:next w:val="10Normal"/>
    <w:link w:val="Heading2Char"/>
    <w:autoRedefine/>
    <w:qFormat/>
    <w:rsid w:val="00FC57DA"/>
    <w:pPr>
      <w:pageBreakBefore w:val="0"/>
      <w:numPr>
        <w:ilvl w:val="1"/>
      </w:numPr>
      <w:spacing w:before="120"/>
      <w:outlineLvl w:val="1"/>
    </w:pPr>
    <w:rPr>
      <w:bCs w:val="0"/>
      <w:iCs/>
      <w:sz w:val="20"/>
      <w:szCs w:val="28"/>
      <w:lang w:val="da-DK"/>
    </w:rPr>
  </w:style>
  <w:style w:type="paragraph" w:styleId="Heading3">
    <w:name w:val="heading 3"/>
    <w:basedOn w:val="Normal"/>
    <w:next w:val="dwpa10Indent"/>
    <w:qFormat/>
    <w:rsid w:val="00FC57DA"/>
    <w:pPr>
      <w:keepNext/>
      <w:numPr>
        <w:ilvl w:val="2"/>
        <w:numId w:val="13"/>
      </w:numPr>
      <w:tabs>
        <w:tab w:val="clear" w:pos="1134"/>
        <w:tab w:val="clear" w:pos="3402"/>
        <w:tab w:val="clear" w:pos="4536"/>
        <w:tab w:val="clear" w:pos="5670"/>
        <w:tab w:val="clear" w:pos="6804"/>
        <w:tab w:val="clear" w:pos="7938"/>
        <w:tab w:val="left" w:pos="567"/>
      </w:tabs>
      <w:spacing w:before="120"/>
      <w:outlineLvl w:val="2"/>
    </w:pPr>
    <w:rPr>
      <w:rFonts w:eastAsia="PMingLiU" w:cs="Arial"/>
      <w:bCs/>
      <w:u w:val="single"/>
      <w:lang w:eastAsia="zh-TW"/>
    </w:rPr>
  </w:style>
  <w:style w:type="paragraph" w:styleId="Heading4">
    <w:name w:val="heading 4"/>
    <w:basedOn w:val="Heading3"/>
    <w:next w:val="Normal"/>
    <w:qFormat/>
    <w:rsid w:val="00FC57DA"/>
    <w:pPr>
      <w:keepNext w:val="0"/>
      <w:numPr>
        <w:ilvl w:val="3"/>
      </w:numPr>
      <w:outlineLvl w:val="3"/>
    </w:pPr>
    <w:rPr>
      <w:b/>
      <w:bCs w:val="0"/>
      <w:szCs w:val="28"/>
    </w:rPr>
  </w:style>
  <w:style w:type="paragraph" w:styleId="Heading5">
    <w:name w:val="heading 5"/>
    <w:basedOn w:val="Normal"/>
    <w:next w:val="Normal"/>
    <w:qFormat/>
    <w:rsid w:val="00FC57DA"/>
    <w:pPr>
      <w:numPr>
        <w:ilvl w:val="4"/>
        <w:numId w:val="13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60"/>
      <w:outlineLvl w:val="4"/>
    </w:pPr>
    <w:rPr>
      <w:rFonts w:ascii="Times New Roman" w:eastAsia="PMingLiU" w:hAnsi="Times New Roman"/>
      <w:b/>
      <w:bCs/>
      <w:i/>
      <w:iCs/>
      <w:sz w:val="26"/>
      <w:szCs w:val="26"/>
      <w:lang w:eastAsia="zh-TW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C57DA"/>
    <w:pPr>
      <w:keepNext/>
      <w:keepLines/>
      <w:numPr>
        <w:ilvl w:val="5"/>
        <w:numId w:val="13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C57DA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FC57DA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F9E6A9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FC57DA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TOC">
    <w:name w:val="#Heading TOC"/>
    <w:next w:val="Normal"/>
    <w:semiHidden/>
    <w:rsid w:val="00FC57DA"/>
    <w:pPr>
      <w:widowControl w:val="0"/>
      <w:tabs>
        <w:tab w:val="left" w:leader="dot" w:pos="9072"/>
      </w:tabs>
      <w:spacing w:before="300" w:after="40"/>
    </w:pPr>
    <w:rPr>
      <w:rFonts w:eastAsia="PMingLiU" w:cs="Arial"/>
      <w:b/>
      <w:noProof/>
      <w:kern w:val="32"/>
      <w:sz w:val="36"/>
      <w:szCs w:val="36"/>
      <w:lang w:eastAsia="zh-TW"/>
    </w:rPr>
  </w:style>
  <w:style w:type="paragraph" w:customStyle="1" w:styleId="Reference">
    <w:name w:val="#Reference"/>
    <w:basedOn w:val="Normal"/>
    <w:semiHidden/>
    <w:rsid w:val="00FC57DA"/>
    <w:rPr>
      <w:i/>
    </w:rPr>
  </w:style>
  <w:style w:type="paragraph" w:customStyle="1" w:styleId="7Adress">
    <w:name w:val="7 Adress"/>
    <w:basedOn w:val="Normal12D01"/>
    <w:next w:val="Normal12D01"/>
    <w:link w:val="7AdressChar"/>
    <w:qFormat/>
    <w:rsid w:val="00FC57DA"/>
    <w:pPr>
      <w:spacing w:after="100"/>
      <w:jc w:val="center"/>
      <w:outlineLvl w:val="9"/>
    </w:pPr>
    <w:rPr>
      <w:color w:val="88898C"/>
      <w:sz w:val="14"/>
      <w:szCs w:val="14"/>
    </w:rPr>
  </w:style>
  <w:style w:type="character" w:customStyle="1" w:styleId="7AdressChar">
    <w:name w:val="7 Adress Char"/>
    <w:basedOn w:val="DefaultParagraphFont"/>
    <w:link w:val="7Adress"/>
    <w:rsid w:val="00FC57DA"/>
    <w:rPr>
      <w:color w:val="88898C"/>
      <w:sz w:val="14"/>
      <w:szCs w:val="14"/>
    </w:rPr>
  </w:style>
  <w:style w:type="paragraph" w:customStyle="1" w:styleId="BulletlistD01">
    <w:name w:val="Bullet list_D01"/>
    <w:basedOn w:val="Normal"/>
    <w:rsid w:val="00FC57DA"/>
    <w:pPr>
      <w:keepLines/>
      <w:numPr>
        <w:numId w:val="11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sz w:val="22"/>
      <w:lang w:eastAsia="da-DK"/>
    </w:rPr>
  </w:style>
  <w:style w:type="paragraph" w:styleId="DocumentMap">
    <w:name w:val="Document Map"/>
    <w:basedOn w:val="Normal"/>
    <w:semiHidden/>
    <w:rsid w:val="00FC57DA"/>
    <w:pPr>
      <w:shd w:val="clear" w:color="auto" w:fill="000080"/>
    </w:pPr>
    <w:rPr>
      <w:rFonts w:cs="Tahoma"/>
    </w:rPr>
  </w:style>
  <w:style w:type="paragraph" w:customStyle="1" w:styleId="dwpa07footer">
    <w:name w:val="dwpa 07 footer"/>
    <w:basedOn w:val="Normal"/>
    <w:link w:val="dwpa07footerChar"/>
    <w:autoRedefine/>
    <w:rsid w:val="00463758"/>
    <w:pPr>
      <w:framePr w:hSpace="180" w:wrap="around" w:vAnchor="text" w:hAnchor="text" w:xAlign="right" w:y="1"/>
      <w:suppressOverlap/>
      <w:outlineLvl w:val="0"/>
    </w:pPr>
    <w:rPr>
      <w:rFonts w:ascii="Verdana" w:hAnsi="Verdana"/>
      <w:color w:val="A6A6A6"/>
      <w:sz w:val="14"/>
      <w:szCs w:val="14"/>
    </w:rPr>
  </w:style>
  <w:style w:type="paragraph" w:customStyle="1" w:styleId="Footercaps07D01">
    <w:name w:val="Footer caps 07_D01"/>
    <w:basedOn w:val="dwpa07footer"/>
    <w:next w:val="dwpa07footer"/>
    <w:link w:val="Footercaps07D01CharChar"/>
    <w:rsid w:val="00FC57DA"/>
    <w:pPr>
      <w:framePr w:wrap="around"/>
    </w:pPr>
    <w:rPr>
      <w:caps/>
    </w:rPr>
  </w:style>
  <w:style w:type="character" w:customStyle="1" w:styleId="dwpa07footerChar">
    <w:name w:val="dwpa 07 footer Char"/>
    <w:basedOn w:val="DefaultParagraphFont"/>
    <w:link w:val="dwpa07footer"/>
    <w:rsid w:val="00463758"/>
    <w:rPr>
      <w:rFonts w:ascii="Verdana" w:hAnsi="Verdana"/>
      <w:color w:val="A6A6A6"/>
      <w:sz w:val="14"/>
      <w:szCs w:val="14"/>
    </w:rPr>
  </w:style>
  <w:style w:type="character" w:customStyle="1" w:styleId="Footercaps07D01CharChar">
    <w:name w:val="Footer caps 07_D01 Char Char"/>
    <w:basedOn w:val="dwpa07footerChar"/>
    <w:link w:val="Footercaps07D01"/>
    <w:rsid w:val="00FC57DA"/>
    <w:rPr>
      <w:rFonts w:ascii="Verdana" w:hAnsi="Verdana"/>
      <w:caps/>
      <w:color w:val="D5E2E8"/>
      <w:sz w:val="14"/>
      <w:szCs w:val="14"/>
    </w:rPr>
  </w:style>
  <w:style w:type="paragraph" w:customStyle="1" w:styleId="Seperator04D01">
    <w:name w:val="Seperator 04_D01"/>
    <w:basedOn w:val="Normal"/>
    <w:rsid w:val="00FC57DA"/>
    <w:pPr>
      <w:outlineLvl w:val="0"/>
    </w:pPr>
    <w:rPr>
      <w:color w:val="000000"/>
      <w:sz w:val="8"/>
      <w:szCs w:val="14"/>
    </w:rPr>
  </w:style>
  <w:style w:type="paragraph" w:customStyle="1" w:styleId="FooterLineD01">
    <w:name w:val="Footer Line_D01"/>
    <w:basedOn w:val="Seperator04D01"/>
    <w:rsid w:val="00FC57DA"/>
    <w:pPr>
      <w:pBdr>
        <w:bottom w:val="single" w:sz="4" w:space="1" w:color="007AC2"/>
      </w:pBdr>
      <w:ind w:right="-57"/>
    </w:pPr>
    <w:rPr>
      <w:sz w:val="12"/>
    </w:rPr>
  </w:style>
  <w:style w:type="paragraph" w:customStyle="1" w:styleId="BulletWtick08D01">
    <w:name w:val="Bullet W tick 08_D01"/>
    <w:basedOn w:val="UnderlineW08D01"/>
    <w:rsid w:val="00FC57DA"/>
    <w:pPr>
      <w:numPr>
        <w:numId w:val="12"/>
      </w:numPr>
    </w:pPr>
    <w:rPr>
      <w:u w:val="none"/>
    </w:rPr>
  </w:style>
  <w:style w:type="paragraph" w:customStyle="1" w:styleId="HeaderPictureD01">
    <w:name w:val="Header Picture_D01"/>
    <w:basedOn w:val="Normal"/>
    <w:next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  <w:ind w:left="851"/>
      <w:jc w:val="center"/>
    </w:pPr>
    <w:rPr>
      <w:rFonts w:eastAsia="PMingLiU"/>
      <w:sz w:val="6"/>
      <w:szCs w:val="21"/>
      <w:lang w:eastAsia="zh-TW"/>
    </w:rPr>
  </w:style>
  <w:style w:type="paragraph" w:customStyle="1" w:styleId="10Heading1">
    <w:name w:val="10 Heading 1"/>
    <w:basedOn w:val="Heading1"/>
    <w:next w:val="10Normal"/>
    <w:link w:val="10Heading1Char"/>
    <w:qFormat/>
    <w:rsid w:val="00FC57DA"/>
    <w:pPr>
      <w:spacing w:before="0"/>
    </w:pPr>
  </w:style>
  <w:style w:type="character" w:styleId="Hyperlink">
    <w:name w:val="Hyperlink"/>
    <w:basedOn w:val="DefaultParagraphFont"/>
    <w:uiPriority w:val="99"/>
    <w:rsid w:val="00FC57DA"/>
    <w:rPr>
      <w:rFonts w:ascii="Verdana" w:hAnsi="Verdana"/>
      <w:noProof/>
      <w:color w:val="004261"/>
      <w:u w:val="single"/>
      <w:lang w:val="en-GB"/>
    </w:rPr>
  </w:style>
  <w:style w:type="paragraph" w:customStyle="1" w:styleId="Heading2D01">
    <w:name w:val="Heading 2_D01"/>
    <w:basedOn w:val="Normal"/>
    <w:next w:val="Normal"/>
    <w:autoRedefine/>
    <w:rsid w:val="00FC57DA"/>
    <w:pPr>
      <w:keepNext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240" w:after="40"/>
      <w:outlineLvl w:val="1"/>
    </w:pPr>
    <w:rPr>
      <w:rFonts w:eastAsia="PMingLiU" w:cs="Arial"/>
      <w:bCs/>
      <w:iCs/>
      <w:sz w:val="28"/>
      <w:szCs w:val="28"/>
      <w:lang w:eastAsia="zh-TW"/>
    </w:rPr>
  </w:style>
  <w:style w:type="paragraph" w:customStyle="1" w:styleId="LineblackbottomD01">
    <w:name w:val="Line black bottom_D01"/>
    <w:basedOn w:val="Normal"/>
    <w:next w:val="Normal"/>
    <w:rsid w:val="00FC57DA"/>
    <w:pPr>
      <w:pBdr>
        <w:bottom w:val="single" w:sz="4" w:space="1" w:color="auto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LinebluebottomD01">
    <w:name w:val="Line blue bottom_D01"/>
    <w:basedOn w:val="Normal"/>
    <w:next w:val="Seperator04D01"/>
    <w:rsid w:val="00FC57DA"/>
    <w:pPr>
      <w:pBdr>
        <w:bottom w:val="single" w:sz="4" w:space="1" w:color="007AC2"/>
      </w:pBd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left" w:pos="405"/>
      </w:tabs>
    </w:pPr>
    <w:rPr>
      <w:rFonts w:eastAsia="PMingLiU"/>
      <w:sz w:val="8"/>
      <w:szCs w:val="21"/>
      <w:lang w:eastAsia="zh-TW"/>
    </w:rPr>
  </w:style>
  <w:style w:type="paragraph" w:customStyle="1" w:styleId="PrefaceheadingD01">
    <w:name w:val="Preface heading_D01"/>
    <w:basedOn w:val="Normal"/>
    <w:next w:val="Normal"/>
    <w:rsid w:val="00FC57DA"/>
    <w:pPr>
      <w:pBdr>
        <w:top w:val="single" w:sz="4" w:space="1" w:color="007AC2"/>
        <w:bottom w:val="single" w:sz="4" w:space="1" w:color="007AC2"/>
      </w:pBdr>
      <w:spacing w:before="40"/>
      <w:jc w:val="center"/>
    </w:pPr>
    <w:rPr>
      <w:sz w:val="36"/>
    </w:rPr>
  </w:style>
  <w:style w:type="paragraph" w:customStyle="1" w:styleId="BoldW08D08">
    <w:name w:val="Bold W 08_D08"/>
    <w:basedOn w:val="BulletWtext08D01"/>
    <w:next w:val="BulletWtext08D01"/>
    <w:rsid w:val="00FC57DA"/>
    <w:pPr>
      <w:ind w:left="142"/>
    </w:pPr>
    <w:rPr>
      <w:b/>
    </w:rPr>
  </w:style>
  <w:style w:type="table" w:styleId="TableGrid">
    <w:name w:val="Table Grid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1D01">
    <w:name w:val="Table 11_D01"/>
    <w:basedOn w:val="TableNormal"/>
    <w:rsid w:val="00FC57DA"/>
    <w:rPr>
      <w:rFonts w:ascii="Tahoma" w:hAnsi="Tahoma"/>
      <w:sz w:val="22"/>
      <w:szCs w:val="22"/>
    </w:rPr>
    <w:tblPr>
      <w:tblCellMar>
        <w:left w:w="142" w:type="dxa"/>
        <w:right w:w="142" w:type="dxa"/>
      </w:tblCellMar>
    </w:tblPr>
  </w:style>
  <w:style w:type="paragraph" w:customStyle="1" w:styleId="UnderlineW08D01">
    <w:name w:val="Underline W 08_D01"/>
    <w:basedOn w:val="BulletWtext11D01"/>
    <w:next w:val="BulletWtext08D01"/>
    <w:rsid w:val="00FC57DA"/>
    <w:pPr>
      <w:ind w:left="142"/>
    </w:pPr>
    <w:rPr>
      <w:sz w:val="16"/>
      <w:u w:val="single"/>
    </w:rPr>
  </w:style>
  <w:style w:type="paragraph" w:customStyle="1" w:styleId="Normal12D01">
    <w:name w:val="Normal 12_D01"/>
    <w:basedOn w:val="Normal"/>
    <w:link w:val="Normal12D01Char"/>
    <w:rsid w:val="00FC57DA"/>
    <w:pPr>
      <w:outlineLvl w:val="0"/>
    </w:pPr>
  </w:style>
  <w:style w:type="paragraph" w:customStyle="1" w:styleId="10Heading3">
    <w:name w:val="10 Heading 3"/>
    <w:basedOn w:val="10Normal"/>
    <w:next w:val="10Normal"/>
    <w:qFormat/>
    <w:rsid w:val="00FC57DA"/>
    <w:pPr>
      <w:keepNext/>
      <w:tabs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outlineLvl w:val="2"/>
    </w:pPr>
    <w:rPr>
      <w:rFonts w:eastAsia="PMingLiU" w:cs="Arial"/>
      <w:bCs/>
      <w:u w:val="single"/>
      <w:lang w:eastAsia="zh-TW"/>
    </w:rPr>
  </w:style>
  <w:style w:type="paragraph" w:customStyle="1" w:styleId="HeadingW1D01">
    <w:name w:val="Heading W 1_D01"/>
    <w:basedOn w:val="10Heading1"/>
    <w:next w:val="NormalW12D01"/>
    <w:rsid w:val="00FC57DA"/>
    <w:pPr>
      <w:ind w:left="142"/>
    </w:pPr>
  </w:style>
  <w:style w:type="paragraph" w:customStyle="1" w:styleId="BulletWtext08D01">
    <w:name w:val="Bullet W text 08 _D01"/>
    <w:basedOn w:val="Normal12D01"/>
    <w:rsid w:val="00FC57DA"/>
    <w:pPr>
      <w:spacing w:before="20" w:after="20"/>
      <w:ind w:left="425"/>
    </w:pPr>
    <w:rPr>
      <w:sz w:val="16"/>
    </w:rPr>
  </w:style>
  <w:style w:type="paragraph" w:customStyle="1" w:styleId="HeadingW2D01">
    <w:name w:val="Heading W 2_D01"/>
    <w:basedOn w:val="Heading2D01"/>
    <w:next w:val="NormalW12D01"/>
    <w:rsid w:val="00FC57DA"/>
    <w:pPr>
      <w:ind w:left="142"/>
    </w:pPr>
  </w:style>
  <w:style w:type="paragraph" w:customStyle="1" w:styleId="HeadingW3D01">
    <w:name w:val="Heading W 3_D01"/>
    <w:basedOn w:val="10Heading3"/>
    <w:next w:val="NormalW12D01"/>
    <w:rsid w:val="00FC57DA"/>
    <w:pPr>
      <w:ind w:left="142"/>
    </w:pPr>
  </w:style>
  <w:style w:type="paragraph" w:customStyle="1" w:styleId="10Bullet">
    <w:name w:val="10 Bullet"/>
    <w:basedOn w:val="10Normal"/>
    <w:autoRedefine/>
    <w:qFormat/>
    <w:rsid w:val="00FC57DA"/>
    <w:pPr>
      <w:keepNext/>
      <w:numPr>
        <w:numId w:val="4"/>
      </w:numPr>
      <w:outlineLvl w:val="0"/>
    </w:pPr>
  </w:style>
  <w:style w:type="paragraph" w:customStyle="1" w:styleId="BulletWlist11D01">
    <w:name w:val="Bullet W list 11_D01"/>
    <w:basedOn w:val="10Bullet"/>
    <w:rsid w:val="00FC57DA"/>
    <w:pPr>
      <w:numPr>
        <w:numId w:val="10"/>
      </w:numPr>
    </w:pPr>
  </w:style>
  <w:style w:type="paragraph" w:customStyle="1" w:styleId="BulletWtext11D01">
    <w:name w:val="Bullet W text 11_D01"/>
    <w:basedOn w:val="BulletWlist11D01"/>
    <w:rsid w:val="00FC57DA"/>
    <w:pPr>
      <w:numPr>
        <w:numId w:val="0"/>
      </w:numPr>
      <w:ind w:left="425"/>
    </w:pPr>
  </w:style>
  <w:style w:type="paragraph" w:customStyle="1" w:styleId="NormalW12D01">
    <w:name w:val="Normal W 12_D01"/>
    <w:basedOn w:val="Normal12D01"/>
    <w:rsid w:val="00FC57DA"/>
    <w:pPr>
      <w:ind w:left="142"/>
    </w:pPr>
  </w:style>
  <w:style w:type="table" w:customStyle="1" w:styleId="Table08D01">
    <w:name w:val="Table 08_D01"/>
    <w:basedOn w:val="Table11D01"/>
    <w:rsid w:val="00FC57DA"/>
    <w:rPr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</w:tblPr>
  </w:style>
  <w:style w:type="paragraph" w:styleId="Footer">
    <w:name w:val="footer"/>
    <w:basedOn w:val="Normal"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enter" w:pos="4320"/>
        <w:tab w:val="right" w:pos="8640"/>
      </w:tabs>
    </w:pPr>
  </w:style>
  <w:style w:type="paragraph" w:customStyle="1" w:styleId="HeadingTOCD01">
    <w:name w:val="Heading TOC_D01"/>
    <w:basedOn w:val="HeadingTOC"/>
    <w:rsid w:val="00FC57DA"/>
    <w:rPr>
      <w:rFonts w:ascii="Tahoma" w:hAnsi="Tahoma"/>
      <w:b w:val="0"/>
    </w:rPr>
  </w:style>
  <w:style w:type="paragraph" w:styleId="TOC1">
    <w:name w:val="toc 1"/>
    <w:aliases w:val="A TOC 1"/>
    <w:basedOn w:val="Normal"/>
    <w:next w:val="dwpa10Indent"/>
    <w:link w:val="TOC1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20" w:after="120"/>
    </w:pPr>
    <w:rPr>
      <w:rFonts w:asciiTheme="minorHAnsi" w:hAnsiTheme="minorHAnsi" w:cstheme="minorHAnsi"/>
      <w:b/>
      <w:bCs/>
      <w:caps/>
    </w:rPr>
  </w:style>
  <w:style w:type="paragraph" w:customStyle="1" w:styleId="Bold11D01">
    <w:name w:val="Bold 11_D01"/>
    <w:basedOn w:val="Normal12D01"/>
    <w:next w:val="Normal12D01"/>
    <w:rsid w:val="00FC57DA"/>
    <w:rPr>
      <w:b/>
      <w:sz w:val="22"/>
      <w:szCs w:val="22"/>
      <w:lang w:eastAsia="zh-TW"/>
    </w:rPr>
  </w:style>
  <w:style w:type="paragraph" w:customStyle="1" w:styleId="Bullettext11D01">
    <w:name w:val="Bullet text 11_D01"/>
    <w:basedOn w:val="BulletWtext11D01"/>
    <w:rsid w:val="00FC57DA"/>
    <w:pPr>
      <w:spacing w:after="40"/>
      <w:ind w:left="284"/>
    </w:pPr>
  </w:style>
  <w:style w:type="paragraph" w:customStyle="1" w:styleId="StyleBulletWtext11D01Left038cm">
    <w:name w:val="Style Bullet W text 11_D01 + Left:  038 cm"/>
    <w:basedOn w:val="BulletWtext11D01"/>
    <w:rsid w:val="00FC57DA"/>
    <w:pPr>
      <w:spacing w:after="40"/>
      <w:ind w:left="284"/>
    </w:pPr>
  </w:style>
  <w:style w:type="paragraph" w:customStyle="1" w:styleId="18Title">
    <w:name w:val="18 Title"/>
    <w:basedOn w:val="PrefaceheadingD01"/>
    <w:qFormat/>
    <w:rsid w:val="00FC57DA"/>
  </w:style>
  <w:style w:type="paragraph" w:customStyle="1" w:styleId="BoldW11D01">
    <w:name w:val="Bold W 11_D01"/>
    <w:basedOn w:val="Bold11D01"/>
    <w:next w:val="NormalW12D01"/>
    <w:rsid w:val="00FC57DA"/>
    <w:pPr>
      <w:ind w:left="142"/>
    </w:pPr>
  </w:style>
  <w:style w:type="paragraph" w:customStyle="1" w:styleId="BulletWpoint12D01">
    <w:name w:val="Bullet W point 12_D01"/>
    <w:basedOn w:val="10Bullet"/>
    <w:rsid w:val="00FC57DA"/>
    <w:pPr>
      <w:numPr>
        <w:numId w:val="0"/>
      </w:numPr>
    </w:pPr>
    <w:rPr>
      <w:sz w:val="24"/>
      <w:szCs w:val="24"/>
    </w:rPr>
  </w:style>
  <w:style w:type="paragraph" w:customStyle="1" w:styleId="Style1">
    <w:name w:val="Style1"/>
    <w:basedOn w:val="10Bullet"/>
    <w:rsid w:val="00FC57DA"/>
    <w:pPr>
      <w:numPr>
        <w:numId w:val="0"/>
      </w:numPr>
    </w:pPr>
    <w:rPr>
      <w:szCs w:val="22"/>
    </w:rPr>
  </w:style>
  <w:style w:type="paragraph" w:customStyle="1" w:styleId="Bulletlist11D01">
    <w:name w:val="Bullet list 11_D01"/>
    <w:basedOn w:val="BulletWlist11D01"/>
    <w:rsid w:val="00FC57DA"/>
    <w:pPr>
      <w:numPr>
        <w:numId w:val="0"/>
      </w:numPr>
    </w:pPr>
  </w:style>
  <w:style w:type="paragraph" w:customStyle="1" w:styleId="Warning">
    <w:name w:val="Warning"/>
    <w:basedOn w:val="Normal"/>
    <w:rsid w:val="00FC57DA"/>
    <w:pPr>
      <w:keepLines/>
      <w:numPr>
        <w:numId w:val="15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after="40"/>
    </w:pPr>
    <w:rPr>
      <w:snapToGrid w:val="0"/>
      <w:lang w:eastAsia="da-DK"/>
    </w:rPr>
  </w:style>
  <w:style w:type="paragraph" w:customStyle="1" w:styleId="StyleTOC112ptAuto">
    <w:name w:val="Style TOC 1 + 12 pt Auto"/>
    <w:basedOn w:val="TOC1"/>
    <w:rsid w:val="00FC57DA"/>
    <w:rPr>
      <w:sz w:val="24"/>
    </w:rPr>
  </w:style>
  <w:style w:type="character" w:customStyle="1" w:styleId="Heading1Char">
    <w:name w:val="Heading 1 Char"/>
    <w:basedOn w:val="DefaultParagraphFont"/>
    <w:link w:val="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character" w:customStyle="1" w:styleId="10Heading1Char">
    <w:name w:val="10 Heading 1 Char"/>
    <w:basedOn w:val="Heading1Char"/>
    <w:link w:val="10Heading1"/>
    <w:rsid w:val="00FC57DA"/>
    <w:rPr>
      <w:rFonts w:eastAsia="PMingLiU" w:cs="Arial"/>
      <w:b/>
      <w:bCs/>
      <w:color w:val="1A365D"/>
      <w:kern w:val="32"/>
      <w:sz w:val="24"/>
      <w:szCs w:val="36"/>
      <w:lang w:eastAsia="zh-TW"/>
    </w:rPr>
  </w:style>
  <w:style w:type="paragraph" w:styleId="ListBullet">
    <w:name w:val="List Bullet"/>
    <w:basedOn w:val="Normal"/>
    <w:rsid w:val="00FC57DA"/>
    <w:pPr>
      <w:numPr>
        <w:numId w:val="14"/>
      </w:numPr>
    </w:pPr>
  </w:style>
  <w:style w:type="paragraph" w:customStyle="1" w:styleId="Default">
    <w:name w:val="Default"/>
    <w:rsid w:val="00FC57DA"/>
    <w:pPr>
      <w:autoSpaceDE w:val="0"/>
      <w:autoSpaceDN w:val="0"/>
      <w:adjustRightInd w:val="0"/>
    </w:pPr>
    <w:rPr>
      <w:rFonts w:cs="Arial"/>
      <w:color w:val="000000"/>
      <w:sz w:val="24"/>
      <w:szCs w:val="24"/>
      <w:lang w:val="en-US" w:eastAsia="en-US"/>
    </w:rPr>
  </w:style>
  <w:style w:type="character" w:customStyle="1" w:styleId="Normal12D01Char">
    <w:name w:val="Normal 12_D01 Char"/>
    <w:basedOn w:val="DefaultParagraphFont"/>
    <w:link w:val="Normal12D01"/>
    <w:rsid w:val="00FC57DA"/>
    <w:rPr>
      <w:color w:val="1A365D"/>
    </w:rPr>
  </w:style>
  <w:style w:type="paragraph" w:styleId="TOC2">
    <w:name w:val="toc 2"/>
    <w:aliases w:val="10 TOC 2"/>
    <w:basedOn w:val="TOC1"/>
    <w:link w:val="TOC2Char"/>
    <w:autoRedefine/>
    <w:uiPriority w:val="39"/>
    <w:qFormat/>
    <w:rsid w:val="00FC57DA"/>
    <w:pPr>
      <w:tabs>
        <w:tab w:val="left" w:pos="800"/>
        <w:tab w:val="right" w:leader="dot" w:pos="15984"/>
      </w:tabs>
      <w:spacing w:before="0" w:after="0"/>
      <w:ind w:left="200"/>
    </w:pPr>
    <w:rPr>
      <w:b w:val="0"/>
      <w:bCs w:val="0"/>
      <w:caps w:val="0"/>
      <w:smallCaps/>
    </w:rPr>
  </w:style>
  <w:style w:type="paragraph" w:styleId="TOC3">
    <w:name w:val="toc 3"/>
    <w:aliases w:val="10 TOC 3"/>
    <w:basedOn w:val="Normal"/>
    <w:next w:val="TOC2"/>
    <w:link w:val="TOC3Char"/>
    <w:uiPriority w:val="39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400"/>
    </w:pPr>
    <w:rPr>
      <w:rFonts w:asciiTheme="minorHAnsi" w:hAnsiTheme="minorHAnsi" w:cstheme="minorHAnsi"/>
      <w:i/>
      <w:iCs/>
    </w:rPr>
  </w:style>
  <w:style w:type="paragraph" w:styleId="TOC4">
    <w:name w:val="toc 4"/>
    <w:basedOn w:val="Normal"/>
    <w:next w:val="Normal"/>
    <w:autoRedefine/>
    <w:semiHidden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600"/>
    </w:pPr>
    <w:rPr>
      <w:rFonts w:asciiTheme="minorHAnsi" w:hAnsiTheme="minorHAnsi" w:cstheme="minorHAnsi"/>
      <w:sz w:val="18"/>
      <w:szCs w:val="18"/>
    </w:rPr>
  </w:style>
  <w:style w:type="paragraph" w:customStyle="1" w:styleId="10Headingpreface">
    <w:name w:val="10 Heading preface"/>
    <w:next w:val="Normal"/>
    <w:qFormat/>
    <w:rsid w:val="00FC57DA"/>
    <w:pPr>
      <w:widowControl w:val="0"/>
      <w:tabs>
        <w:tab w:val="right" w:leader="dot" w:pos="9639"/>
      </w:tabs>
      <w:spacing w:before="300" w:after="60"/>
    </w:pPr>
    <w:rPr>
      <w:rFonts w:eastAsia="PMingLiU" w:cs="Arial"/>
      <w:b/>
      <w:kern w:val="32"/>
      <w:sz w:val="24"/>
      <w:szCs w:val="36"/>
      <w:lang w:eastAsia="zh-TW"/>
    </w:rPr>
  </w:style>
  <w:style w:type="paragraph" w:styleId="BalloonText">
    <w:name w:val="Balloon Text"/>
    <w:basedOn w:val="Normal"/>
    <w:link w:val="BalloonTextChar"/>
    <w:rsid w:val="00FC57DA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7DA"/>
    <w:rPr>
      <w:rFonts w:cs="Tahoma"/>
      <w:color w:val="1A365D"/>
      <w:sz w:val="16"/>
      <w:szCs w:val="16"/>
    </w:rPr>
  </w:style>
  <w:style w:type="character" w:customStyle="1" w:styleId="TOC1Char">
    <w:name w:val="TOC 1 Char"/>
    <w:aliases w:val="A TOC 1 Char"/>
    <w:basedOn w:val="DefaultParagraphFont"/>
    <w:link w:val="TOC1"/>
    <w:uiPriority w:val="39"/>
    <w:rsid w:val="00FC57DA"/>
    <w:rPr>
      <w:rFonts w:asciiTheme="minorHAnsi" w:hAnsiTheme="minorHAnsi" w:cstheme="minorHAnsi"/>
      <w:b/>
      <w:bCs/>
      <w:caps/>
      <w:color w:val="1A365D"/>
    </w:rPr>
  </w:style>
  <w:style w:type="paragraph" w:customStyle="1" w:styleId="10Normal">
    <w:name w:val="10 Normal"/>
    <w:basedOn w:val="Normal12D01"/>
    <w:autoRedefine/>
    <w:qFormat/>
    <w:rsid w:val="00917024"/>
    <w:pPr>
      <w:tabs>
        <w:tab w:val="clear" w:pos="1134"/>
      </w:tabs>
      <w:outlineLvl w:val="9"/>
    </w:pPr>
    <w:rPr>
      <w:rFonts w:ascii="Verdana" w:hAnsi="Verdana"/>
      <w:color w:val="1A365D" w:themeColor="background1"/>
    </w:rPr>
  </w:style>
  <w:style w:type="character" w:customStyle="1" w:styleId="TOC2Char">
    <w:name w:val="TOC 2 Char"/>
    <w:aliases w:val="10 TOC 2 Char"/>
    <w:basedOn w:val="TOC1Char"/>
    <w:link w:val="TOC2"/>
    <w:uiPriority w:val="39"/>
    <w:rsid w:val="00FC57DA"/>
    <w:rPr>
      <w:rFonts w:asciiTheme="minorHAnsi" w:hAnsiTheme="minorHAnsi" w:cstheme="minorHAnsi"/>
      <w:b w:val="0"/>
      <w:bCs w:val="0"/>
      <w:caps w:val="0"/>
      <w:smallCaps/>
      <w:color w:val="1A365D"/>
    </w:rPr>
  </w:style>
  <w:style w:type="character" w:customStyle="1" w:styleId="TOC3Char">
    <w:name w:val="TOC 3 Char"/>
    <w:aliases w:val="10 TOC 3 Char"/>
    <w:basedOn w:val="DefaultParagraphFont"/>
    <w:link w:val="TOC3"/>
    <w:uiPriority w:val="39"/>
    <w:rsid w:val="00FC57DA"/>
    <w:rPr>
      <w:rFonts w:asciiTheme="minorHAnsi" w:hAnsiTheme="minorHAnsi" w:cstheme="minorHAnsi"/>
      <w:i/>
      <w:iCs/>
      <w:color w:val="1A365D"/>
    </w:rPr>
  </w:style>
  <w:style w:type="numbering" w:customStyle="1" w:styleId="10List0">
    <w:name w:val="10 List"/>
    <w:basedOn w:val="NoList"/>
    <w:rsid w:val="00FC57DA"/>
    <w:pPr>
      <w:numPr>
        <w:numId w:val="3"/>
      </w:numPr>
    </w:pPr>
  </w:style>
  <w:style w:type="paragraph" w:customStyle="1" w:styleId="10list">
    <w:name w:val="10 list"/>
    <w:basedOn w:val="10Bullet"/>
    <w:qFormat/>
    <w:rsid w:val="00FC57DA"/>
    <w:pPr>
      <w:numPr>
        <w:numId w:val="7"/>
      </w:numPr>
      <w:tabs>
        <w:tab w:val="left" w:pos="284"/>
      </w:tabs>
    </w:pPr>
  </w:style>
  <w:style w:type="paragraph" w:customStyle="1" w:styleId="10Indent">
    <w:name w:val="10 Indent"/>
    <w:basedOn w:val="10Normal"/>
    <w:qFormat/>
    <w:rsid w:val="00FC57DA"/>
    <w:pPr>
      <w:ind w:left="284"/>
    </w:pPr>
  </w:style>
  <w:style w:type="table" w:customStyle="1" w:styleId="10Tableborder">
    <w:name w:val="10 Table border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cPr>
      <w:shd w:val="clear" w:color="auto" w:fill="auto"/>
    </w:tcPr>
  </w:style>
  <w:style w:type="table" w:customStyle="1" w:styleId="10Table">
    <w:name w:val="10 Table"/>
    <w:basedOn w:val="TableNormal"/>
    <w:rsid w:val="00FC57DA"/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tblBorders>
    </w:tblPr>
    <w:tblStylePr w:type="firstRow">
      <w:pPr>
        <w:jc w:val="left"/>
      </w:pPr>
      <w:rPr>
        <w:rFonts w:ascii="Arial" w:hAnsi="Arial"/>
        <w:b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1A365D" w:themeFill="background1"/>
      </w:tcPr>
    </w:tblStylePr>
  </w:style>
  <w:style w:type="table" w:styleId="TableColumns3">
    <w:name w:val="Table Columns 3"/>
    <w:basedOn w:val="TableNormal"/>
    <w:rsid w:val="00FC57DA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</w:tabs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0Figure">
    <w:name w:val="10 Figure"/>
    <w:basedOn w:val="Caption"/>
    <w:next w:val="10Normal"/>
    <w:qFormat/>
    <w:rsid w:val="00FC57DA"/>
    <w:pPr>
      <w:spacing w:before="40"/>
      <w:jc w:val="right"/>
    </w:pPr>
    <w:rPr>
      <w:b/>
      <w:i w:val="0"/>
      <w:color w:val="auto"/>
    </w:rPr>
  </w:style>
  <w:style w:type="paragraph" w:styleId="Caption">
    <w:name w:val="caption"/>
    <w:basedOn w:val="Normal"/>
    <w:next w:val="Normal"/>
    <w:unhideWhenUsed/>
    <w:qFormat/>
    <w:rsid w:val="00FC57DA"/>
    <w:pPr>
      <w:spacing w:after="200"/>
      <w:ind w:left="567"/>
    </w:pPr>
    <w:rPr>
      <w:rFonts w:ascii="Verdana" w:hAnsi="Verdana"/>
      <w:bCs/>
      <w:i/>
      <w:color w:val="0000FF"/>
      <w:sz w:val="16"/>
      <w:szCs w:val="18"/>
    </w:rPr>
  </w:style>
  <w:style w:type="character" w:customStyle="1" w:styleId="Heading2Char">
    <w:name w:val="Heading 2 Char"/>
    <w:aliases w:val="10 Heading 2 Char"/>
    <w:basedOn w:val="DefaultParagraphFont"/>
    <w:link w:val="Heading2"/>
    <w:rsid w:val="00FC57DA"/>
    <w:rPr>
      <w:rFonts w:eastAsia="PMingLiU" w:cs="Arial"/>
      <w:b/>
      <w:iCs/>
      <w:color w:val="1A365D"/>
      <w:kern w:val="32"/>
      <w:szCs w:val="28"/>
      <w:lang w:val="da-DK" w:eastAsia="zh-TW"/>
    </w:rPr>
  </w:style>
  <w:style w:type="table" w:customStyle="1" w:styleId="10Tablegrid1">
    <w:name w:val="10 Table grid 1"/>
    <w:basedOn w:val="TableNormal"/>
    <w:uiPriority w:val="99"/>
    <w:rsid w:val="00FC57DA"/>
    <w:tblPr>
      <w:tblInd w:w="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tblHeader/>
    </w:trPr>
    <w:tcPr>
      <w:shd w:val="clear" w:color="auto" w:fill="auto"/>
      <w:vAlign w:val="bottom"/>
    </w:tcPr>
    <w:tblStylePr w:type="firstRow">
      <w:tblPr/>
      <w:tcPr>
        <w:shd w:val="clear" w:color="auto" w:fill="C2D1D3"/>
      </w:tcPr>
    </w:tblStylePr>
  </w:style>
  <w:style w:type="paragraph" w:styleId="NormalWeb">
    <w:name w:val="Normal (Web)"/>
    <w:basedOn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ollowedHyperlink">
    <w:name w:val="FollowedHyperlink"/>
    <w:basedOn w:val="DefaultParagraphFont"/>
    <w:rsid w:val="00FC57DA"/>
    <w:rPr>
      <w:color w:val="0000FF" w:themeColor="followedHyperlink"/>
      <w:u w:val="single"/>
    </w:rPr>
  </w:style>
  <w:style w:type="paragraph" w:customStyle="1" w:styleId="dwpa10bold">
    <w:name w:val="dwpa 10 bold"/>
    <w:basedOn w:val="Normal"/>
    <w:next w:val="10Normal"/>
    <w:qFormat/>
    <w:rsid w:val="00893347"/>
    <w:pPr>
      <w:spacing w:before="120"/>
    </w:pPr>
    <w:rPr>
      <w:rFonts w:ascii="Verdana" w:hAnsi="Verdana"/>
      <w:b/>
    </w:rPr>
  </w:style>
  <w:style w:type="paragraph" w:customStyle="1" w:styleId="10Underline">
    <w:name w:val="10 Underline"/>
    <w:basedOn w:val="10Normal"/>
    <w:next w:val="10Normal"/>
    <w:qFormat/>
    <w:rsid w:val="00FC57DA"/>
    <w:rPr>
      <w:u w:val="single"/>
      <w:lang w:eastAsia="zh-TW"/>
    </w:rPr>
  </w:style>
  <w:style w:type="paragraph" w:customStyle="1" w:styleId="dwpaHeading3Numbering">
    <w:name w:val="dwpa Heading 3 Numbering"/>
    <w:basedOn w:val="Heading3"/>
    <w:next w:val="dwpa10Indent"/>
    <w:autoRedefine/>
    <w:qFormat/>
    <w:rsid w:val="00FC57DA"/>
  </w:style>
  <w:style w:type="paragraph" w:customStyle="1" w:styleId="dwpaHeading1">
    <w:name w:val="dwpa Heading 1"/>
    <w:aliases w:val="Numbering"/>
    <w:basedOn w:val="Heading1"/>
    <w:next w:val="dwpa10Indent"/>
    <w:qFormat/>
    <w:rsid w:val="00FC57DA"/>
    <w:pPr>
      <w:pageBreakBefore w:val="0"/>
      <w:tabs>
        <w:tab w:val="left" w:pos="2268"/>
      </w:tabs>
      <w:ind w:left="567" w:hanging="567"/>
    </w:pPr>
    <w:rPr>
      <w:rFonts w:ascii="Verdana" w:hAnsi="Verdana"/>
    </w:rPr>
  </w:style>
  <w:style w:type="paragraph" w:customStyle="1" w:styleId="dwpaHeading2Numbering">
    <w:name w:val="dwpa Heading 2 Numbering"/>
    <w:basedOn w:val="Heading2"/>
    <w:next w:val="dwpa10Indent"/>
    <w:qFormat/>
    <w:rsid w:val="00FC57DA"/>
    <w:pPr>
      <w:tabs>
        <w:tab w:val="left" w:pos="2268"/>
      </w:tabs>
      <w:ind w:left="567" w:hanging="567"/>
    </w:pPr>
    <w:rPr>
      <w:rFonts w:ascii="Verdana" w:hAnsi="Verdana"/>
      <w:lang w:val="en-GB"/>
    </w:rPr>
  </w:style>
  <w:style w:type="paragraph" w:customStyle="1" w:styleId="dwpa10Indent">
    <w:name w:val="dwpa 10 Indent"/>
    <w:basedOn w:val="10Normal"/>
    <w:qFormat/>
    <w:rsid w:val="00FC57DA"/>
    <w:pPr>
      <w:tabs>
        <w:tab w:val="left" w:pos="567"/>
      </w:tabs>
      <w:ind w:left="567"/>
    </w:pPr>
    <w:rPr>
      <w:rFonts w:eastAsia="PMingLiU"/>
      <w:iCs/>
      <w:lang w:eastAsia="zh-TW"/>
    </w:rPr>
  </w:style>
  <w:style w:type="paragraph" w:styleId="Title">
    <w:name w:val="Title"/>
    <w:basedOn w:val="Normal"/>
    <w:next w:val="Normal"/>
    <w:link w:val="TitleChar"/>
    <w:qFormat/>
    <w:rsid w:val="00FC57DA"/>
    <w:pPr>
      <w:pBdr>
        <w:bottom w:val="single" w:sz="8" w:space="4" w:color="FFFFFF" w:themeColor="accent1"/>
      </w:pBdr>
      <w:spacing w:after="300"/>
      <w:contextualSpacing/>
    </w:pPr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FC57DA"/>
    <w:rPr>
      <w:rFonts w:asciiTheme="majorHAnsi" w:eastAsiaTheme="majorEastAsia" w:hAnsiTheme="majorHAnsi" w:cstheme="majorBidi"/>
      <w:color w:val="B72A24" w:themeColor="text2" w:themeShade="BF"/>
      <w:spacing w:val="5"/>
      <w:kern w:val="28"/>
      <w:sz w:val="52"/>
      <w:szCs w:val="52"/>
    </w:rPr>
  </w:style>
  <w:style w:type="paragraph" w:customStyle="1" w:styleId="dwpaTitle">
    <w:name w:val="dwpa Title"/>
    <w:basedOn w:val="Title"/>
    <w:autoRedefine/>
    <w:qFormat/>
    <w:rsid w:val="008303A6"/>
    <w:pPr>
      <w:pBdr>
        <w:bottom w:val="none" w:sz="0" w:space="0" w:color="auto"/>
      </w:pBdr>
      <w:spacing w:before="280" w:after="0"/>
    </w:pPr>
    <w:rPr>
      <w:rFonts w:ascii="Verdana" w:hAnsi="Verdana"/>
      <w:color w:val="1A365D"/>
      <w:sz w:val="28"/>
      <w:szCs w:val="28"/>
    </w:rPr>
  </w:style>
  <w:style w:type="paragraph" w:customStyle="1" w:styleId="dwpaHeaderline">
    <w:name w:val="dwpa Header line"/>
    <w:basedOn w:val="dwpa10Indent"/>
    <w:autoRedefine/>
    <w:qFormat/>
    <w:rsid w:val="00865B13"/>
    <w:pPr>
      <w:pBdr>
        <w:bottom w:val="single" w:sz="6" w:space="1" w:color="004261"/>
      </w:pBdr>
      <w:spacing w:after="100"/>
      <w:ind w:left="0"/>
    </w:pPr>
    <w:rPr>
      <w:sz w:val="2"/>
    </w:rPr>
  </w:style>
  <w:style w:type="paragraph" w:customStyle="1" w:styleId="AAdress">
    <w:name w:val="A Adress"/>
    <w:basedOn w:val="7Adress"/>
    <w:qFormat/>
    <w:rsid w:val="00FC57DA"/>
  </w:style>
  <w:style w:type="paragraph" w:customStyle="1" w:styleId="dwpaFooterline">
    <w:name w:val="dwpa Footer line"/>
    <w:basedOn w:val="LinebluebottomD01"/>
    <w:autoRedefine/>
    <w:qFormat/>
    <w:rsid w:val="00FC57DA"/>
    <w:pPr>
      <w:pBdr>
        <w:top w:val="single" w:sz="6" w:space="1" w:color="004261"/>
        <w:bottom w:val="none" w:sz="0" w:space="0" w:color="auto"/>
      </w:pBdr>
    </w:pPr>
    <w:rPr>
      <w:sz w:val="2"/>
    </w:rPr>
  </w:style>
  <w:style w:type="paragraph" w:customStyle="1" w:styleId="ASpace">
    <w:name w:val="A Space"/>
    <w:basedOn w:val="Seperator04D01"/>
    <w:qFormat/>
    <w:rsid w:val="00FC57DA"/>
    <w:rPr>
      <w:sz w:val="2"/>
    </w:rPr>
  </w:style>
  <w:style w:type="paragraph" w:customStyle="1" w:styleId="AFooter">
    <w:name w:val="A Footer"/>
    <w:basedOn w:val="dwpa07footer"/>
    <w:qFormat/>
    <w:rsid w:val="00FC57DA"/>
    <w:pPr>
      <w:framePr w:wrap="around"/>
    </w:pPr>
    <w:rPr>
      <w:szCs w:val="24"/>
    </w:rPr>
  </w:style>
  <w:style w:type="paragraph" w:customStyle="1" w:styleId="dwpaTOCheading">
    <w:name w:val="dwpa TOC heading"/>
    <w:basedOn w:val="HeadingTOC"/>
    <w:qFormat/>
    <w:rsid w:val="00865B13"/>
    <w:pPr>
      <w:tabs>
        <w:tab w:val="clear" w:pos="9072"/>
        <w:tab w:val="right" w:leader="dot" w:pos="9639"/>
      </w:tabs>
      <w:spacing w:before="120" w:after="0"/>
    </w:pPr>
    <w:rPr>
      <w:rFonts w:ascii="Verdana" w:hAnsi="Verdana"/>
      <w:color w:val="1A365D"/>
      <w:sz w:val="24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FC57DA"/>
    <w:rPr>
      <w:rFonts w:asciiTheme="majorHAnsi" w:eastAsiaTheme="majorEastAsia" w:hAnsiTheme="majorHAnsi" w:cstheme="majorBidi"/>
      <w:i/>
      <w:iCs/>
      <w:color w:val="7F7F7F" w:themeColor="accent1" w:themeShade="7F"/>
    </w:rPr>
  </w:style>
  <w:style w:type="character" w:customStyle="1" w:styleId="Heading7Char">
    <w:name w:val="Heading 7 Char"/>
    <w:basedOn w:val="DefaultParagraphFont"/>
    <w:link w:val="Heading7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character" w:customStyle="1" w:styleId="Heading8Char">
    <w:name w:val="Heading 8 Char"/>
    <w:basedOn w:val="DefaultParagraphFont"/>
    <w:link w:val="Heading8"/>
    <w:semiHidden/>
    <w:rsid w:val="00FC57DA"/>
    <w:rPr>
      <w:rFonts w:asciiTheme="majorHAnsi" w:eastAsiaTheme="majorEastAsia" w:hAnsiTheme="majorHAnsi" w:cstheme="majorBidi"/>
      <w:color w:val="F9E6A9" w:themeColor="text1" w:themeTint="BF"/>
    </w:rPr>
  </w:style>
  <w:style w:type="character" w:customStyle="1" w:styleId="Heading9Char">
    <w:name w:val="Heading 9 Char"/>
    <w:basedOn w:val="DefaultParagraphFont"/>
    <w:link w:val="Heading9"/>
    <w:semiHidden/>
    <w:rsid w:val="00FC57DA"/>
    <w:rPr>
      <w:rFonts w:asciiTheme="majorHAnsi" w:eastAsiaTheme="majorEastAsia" w:hAnsiTheme="majorHAnsi" w:cstheme="majorBidi"/>
      <w:i/>
      <w:iCs/>
      <w:color w:val="F9E6A9" w:themeColor="text1" w:themeTint="BF"/>
    </w:rPr>
  </w:style>
  <w:style w:type="table" w:customStyle="1" w:styleId="ATablegrid">
    <w:name w:val="A Table grid"/>
    <w:basedOn w:val="TableNormal"/>
    <w:uiPriority w:val="99"/>
    <w:rsid w:val="00B70AE9"/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dwpa10IndentBullet">
    <w:name w:val="dwpa 10 Indent Bullet"/>
    <w:basedOn w:val="10Bullet"/>
    <w:qFormat/>
    <w:rsid w:val="00FC57DA"/>
    <w:pPr>
      <w:ind w:left="964" w:hanging="284"/>
      <w:outlineLvl w:val="9"/>
    </w:pPr>
    <w:rPr>
      <w:lang w:eastAsia="zh-TW"/>
    </w:rPr>
  </w:style>
  <w:style w:type="paragraph" w:customStyle="1" w:styleId="dwpa10IndentBold">
    <w:name w:val="dwpa 10 Indent Bold"/>
    <w:basedOn w:val="dwpa10bold"/>
    <w:next w:val="dwpa10Indent"/>
    <w:qFormat/>
    <w:rsid w:val="00FC57DA"/>
    <w:pPr>
      <w:ind w:left="567"/>
    </w:pPr>
  </w:style>
  <w:style w:type="paragraph" w:customStyle="1" w:styleId="dwpa10IndentUnderline">
    <w:name w:val="dwpa 10 Indent Underline"/>
    <w:basedOn w:val="dwpa10IndentBold"/>
    <w:next w:val="dwpa10Indent"/>
    <w:autoRedefine/>
    <w:qFormat/>
    <w:rsid w:val="00FC57DA"/>
    <w:rPr>
      <w:b w:val="0"/>
      <w:u w:val="single"/>
    </w:rPr>
  </w:style>
  <w:style w:type="paragraph" w:customStyle="1" w:styleId="dwpa10IndentList">
    <w:name w:val="dwpa 10 Indent List"/>
    <w:basedOn w:val="10list"/>
    <w:qFormat/>
    <w:rsid w:val="00FC57DA"/>
    <w:pPr>
      <w:ind w:left="964" w:hanging="284"/>
      <w:outlineLvl w:val="9"/>
    </w:pPr>
  </w:style>
  <w:style w:type="paragraph" w:customStyle="1" w:styleId="dwpa10IndentLarge">
    <w:name w:val="dwpa 10 Indent Large"/>
    <w:basedOn w:val="10Indent"/>
    <w:qFormat/>
    <w:rsid w:val="00306803"/>
    <w:pPr>
      <w:ind w:left="964"/>
    </w:pPr>
    <w:rPr>
      <w:lang w:eastAsia="zh-TW"/>
    </w:rPr>
  </w:style>
  <w:style w:type="paragraph" w:customStyle="1" w:styleId="dwpa10IndentRed">
    <w:name w:val="dwpa 10 Indent Red"/>
    <w:basedOn w:val="dwpa10IndentLarge"/>
    <w:autoRedefine/>
    <w:qFormat/>
    <w:rsid w:val="00306803"/>
    <w:pPr>
      <w:ind w:left="567"/>
    </w:pPr>
    <w:rPr>
      <w:color w:val="DB514B"/>
    </w:rPr>
  </w:style>
  <w:style w:type="table" w:customStyle="1" w:styleId="ATablepicture">
    <w:name w:val="A Table picture"/>
    <w:basedOn w:val="ATablegrid10"/>
    <w:uiPriority w:val="99"/>
    <w:rsid w:val="00FC57DA"/>
    <w:tblPr>
      <w:tblInd w:w="567" w:type="dxa"/>
    </w:tbl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62D4E" w:themeFill="background1" w:themeFillShade="D9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styleId="TOC5">
    <w:name w:val="toc 5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80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0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20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40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1600"/>
    </w:pPr>
    <w:rPr>
      <w:rFonts w:asciiTheme="minorHAnsi" w:hAnsiTheme="minorHAnsi" w:cstheme="minorHAnsi"/>
      <w:sz w:val="18"/>
      <w:szCs w:val="18"/>
    </w:rPr>
  </w:style>
  <w:style w:type="paragraph" w:customStyle="1" w:styleId="ANormalNOintend">
    <w:name w:val="A Normal NO intend"/>
    <w:basedOn w:val="dwpa10Indent"/>
    <w:qFormat/>
    <w:rsid w:val="00FC57DA"/>
    <w:pPr>
      <w:ind w:left="0"/>
    </w:pPr>
    <w:rPr>
      <w:lang w:val="da-DK"/>
    </w:rPr>
  </w:style>
  <w:style w:type="paragraph" w:customStyle="1" w:styleId="10Heading1Nointend">
    <w:name w:val="10 Heading 1_No intend"/>
    <w:basedOn w:val="10Heading1"/>
    <w:next w:val="10NormalNointend"/>
    <w:qFormat/>
    <w:rsid w:val="00FC57DA"/>
    <w:pPr>
      <w:numPr>
        <w:numId w:val="0"/>
      </w:numPr>
      <w:spacing w:before="120"/>
    </w:pPr>
  </w:style>
  <w:style w:type="paragraph" w:customStyle="1" w:styleId="10NormalNointend">
    <w:name w:val="10 Normal_No intend"/>
    <w:basedOn w:val="10Normal"/>
    <w:qFormat/>
    <w:rsid w:val="00FC57DA"/>
  </w:style>
  <w:style w:type="paragraph" w:customStyle="1" w:styleId="10Heading2Nointend">
    <w:name w:val="10 Heading 2_No intend"/>
    <w:basedOn w:val="10NormalNointend"/>
    <w:next w:val="10NormalNointend"/>
    <w:qFormat/>
    <w:rsid w:val="00FC57DA"/>
    <w:pPr>
      <w:spacing w:before="120"/>
    </w:pPr>
    <w:rPr>
      <w:b/>
    </w:rPr>
  </w:style>
  <w:style w:type="paragraph" w:customStyle="1" w:styleId="10Heading3Nointend">
    <w:name w:val="10 Heading 3_No intend"/>
    <w:basedOn w:val="10Heading3"/>
    <w:next w:val="10NormalNointend"/>
    <w:qFormat/>
    <w:rsid w:val="00FC57DA"/>
    <w:pPr>
      <w:spacing w:before="120"/>
    </w:pPr>
  </w:style>
  <w:style w:type="paragraph" w:customStyle="1" w:styleId="10Tableheading">
    <w:name w:val="10 Table heading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  <w:rPr>
      <w:color w:val="1A365D" w:themeColor="background1"/>
    </w:rPr>
  </w:style>
  <w:style w:type="paragraph" w:customStyle="1" w:styleId="10Done">
    <w:name w:val="10 Done"/>
    <w:basedOn w:val="Normal"/>
    <w:qFormat/>
    <w:rsid w:val="00FC57DA"/>
    <w:pPr>
      <w:keepNext/>
      <w:numPr>
        <w:numId w:val="6"/>
      </w:numPr>
      <w:tabs>
        <w:tab w:val="clear" w:pos="1134"/>
      </w:tabs>
    </w:pPr>
    <w:rPr>
      <w:rFonts w:ascii="Verdana" w:hAnsi="Verdana"/>
      <w:sz w:val="16"/>
      <w:lang w:eastAsia="zh-TW"/>
    </w:rPr>
  </w:style>
  <w:style w:type="paragraph" w:customStyle="1" w:styleId="10Tabletext">
    <w:name w:val="10 Table text"/>
    <w:basedOn w:val="Normal"/>
    <w:autoRedefine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10Open">
    <w:name w:val="10 Open"/>
    <w:basedOn w:val="Normal"/>
    <w:autoRedefine/>
    <w:qFormat/>
    <w:rsid w:val="00FC57DA"/>
    <w:pPr>
      <w:keepNext/>
      <w:numPr>
        <w:numId w:val="8"/>
      </w:numPr>
      <w:tabs>
        <w:tab w:val="clear" w:pos="1134"/>
      </w:tabs>
    </w:pPr>
    <w:rPr>
      <w:rFonts w:ascii="Verdana" w:hAnsi="Verdana"/>
      <w:lang w:eastAsia="zh-TW"/>
    </w:rPr>
  </w:style>
  <w:style w:type="paragraph" w:customStyle="1" w:styleId="10Progress">
    <w:name w:val="10 Progress"/>
    <w:basedOn w:val="10Open"/>
    <w:autoRedefine/>
    <w:qFormat/>
    <w:rsid w:val="00FC57DA"/>
    <w:pPr>
      <w:numPr>
        <w:numId w:val="9"/>
      </w:numPr>
    </w:pPr>
  </w:style>
  <w:style w:type="paragraph" w:customStyle="1" w:styleId="dwpa10IndentOpen">
    <w:name w:val="dwpa 10 Indent Open"/>
    <w:basedOn w:val="10Open"/>
    <w:qFormat/>
    <w:rsid w:val="00FC57DA"/>
    <w:pPr>
      <w:ind w:left="964" w:hanging="284"/>
    </w:pPr>
  </w:style>
  <w:style w:type="paragraph" w:customStyle="1" w:styleId="dwpa10indentProgress">
    <w:name w:val="dwpa 10 indent Progress"/>
    <w:basedOn w:val="10Progress"/>
    <w:qFormat/>
    <w:rsid w:val="00FC57DA"/>
    <w:pPr>
      <w:ind w:left="964" w:hanging="284"/>
    </w:pPr>
  </w:style>
  <w:style w:type="paragraph" w:customStyle="1" w:styleId="dwpa10IndentDone">
    <w:name w:val="dwpa 10 Indent Done"/>
    <w:basedOn w:val="10Done"/>
    <w:qFormat/>
    <w:rsid w:val="003D6B04"/>
    <w:pPr>
      <w:ind w:left="964" w:hanging="284"/>
    </w:pPr>
    <w:rPr>
      <w:sz w:val="20"/>
    </w:rPr>
  </w:style>
  <w:style w:type="table" w:customStyle="1" w:styleId="V04TableControleddoc">
    <w:name w:val="V04 Table Controled doc"/>
    <w:basedOn w:val="TableNormal"/>
    <w:uiPriority w:val="99"/>
    <w:rsid w:val="00FC57DA"/>
    <w:rPr>
      <w:color w:val="1A365D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/>
        <w:sz w:val="20"/>
      </w:rPr>
      <w:tblPr/>
      <w:tcPr>
        <w:shd w:val="clear" w:color="auto" w:fill="F8DF8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10Normalwhite">
    <w:name w:val="10 Normal white"/>
    <w:basedOn w:val="10Normal"/>
    <w:next w:val="10Normal"/>
    <w:qFormat/>
    <w:rsid w:val="00FC57DA"/>
    <w:rPr>
      <w:lang w:eastAsia="zh-TW"/>
    </w:rPr>
  </w:style>
  <w:style w:type="character" w:styleId="UnresolvedMention">
    <w:name w:val="Unresolved Mention"/>
    <w:basedOn w:val="DefaultParagraphFont"/>
    <w:uiPriority w:val="99"/>
    <w:semiHidden/>
    <w:unhideWhenUsed/>
    <w:rsid w:val="00FC57DA"/>
    <w:rPr>
      <w:color w:val="605E5C"/>
      <w:shd w:val="clear" w:color="auto" w:fill="E1DFDD"/>
    </w:rPr>
  </w:style>
  <w:style w:type="paragraph" w:customStyle="1" w:styleId="08Normal">
    <w:name w:val="08 Normal"/>
    <w:basedOn w:val="10Normal"/>
    <w:qFormat/>
    <w:rsid w:val="00FC57DA"/>
    <w:rPr>
      <w:sz w:val="16"/>
      <w:szCs w:val="16"/>
    </w:rPr>
  </w:style>
  <w:style w:type="paragraph" w:customStyle="1" w:styleId="08Underline">
    <w:name w:val="08 Underline"/>
    <w:basedOn w:val="08Normal"/>
    <w:next w:val="Normal"/>
    <w:qFormat/>
    <w:rsid w:val="00FC57DA"/>
    <w:pPr>
      <w:tabs>
        <w:tab w:val="left" w:pos="567"/>
      </w:tabs>
    </w:pPr>
    <w:rPr>
      <w:rFonts w:eastAsia="PMingLiU"/>
      <w:iCs/>
      <w:u w:val="single"/>
      <w:lang w:eastAsia="zh-TW"/>
    </w:rPr>
  </w:style>
  <w:style w:type="paragraph" w:customStyle="1" w:styleId="08Bold">
    <w:name w:val="08 Bold"/>
    <w:basedOn w:val="08Underline"/>
    <w:next w:val="Normal"/>
    <w:qFormat/>
    <w:rsid w:val="00FC57DA"/>
    <w:rPr>
      <w:b/>
      <w:u w:val="none"/>
    </w:rPr>
  </w:style>
  <w:style w:type="paragraph" w:customStyle="1" w:styleId="08Bullet">
    <w:name w:val="08 Bullet"/>
    <w:basedOn w:val="10Bullet"/>
    <w:qFormat/>
    <w:rsid w:val="00FC57DA"/>
    <w:pPr>
      <w:ind w:left="170" w:hanging="170"/>
      <w:outlineLvl w:val="9"/>
    </w:pPr>
    <w:rPr>
      <w:sz w:val="16"/>
    </w:rPr>
  </w:style>
  <w:style w:type="paragraph" w:customStyle="1" w:styleId="08Done">
    <w:name w:val="08 Done"/>
    <w:basedOn w:val="10Done"/>
    <w:qFormat/>
    <w:rsid w:val="00FC57DA"/>
    <w:pPr>
      <w:ind w:left="170" w:hanging="170"/>
    </w:pPr>
  </w:style>
  <w:style w:type="paragraph" w:customStyle="1" w:styleId="08Open">
    <w:name w:val="08 Open"/>
    <w:basedOn w:val="10Open"/>
    <w:qFormat/>
    <w:rsid w:val="00FC57DA"/>
    <w:pPr>
      <w:ind w:left="170" w:hanging="170"/>
    </w:pPr>
    <w:rPr>
      <w:sz w:val="16"/>
    </w:rPr>
  </w:style>
  <w:style w:type="paragraph" w:customStyle="1" w:styleId="08Progress">
    <w:name w:val="08 Progress"/>
    <w:basedOn w:val="10Open"/>
    <w:qFormat/>
    <w:rsid w:val="00FC57DA"/>
    <w:pPr>
      <w:numPr>
        <w:numId w:val="2"/>
      </w:numPr>
      <w:ind w:left="170" w:hanging="170"/>
    </w:pPr>
    <w:rPr>
      <w:sz w:val="16"/>
    </w:rPr>
  </w:style>
  <w:style w:type="paragraph" w:customStyle="1" w:styleId="ABullet">
    <w:name w:val="A Bullet #"/>
    <w:basedOn w:val="dwpa10IndentBullet"/>
    <w:rsid w:val="00FC57DA"/>
    <w:pPr>
      <w:numPr>
        <w:numId w:val="5"/>
      </w:numPr>
    </w:pPr>
  </w:style>
  <w:style w:type="table" w:customStyle="1" w:styleId="ATablegrid10">
    <w:name w:val="A Table grid 10"/>
    <w:basedOn w:val="TableNormal"/>
    <w:uiPriority w:val="99"/>
    <w:rsid w:val="00FC57DA"/>
    <w:rPr>
      <w:rFonts w:ascii="Verdana" w:hAnsi="Verdana"/>
    </w:rPr>
    <w:tblPr>
      <w:tblStyleRowBandSize w:val="1"/>
      <w:tblBorders>
        <w:top w:val="single" w:sz="4" w:space="0" w:color="1A365D"/>
        <w:left w:val="single" w:sz="4" w:space="0" w:color="1A365D"/>
        <w:bottom w:val="single" w:sz="4" w:space="0" w:color="1A365D"/>
        <w:right w:val="single" w:sz="4" w:space="0" w:color="1A365D"/>
        <w:insideH w:val="single" w:sz="4" w:space="0" w:color="1A365D"/>
        <w:insideV w:val="single" w:sz="4" w:space="0" w:color="1A365D"/>
      </w:tblBorders>
    </w:tblPr>
    <w:tcPr>
      <w:shd w:val="clear" w:color="auto" w:fill="auto"/>
    </w:tcPr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table" w:customStyle="1" w:styleId="ATable08">
    <w:name w:val="A Table 08"/>
    <w:basedOn w:val="ATablegrid10"/>
    <w:uiPriority w:val="99"/>
    <w:rsid w:val="00FC57DA"/>
    <w:rPr>
      <w:sz w:val="16"/>
    </w:rPr>
    <w:tblPr/>
    <w:tblStylePr w:type="firstRow">
      <w:pPr>
        <w:jc w:val="left"/>
      </w:pPr>
      <w:rPr>
        <w:rFonts w:ascii="Arial" w:hAnsi="Arial"/>
        <w:color w:val="1A365D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" w:space="0" w:color="1A365D" w:themeColor="background1"/>
        </w:tcBorders>
        <w:shd w:val="clear" w:color="auto" w:fill="1A365D"/>
      </w:tcPr>
    </w:tblStylePr>
    <w:tblStylePr w:type="lastRow">
      <w:tblPr/>
      <w:tcPr>
        <w:shd w:val="clear" w:color="auto" w:fill="F8DF8D"/>
      </w:tcPr>
    </w:tblStylePr>
    <w:tblStylePr w:type="band2Horz">
      <w:tblPr/>
      <w:tcPr>
        <w:shd w:val="clear" w:color="auto" w:fill="D5E2E8"/>
      </w:tcPr>
    </w:tblStylePr>
  </w:style>
  <w:style w:type="paragraph" w:customStyle="1" w:styleId="ATOC">
    <w:name w:val="A TOC"/>
    <w:basedOn w:val="HeadingTOC"/>
    <w:autoRedefine/>
    <w:qFormat/>
    <w:rsid w:val="00FC57DA"/>
    <w:pPr>
      <w:tabs>
        <w:tab w:val="clear" w:pos="9072"/>
        <w:tab w:val="right" w:pos="9639"/>
      </w:tabs>
      <w:spacing w:before="240"/>
    </w:pPr>
    <w:rPr>
      <w:rFonts w:ascii="Verdana" w:hAnsi="Verdana"/>
      <w:color w:val="1A365D"/>
      <w:sz w:val="24"/>
      <w:szCs w:val="24"/>
    </w:rPr>
  </w:style>
  <w:style w:type="paragraph" w:styleId="ListParagraph">
    <w:name w:val="List Paragraph"/>
    <w:basedOn w:val="Normal"/>
    <w:uiPriority w:val="34"/>
    <w:qFormat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  <w:ind w:left="720"/>
      <w:contextualSpacing/>
    </w:pPr>
    <w:rPr>
      <w:rFonts w:ascii="Times New Roman" w:eastAsiaTheme="minorEastAsia" w:hAnsi="Times New Roman"/>
      <w:color w:val="auto"/>
      <w:sz w:val="24"/>
      <w:szCs w:val="24"/>
      <w:lang w:eastAsia="en-GB"/>
    </w:rPr>
  </w:style>
  <w:style w:type="paragraph" w:styleId="TableofFigures">
    <w:name w:val="table of figures"/>
    <w:basedOn w:val="Normal"/>
    <w:next w:val="Normal"/>
    <w:uiPriority w:val="99"/>
    <w:unhideWhenUsed/>
    <w:rsid w:val="00FC57DA"/>
    <w:p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</w:tabs>
    </w:pPr>
  </w:style>
  <w:style w:type="paragraph" w:customStyle="1" w:styleId="dwpa10Red">
    <w:name w:val="dwpa 10 Red"/>
    <w:basedOn w:val="dwpa10IndentRed"/>
    <w:next w:val="10Normal"/>
    <w:qFormat/>
    <w:rsid w:val="008303A6"/>
    <w:pPr>
      <w:ind w:left="0"/>
    </w:pPr>
  </w:style>
  <w:style w:type="paragraph" w:customStyle="1" w:styleId="dwpaTOCtitleportrait">
    <w:name w:val="dwpa TOC title portrait"/>
    <w:basedOn w:val="dwpaTOCheading"/>
    <w:next w:val="dwpaTOCheading"/>
    <w:qFormat/>
    <w:rsid w:val="0058557C"/>
    <w:pPr>
      <w:spacing w:before="240" w:after="240"/>
    </w:pPr>
  </w:style>
  <w:style w:type="paragraph" w:customStyle="1" w:styleId="dwpaTOCsubjectportrait">
    <w:name w:val="dwpa TOC subject portrait"/>
    <w:basedOn w:val="dwpaTOCtitleportrait"/>
    <w:qFormat/>
    <w:rsid w:val="004A0023"/>
    <w:pPr>
      <w:numPr>
        <w:numId w:val="26"/>
      </w:numPr>
      <w:spacing w:before="0" w:after="0"/>
      <w:ind w:left="340" w:hanging="170"/>
    </w:pPr>
    <w:rPr>
      <w:b w:val="0"/>
    </w:rPr>
  </w:style>
  <w:style w:type="paragraph" w:customStyle="1" w:styleId="TOC1manual">
    <w:name w:val="TOC 1 manual"/>
    <w:basedOn w:val="Normal"/>
    <w:autoRedefine/>
    <w:qFormat/>
    <w:rsid w:val="0058557C"/>
    <w:pPr>
      <w:numPr>
        <w:numId w:val="27"/>
      </w:numPr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right" w:leader="dot" w:pos="9639"/>
      </w:tabs>
      <w:ind w:left="357" w:hanging="357"/>
    </w:pPr>
    <w:rPr>
      <w:sz w:val="24"/>
    </w:rPr>
  </w:style>
  <w:style w:type="paragraph" w:customStyle="1" w:styleId="Style10IndentVerdana12ptBold">
    <w:name w:val="Style 10 Indent + Verdana 12 pt Bold"/>
    <w:basedOn w:val="Normal"/>
    <w:rsid w:val="0058557C"/>
    <w:pPr>
      <w:tabs>
        <w:tab w:val="clear" w:pos="1134"/>
      </w:tabs>
      <w:ind w:left="284"/>
    </w:pPr>
    <w:rPr>
      <w:rFonts w:ascii="Verdana" w:hAnsi="Verdana"/>
      <w:b/>
      <w:bCs/>
      <w:sz w:val="24"/>
    </w:rPr>
  </w:style>
  <w:style w:type="paragraph" w:customStyle="1" w:styleId="StyleTOC1manualVerdana">
    <w:name w:val="Style TOC 1 manual + Verdana"/>
    <w:basedOn w:val="TOC1manual"/>
    <w:rsid w:val="0058557C"/>
    <w:pPr>
      <w:ind w:left="454" w:hanging="170"/>
    </w:pPr>
    <w:rPr>
      <w:rFonts w:ascii="Verdana" w:hAnsi="Verdana"/>
    </w:rPr>
  </w:style>
  <w:style w:type="paragraph" w:customStyle="1" w:styleId="dwpa10">
    <w:name w:val="dwpa 10"/>
    <w:basedOn w:val="10Normal"/>
    <w:qFormat/>
    <w:rsid w:val="004A0023"/>
  </w:style>
  <w:style w:type="paragraph" w:customStyle="1" w:styleId="dwpaTOCtitlelandschape">
    <w:name w:val="dwpa TOC title landschape"/>
    <w:basedOn w:val="dwpaTOCtitle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TOCsubjectlandschape">
    <w:name w:val="dwpa TOC subject landschape"/>
    <w:basedOn w:val="dwpaTOCsubjectportrait"/>
    <w:qFormat/>
    <w:rsid w:val="003C4FC3"/>
    <w:pPr>
      <w:tabs>
        <w:tab w:val="clear" w:pos="9639"/>
        <w:tab w:val="right" w:leader="dot" w:pos="14572"/>
      </w:tabs>
    </w:pPr>
  </w:style>
  <w:style w:type="paragraph" w:customStyle="1" w:styleId="dwpapageno">
    <w:name w:val="dwpa page no"/>
    <w:basedOn w:val="dwpa07footer"/>
    <w:qFormat/>
    <w:rsid w:val="00917024"/>
    <w:pPr>
      <w:framePr w:wrap="around"/>
    </w:pPr>
    <w:rPr>
      <w:b/>
      <w:color w:val="1A365D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652421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2060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92833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79428">
          <w:marLeft w:val="562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8.sv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mailto:JS@danishxxx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10.sv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Relationship Id="rId22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fl\Danish%20Wind%20Power%20Academy\DWPAUS%20-%20Documents\01-Sales\00%20Sales%20Suitcase\TE%20Tech%20Essential\Registration%20Form%20_Tech%20Essentials_Open%20Class_2024_Europe%20.dotx" TargetMode="External"/></Relationships>
</file>

<file path=word/theme/theme1.xml><?xml version="1.0" encoding="utf-8"?>
<a:theme xmlns:a="http://schemas.openxmlformats.org/drawingml/2006/main" name="Office Theme">
  <a:themeElements>
    <a:clrScheme name="dwpa">
      <a:dk1>
        <a:srgbClr val="F8DF8D"/>
      </a:dk1>
      <a:lt1>
        <a:srgbClr val="1A365D"/>
      </a:lt1>
      <a:dk2>
        <a:srgbClr val="DB514B"/>
      </a:dk2>
      <a:lt2>
        <a:srgbClr val="2C5987"/>
      </a:lt2>
      <a:accent1>
        <a:srgbClr val="FFFFFF"/>
      </a:accent1>
      <a:accent2>
        <a:srgbClr val="1A365D"/>
      </a:accent2>
      <a:accent3>
        <a:srgbClr val="DB514B"/>
      </a:accent3>
      <a:accent4>
        <a:srgbClr val="D5E2E8"/>
      </a:accent4>
      <a:accent5>
        <a:srgbClr val="2C5987"/>
      </a:accent5>
      <a:accent6>
        <a:srgbClr val="F2F2F2"/>
      </a:accent6>
      <a:hlink>
        <a:srgbClr val="0000FF"/>
      </a:hlink>
      <a:folHlink>
        <a:srgbClr val="0000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2d6452-87b6-4677-9f74-bd8d9b8af0a4">
      <Terms xmlns="http://schemas.microsoft.com/office/infopath/2007/PartnerControls"/>
    </lcf76f155ced4ddcb4097134ff3c332f>
    <Comments xmlns="a52d6452-87b6-4677-9f74-bd8d9b8af0a4" xsi:nil="true"/>
    <Owner xmlns="a52d6452-87b6-4677-9f74-bd8d9b8af0a4" xsi:nil="true"/>
    <TaxCatchAll xmlns="37ff55fb-8cac-4d3a-a667-f1a212508dbf" xsi:nil="true"/>
    <Sharedwith xmlns="a52d6452-87b6-4677-9f74-bd8d9b8af0a4" xsi:nil="true"/>
    <_Flow_SignoffStatus xmlns="a52d6452-87b6-4677-9f74-bd8d9b8af0a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414A2F64255F43A114602E8F39CDBB" ma:contentTypeVersion="22" ma:contentTypeDescription="Create a new document." ma:contentTypeScope="" ma:versionID="68e7156ee73f885d1712e5f89d68e5b5">
  <xsd:schema xmlns:xsd="http://www.w3.org/2001/XMLSchema" xmlns:xs="http://www.w3.org/2001/XMLSchema" xmlns:p="http://schemas.microsoft.com/office/2006/metadata/properties" xmlns:ns2="a52d6452-87b6-4677-9f74-bd8d9b8af0a4" xmlns:ns3="37ff55fb-8cac-4d3a-a667-f1a212508dbf" targetNamespace="http://schemas.microsoft.com/office/2006/metadata/properties" ma:root="true" ma:fieldsID="781a74555c3fb23fa54e28ffa9f98a93" ns2:_="" ns3:_="">
    <xsd:import namespace="a52d6452-87b6-4677-9f74-bd8d9b8af0a4"/>
    <xsd:import namespace="37ff55fb-8cac-4d3a-a667-f1a212508d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Owner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Comments" minOccurs="0"/>
                <xsd:element ref="ns2:lcf76f155ced4ddcb4097134ff3c332f" minOccurs="0"/>
                <xsd:element ref="ns3:TaxCatchAll" minOccurs="0"/>
                <xsd:element ref="ns2:Sharedwith" minOccurs="0"/>
                <xsd:element ref="ns2:_Flow_SignoffStatu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d6452-87b6-4677-9f74-bd8d9b8a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Owner" ma:index="10" nillable="true" ma:displayName="Owner" ma:format="Dropdown" ma:internalName="Owner">
      <xsd:simpleType>
        <xsd:restriction base="dms:Text">
          <xsd:maxLength value="255"/>
        </xsd:restriction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mments" ma:index="22" nillable="true" ma:displayName="Comments" ma:internalName="Comments">
      <xsd:simpleType>
        <xsd:restriction base="dms:Text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94a7a414-7cab-4ebe-80ec-41d06d391b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Sharedwith" ma:index="26" nillable="true" ma:displayName="Shared with" ma:format="Dropdown" ma:internalName="Sharedwith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ff55fb-8cac-4d3a-a667-f1a212508db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91dcb614-9cbd-44cf-8881-4855b2e88714}" ma:internalName="TaxCatchAll" ma:showField="CatchAllData" ma:web="37ff55fb-8cac-4d3a-a667-f1a212508d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C05C9-42EE-4844-AC56-D99FF60DAE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4FB644-2140-47B1-A5F8-2E2A7004C565}">
  <ds:schemaRefs>
    <ds:schemaRef ds:uri="http://schemas.microsoft.com/office/2006/metadata/properties"/>
    <ds:schemaRef ds:uri="http://schemas.microsoft.com/office/infopath/2007/PartnerControls"/>
    <ds:schemaRef ds:uri="a52d6452-87b6-4677-9f74-bd8d9b8af0a4"/>
    <ds:schemaRef ds:uri="37ff55fb-8cac-4d3a-a667-f1a212508dbf"/>
  </ds:schemaRefs>
</ds:datastoreItem>
</file>

<file path=customXml/itemProps3.xml><?xml version="1.0" encoding="utf-8"?>
<ds:datastoreItem xmlns:ds="http://schemas.openxmlformats.org/officeDocument/2006/customXml" ds:itemID="{CA7AF326-9FAC-426F-827C-3085DA34DF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2d6452-87b6-4677-9f74-bd8d9b8af0a4"/>
    <ds:schemaRef ds:uri="37ff55fb-8cac-4d3a-a667-f1a212508d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48BEAF-7F1A-498E-B2E7-79C418D8222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Registration Form _Tech Essentials_Open Class_2024_Europe </Template>
  <TotalTime>2</TotalTime>
  <Pages>7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DWA</Company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Faurbye Larsen DWPA</dc:creator>
  <cp:keywords/>
  <dc:description/>
  <cp:lastModifiedBy>Niels Hemmingsen DWPA</cp:lastModifiedBy>
  <cp:revision>3</cp:revision>
  <cp:lastPrinted>2023-11-29T09:06:00Z</cp:lastPrinted>
  <dcterms:created xsi:type="dcterms:W3CDTF">2026-09-14T21:04:00Z</dcterms:created>
  <dcterms:modified xsi:type="dcterms:W3CDTF">2026-09-14T21:05:00Z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0x0101006BC78D6A02586E47B28BDF401CC1FD6B</vt:lpwstr>
  </property>
  <property fmtid="{D5CDD505-2E9C-101B-9397-08002B2CF9AE}" pid="3" name="GrammarlyDocumentId">
    <vt:lpwstr>b062c56a7ff506860329da07829990b560c71f0a96148095b259721944fa5108</vt:lpwstr>
  </property>
  <property fmtid="{D5CDD505-2E9C-101B-9397-08002B2CF9AE}" pid="4" name="MediaServiceImageTags">
    <vt:lpwstr/>
  </property>
</Properties>
</file>