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631002AE" w:rsidR="006F6C9A" w:rsidRPr="00ED6781" w:rsidRDefault="00DB3885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Vestas V90 2MW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6E7D47F7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DB3885">
              <w:rPr>
                <w:rFonts w:ascii="Verdana" w:hAnsi="Verdana" w:cstheme="minorHAnsi"/>
                <w:color w:val="44546A"/>
              </w:rPr>
              <w:t>45</w:t>
            </w:r>
            <w:r w:rsidR="00C90A62">
              <w:rPr>
                <w:rFonts w:ascii="Verdana" w:hAnsi="Verdana" w:cstheme="minorHAnsi"/>
                <w:color w:val="44546A"/>
              </w:rPr>
              <w:t xml:space="preserve">: </w:t>
            </w:r>
            <w:r w:rsidR="00DB3885">
              <w:rPr>
                <w:rFonts w:ascii="Verdana" w:hAnsi="Verdana" w:cstheme="minorHAnsi"/>
                <w:color w:val="44546A"/>
              </w:rPr>
              <w:t>November 8</w:t>
            </w:r>
            <w:r w:rsidR="00DB3885" w:rsidRPr="00DB3885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DB3885">
              <w:rPr>
                <w:rFonts w:ascii="Verdana" w:hAnsi="Verdana" w:cstheme="minorHAnsi"/>
                <w:color w:val="44546A"/>
              </w:rPr>
              <w:t xml:space="preserve"> – 12</w:t>
            </w:r>
            <w:r w:rsidR="00DB3885" w:rsidRPr="00DB3885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DB3885">
              <w:rPr>
                <w:rFonts w:ascii="Verdana" w:hAnsi="Verdana" w:cstheme="minorHAnsi"/>
                <w:color w:val="44546A"/>
              </w:rPr>
              <w:t xml:space="preserve">, </w:t>
            </w:r>
            <w:r w:rsidR="007C1D5C">
              <w:rPr>
                <w:rFonts w:ascii="Verdana" w:hAnsi="Verdana" w:cstheme="minorHAnsi"/>
                <w:color w:val="44546A"/>
              </w:rPr>
              <w:t>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340" w:type="dxa"/>
              <w:tblLook w:val="04A0" w:firstRow="1" w:lastRow="0" w:firstColumn="1" w:lastColumn="0" w:noHBand="0" w:noVBand="1"/>
            </w:tblPr>
            <w:tblGrid>
              <w:gridCol w:w="1160"/>
              <w:gridCol w:w="1180"/>
            </w:tblGrid>
            <w:tr w:rsidR="0070222D" w:rsidRPr="0070222D" w14:paraId="546C2E03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B6FA1C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A5B70D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€5,900</w:t>
                  </w:r>
                </w:p>
              </w:tc>
            </w:tr>
            <w:tr w:rsidR="0070222D" w:rsidRPr="0070222D" w14:paraId="6B3C4C44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2DFD15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530038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€11,500</w:t>
                  </w:r>
                </w:p>
              </w:tc>
            </w:tr>
            <w:tr w:rsidR="0070222D" w:rsidRPr="0070222D" w14:paraId="5FBCD061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46CA70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D0D65F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€17,100</w:t>
                  </w:r>
                </w:p>
              </w:tc>
            </w:tr>
            <w:tr w:rsidR="0070222D" w:rsidRPr="0070222D" w14:paraId="0896130C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931039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E245A1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€22,700</w:t>
                  </w:r>
                </w:p>
              </w:tc>
            </w:tr>
            <w:tr w:rsidR="0070222D" w:rsidRPr="0070222D" w14:paraId="53E55920" w14:textId="77777777" w:rsidTr="0070222D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6579DF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011091" w14:textId="77777777" w:rsidR="0070222D" w:rsidRPr="0070222D" w:rsidRDefault="0070222D" w:rsidP="0070222D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70222D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€28,300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67278807" w14:textId="68E536EB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00A93971" w14:textId="77777777" w:rsidR="008A433D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br w:type="page"/>
      </w:r>
    </w:p>
    <w:p w14:paraId="01CC9825" w14:textId="7C0E6B6A" w:rsidR="0070222D" w:rsidRDefault="00DB3885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DB3885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503BBA71" wp14:editId="05264750">
            <wp:extent cx="10149840" cy="5240020"/>
            <wp:effectExtent l="0" t="0" r="3810" b="0"/>
            <wp:docPr id="1683916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1652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24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FD0C2" w14:textId="0F3C72FD" w:rsidR="007C1D5C" w:rsidRDefault="007C1D5C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60D01BFF" w14:textId="77777777" w:rsidR="0070222D" w:rsidRDefault="0070222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5F48C701" w14:textId="77777777" w:rsidR="0070222D" w:rsidRDefault="0070222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6EA6F75C" w:rsidR="0070222D" w:rsidRPr="000E6128" w:rsidRDefault="00DB3885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70222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  <w:r w:rsidRPr="00DB3885">
        <w:rPr>
          <w:rFonts w:ascii="Verdana" w:hAnsi="Verdana"/>
          <w:b/>
          <w:caps/>
          <w:sz w:val="36"/>
        </w:rPr>
        <w:drawing>
          <wp:inline distT="0" distB="0" distL="0" distR="0" wp14:anchorId="166C8334" wp14:editId="366425C7">
            <wp:extent cx="10149840" cy="5402580"/>
            <wp:effectExtent l="0" t="0" r="3810" b="7620"/>
            <wp:docPr id="1396771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77170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2AD63" w14:textId="77777777" w:rsidR="00B455F8" w:rsidRDefault="00B455F8">
      <w:r>
        <w:separator/>
      </w:r>
    </w:p>
  </w:endnote>
  <w:endnote w:type="continuationSeparator" w:id="0">
    <w:p w14:paraId="4CE2DA34" w14:textId="77777777" w:rsidR="00B455F8" w:rsidRDefault="00B4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0C876" w14:textId="77777777" w:rsidR="00B455F8" w:rsidRDefault="00B455F8">
      <w:r>
        <w:separator/>
      </w:r>
    </w:p>
  </w:footnote>
  <w:footnote w:type="continuationSeparator" w:id="0">
    <w:p w14:paraId="3A12234B" w14:textId="77777777" w:rsidR="00B455F8" w:rsidRDefault="00B45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5F8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5F8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41A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25AF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22D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1D5C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0ED8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55F8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32456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0A62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3885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7</TotalTime>
  <Pages>7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2026-09-14T21:38:00Z</dcterms:created>
  <dcterms:modified xsi:type="dcterms:W3CDTF">2026-09-14T21:41:00Z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