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bottomFromText="153" w:vertAnchor="page" w:horzAnchor="margin" w:tblpXSpec="center" w:tblpY="2113"/>
        <w:tblW w:w="10441" w:type="dxa"/>
        <w:shd w:val="clear" w:color="auto" w:fill="E4E4E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7190"/>
      </w:tblGrid>
      <w:tr w:rsidR="00397782" w:rsidRPr="000E6128" w14:paraId="0EA978F6" w14:textId="77777777" w:rsidTr="122406EB">
        <w:trPr>
          <w:trHeight w:val="1108"/>
        </w:trPr>
        <w:tc>
          <w:tcPr>
            <w:tcW w:w="10441" w:type="dxa"/>
            <w:gridSpan w:val="2"/>
            <w:tcBorders>
              <w:top w:val="single" w:sz="8" w:space="0" w:color="004261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27C1" w14:textId="77777777" w:rsidR="00397782" w:rsidRPr="0077280A" w:rsidRDefault="00397782" w:rsidP="00213F78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</w:pPr>
            <w:bookmarkStart w:id="0" w:name="_Toc303113653"/>
            <w:bookmarkStart w:id="1" w:name="_Toc303114000"/>
            <w:bookmarkStart w:id="2" w:name="_Toc277056969"/>
            <w:r w:rsidRPr="0077280A"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  <w:t>Registration form</w:t>
            </w:r>
          </w:p>
          <w:p w14:paraId="43E805B0" w14:textId="1A4B3F86" w:rsidR="006F6C9A" w:rsidRPr="00ED6781" w:rsidRDefault="00ED6781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 w:rsidRPr="00ED6781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Vestas </w:t>
            </w:r>
            <w:r w:rsidR="008C0ED8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V52 850 KW</w:t>
            </w:r>
          </w:p>
          <w:p w14:paraId="623DDC0C" w14:textId="673D869C" w:rsidR="00397782" w:rsidRPr="000E6128" w:rsidRDefault="00386373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Advanced </w:t>
            </w:r>
            <w:r w:rsidR="006F6C9A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Platform</w:t>
            </w: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Theory</w:t>
            </w:r>
            <w:r w:rsidR="008929FB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</w:t>
            </w:r>
          </w:p>
          <w:p w14:paraId="7A2F9664" w14:textId="6A4BC8A6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1F497D"/>
                <w:sz w:val="22"/>
                <w:szCs w:val="22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Deadline for registration: </w:t>
            </w:r>
            <w:r w:rsidR="00ED6781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4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weeks prior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to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the 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first training day</w:t>
            </w:r>
          </w:p>
        </w:tc>
      </w:tr>
      <w:tr w:rsidR="00397782" w:rsidRPr="000E6128" w14:paraId="52370739" w14:textId="77777777" w:rsidTr="122406EB">
        <w:trPr>
          <w:trHeight w:val="294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8657" w14:textId="77777777" w:rsidR="004E71B7" w:rsidRPr="000E6128" w:rsidRDefault="004E71B7" w:rsidP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Location:</w:t>
            </w:r>
            <w:r w:rsidRPr="000E6128">
              <w:rPr>
                <w:rFonts w:ascii="Verdana" w:hAnsi="Verdana" w:cs="Arial"/>
                <w:color w:val="004261"/>
              </w:rPr>
              <w:t xml:space="preserve"> </w:t>
            </w:r>
          </w:p>
          <w:p w14:paraId="001339B2" w14:textId="744C477F" w:rsidR="00397782" w:rsidRPr="000E6128" w:rsidRDefault="00F50388" w:rsidP="003A4286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UK</w:t>
            </w:r>
            <w:r w:rsidR="005738B5">
              <w:rPr>
                <w:rFonts w:ascii="Verdana" w:hAnsi="Verdana" w:cs="Arial"/>
                <w:color w:val="004261"/>
              </w:rPr>
              <w:t xml:space="preserve"> (Manchester area)</w:t>
            </w:r>
          </w:p>
          <w:p w14:paraId="7C991FC7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 xml:space="preserve">Monday – Friday </w:t>
            </w:r>
          </w:p>
          <w:p w14:paraId="3B29EF82" w14:textId="77777777" w:rsidR="008C0BC0" w:rsidRDefault="008C0BC0" w:rsidP="008C0BC0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>08.00 – 16.00 CET</w:t>
            </w:r>
            <w:r>
              <w:rPr>
                <w:rFonts w:ascii="Verdana" w:hAnsi="Verdana" w:cs="Arial"/>
                <w:color w:val="004261"/>
                <w:lang w:val="en-US"/>
              </w:rPr>
              <w:t xml:space="preserve"> (Europe)</w:t>
            </w:r>
          </w:p>
          <w:p w14:paraId="50C02A4D" w14:textId="77777777" w:rsidR="00FA6FCE" w:rsidRPr="000E6128" w:rsidRDefault="00FA6FCE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AF061" w14:textId="77777777" w:rsidR="004E71B7" w:rsidRPr="000E6128" w:rsidRDefault="004E71B7" w:rsidP="004E71B7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Date:</w:t>
            </w:r>
          </w:p>
          <w:p w14:paraId="12BBD3E2" w14:textId="77777777" w:rsidR="004E71B7" w:rsidRPr="002A1CAC" w:rsidRDefault="004E71B7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1A7739EE" w14:textId="3BEABED8" w:rsidR="00386373" w:rsidRPr="002A1CAC" w:rsidRDefault="00386373" w:rsidP="00221F7B">
            <w:pPr>
              <w:rPr>
                <w:rFonts w:cs="Arial"/>
                <w:color w:val="44546A"/>
              </w:rPr>
            </w:pPr>
            <w:r w:rsidRPr="008C0BC0">
              <w:rPr>
                <w:rFonts w:ascii="Verdana" w:hAnsi="Verdana" w:cstheme="minorHAnsi"/>
                <w:color w:val="44546A"/>
              </w:rPr>
              <w:t xml:space="preserve">Week </w:t>
            </w:r>
            <w:r w:rsidR="008C0ED8">
              <w:rPr>
                <w:rFonts w:ascii="Verdana" w:hAnsi="Verdana" w:cstheme="minorHAnsi"/>
                <w:color w:val="44546A"/>
              </w:rPr>
              <w:t>21</w:t>
            </w:r>
            <w:r w:rsidR="00C90A62">
              <w:rPr>
                <w:rFonts w:ascii="Verdana" w:hAnsi="Verdana" w:cstheme="minorHAnsi"/>
                <w:color w:val="44546A"/>
              </w:rPr>
              <w:t xml:space="preserve">: </w:t>
            </w:r>
            <w:r w:rsidR="008C0ED8">
              <w:rPr>
                <w:rFonts w:ascii="Verdana" w:hAnsi="Verdana" w:cstheme="minorHAnsi"/>
                <w:color w:val="44546A"/>
              </w:rPr>
              <w:t>May 24</w:t>
            </w:r>
            <w:r w:rsidR="008C0ED8" w:rsidRPr="008C0ED8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8C0ED8">
              <w:rPr>
                <w:rFonts w:ascii="Verdana" w:hAnsi="Verdana" w:cstheme="minorHAnsi"/>
                <w:color w:val="44546A"/>
              </w:rPr>
              <w:t xml:space="preserve"> – 28</w:t>
            </w:r>
            <w:r w:rsidR="008C0ED8" w:rsidRPr="008C0ED8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8C0ED8">
              <w:rPr>
                <w:rFonts w:ascii="Verdana" w:hAnsi="Verdana" w:cstheme="minorHAnsi"/>
                <w:color w:val="44546A"/>
              </w:rPr>
              <w:t>,</w:t>
            </w:r>
            <w:r w:rsidR="00C90A62">
              <w:rPr>
                <w:rFonts w:cs="Arial"/>
                <w:color w:val="44546A"/>
              </w:rPr>
              <w:t xml:space="preserve"> 2027</w:t>
            </w:r>
          </w:p>
          <w:p w14:paraId="5F7B1BAB" w14:textId="77777777" w:rsidR="00130C19" w:rsidRPr="000E6128" w:rsidRDefault="00130C19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6CC4BA96" w14:textId="77777777" w:rsidR="00397782" w:rsidRPr="000E6128" w:rsidRDefault="00397782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807AD59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FA02A" w14:textId="3926BAD5" w:rsidR="00397782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  <w:lang w:val="it-IT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  <w:lang w:val="it-IT"/>
              </w:rPr>
              <w:t>Price per participan</w:t>
            </w:r>
          </w:p>
          <w:tbl>
            <w:tblPr>
              <w:tblStyle w:val="TableGrid"/>
              <w:tblW w:w="293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0"/>
              <w:gridCol w:w="1446"/>
            </w:tblGrid>
            <w:tr w:rsidR="00C32456" w:rsidRPr="00301B56" w14:paraId="073CFD3E" w14:textId="77777777" w:rsidTr="00C32456">
              <w:trPr>
                <w:trHeight w:val="296"/>
              </w:trPr>
              <w:tc>
                <w:tcPr>
                  <w:tcW w:w="1490" w:type="dxa"/>
                </w:tcPr>
                <w:p w14:paraId="3A1CE8E4" w14:textId="77777777" w:rsidR="00C32456" w:rsidRPr="00C32456" w:rsidRDefault="00C32456" w:rsidP="00C32456">
                  <w:pPr>
                    <w:framePr w:hSpace="142" w:wrap="around" w:vAnchor="page" w:hAnchor="margin" w:xAlign="center" w:y="2113"/>
                    <w:spacing w:before="40" w:after="40" w:line="276" w:lineRule="auto"/>
                    <w:rPr>
                      <w:rFonts w:ascii="ArtegraSans-Medium" w:hAnsi="ArtegraSans-Medium" w:cs="Arial"/>
                      <w:color w:val="1A365D" w:themeColor="accent2"/>
                      <w:lang w:val="it-IT"/>
                    </w:rPr>
                  </w:pPr>
                  <w:r w:rsidRPr="00C32456">
                    <w:rPr>
                      <w:rFonts w:ascii="ArtegraSans-Medium" w:hAnsi="ArtegraSans-Medium" w:cs="Arial"/>
                      <w:color w:val="1A365D" w:themeColor="accent2"/>
                      <w:lang w:val="it-IT"/>
                    </w:rPr>
                    <w:t xml:space="preserve">1 seat    </w:t>
                  </w:r>
                </w:p>
              </w:tc>
              <w:tc>
                <w:tcPr>
                  <w:tcW w:w="1446" w:type="dxa"/>
                </w:tcPr>
                <w:p w14:paraId="021F5643" w14:textId="77777777" w:rsidR="00C32456" w:rsidRPr="00C32456" w:rsidRDefault="00C32456" w:rsidP="00C32456">
                  <w:pPr>
                    <w:framePr w:hSpace="142" w:wrap="around" w:vAnchor="page" w:hAnchor="margin" w:xAlign="center" w:y="2113"/>
                    <w:spacing w:before="40" w:after="40" w:line="276" w:lineRule="auto"/>
                    <w:rPr>
                      <w:rFonts w:ascii="ArtegraSans-Medium" w:hAnsi="ArtegraSans-Medium" w:cs="Arial"/>
                      <w:color w:val="1A365D" w:themeColor="accent2"/>
                      <w:lang w:val="it-IT"/>
                    </w:rPr>
                  </w:pPr>
                  <w:r w:rsidRPr="00C32456">
                    <w:rPr>
                      <w:rFonts w:ascii="ArtegraSans-Medium" w:hAnsi="ArtegraSans-Medium" w:cs="Arial"/>
                      <w:color w:val="1A365D" w:themeColor="accent2"/>
                      <w:lang w:val="it-IT"/>
                    </w:rPr>
                    <w:t>EUR 3,995</w:t>
                  </w:r>
                </w:p>
              </w:tc>
            </w:tr>
            <w:tr w:rsidR="00C32456" w:rsidRPr="00301B56" w14:paraId="3A787ED2" w14:textId="77777777" w:rsidTr="00C32456">
              <w:trPr>
                <w:trHeight w:val="296"/>
              </w:trPr>
              <w:tc>
                <w:tcPr>
                  <w:tcW w:w="1490" w:type="dxa"/>
                </w:tcPr>
                <w:p w14:paraId="49CBF024" w14:textId="77777777" w:rsidR="00C32456" w:rsidRPr="00C32456" w:rsidRDefault="00C32456" w:rsidP="00C32456">
                  <w:pPr>
                    <w:framePr w:hSpace="142" w:wrap="around" w:vAnchor="page" w:hAnchor="margin" w:xAlign="center" w:y="2113"/>
                    <w:spacing w:before="40" w:after="40" w:line="276" w:lineRule="auto"/>
                    <w:rPr>
                      <w:rFonts w:ascii="ArtegraSans-Medium" w:hAnsi="ArtegraSans-Medium" w:cs="Arial"/>
                      <w:color w:val="1A365D" w:themeColor="accent2"/>
                    </w:rPr>
                  </w:pPr>
                  <w:r w:rsidRPr="00C32456">
                    <w:rPr>
                      <w:rFonts w:ascii="ArtegraSans-Medium" w:hAnsi="ArtegraSans-Medium" w:cs="Arial"/>
                      <w:color w:val="1A365D" w:themeColor="accent2"/>
                      <w:lang w:val="it-IT"/>
                    </w:rPr>
                    <w:t>2 seats</w:t>
                  </w:r>
                </w:p>
              </w:tc>
              <w:tc>
                <w:tcPr>
                  <w:tcW w:w="1446" w:type="dxa"/>
                </w:tcPr>
                <w:p w14:paraId="2FC883E4" w14:textId="77777777" w:rsidR="00C32456" w:rsidRPr="00C32456" w:rsidRDefault="00C32456" w:rsidP="00C32456">
                  <w:pPr>
                    <w:framePr w:hSpace="142" w:wrap="around" w:vAnchor="page" w:hAnchor="margin" w:xAlign="center" w:y="2113"/>
                    <w:spacing w:before="40" w:after="40" w:line="276" w:lineRule="auto"/>
                    <w:rPr>
                      <w:rFonts w:ascii="ArtegraSans-Medium" w:hAnsi="ArtegraSans-Medium" w:cs="Arial"/>
                      <w:color w:val="1A365D" w:themeColor="accent2"/>
                      <w:lang w:val="it-IT"/>
                    </w:rPr>
                  </w:pPr>
                  <w:r w:rsidRPr="00C32456">
                    <w:rPr>
                      <w:rFonts w:ascii="ArtegraSans-Medium" w:hAnsi="ArtegraSans-Medium" w:cs="Arial"/>
                      <w:color w:val="1A365D" w:themeColor="accent2"/>
                      <w:lang w:val="it-IT"/>
                    </w:rPr>
                    <w:t>EUR 7,490</w:t>
                  </w:r>
                </w:p>
              </w:tc>
            </w:tr>
            <w:tr w:rsidR="00C32456" w:rsidRPr="00301B56" w14:paraId="10523FE1" w14:textId="77777777" w:rsidTr="00C32456">
              <w:trPr>
                <w:trHeight w:val="296"/>
              </w:trPr>
              <w:tc>
                <w:tcPr>
                  <w:tcW w:w="1490" w:type="dxa"/>
                </w:tcPr>
                <w:p w14:paraId="3BA61295" w14:textId="77777777" w:rsidR="00C32456" w:rsidRPr="00C32456" w:rsidRDefault="00C32456" w:rsidP="00C32456">
                  <w:pPr>
                    <w:framePr w:hSpace="142" w:wrap="around" w:vAnchor="page" w:hAnchor="margin" w:xAlign="center" w:y="2113"/>
                    <w:spacing w:before="40" w:after="40" w:line="276" w:lineRule="auto"/>
                    <w:rPr>
                      <w:rFonts w:ascii="ArtegraSans-Medium" w:hAnsi="ArtegraSans-Medium" w:cs="Arial"/>
                      <w:color w:val="1A365D" w:themeColor="accent2"/>
                    </w:rPr>
                  </w:pPr>
                  <w:r w:rsidRPr="00C32456">
                    <w:rPr>
                      <w:rFonts w:ascii="ArtegraSans-Medium" w:hAnsi="ArtegraSans-Medium" w:cs="Arial"/>
                      <w:color w:val="1A365D" w:themeColor="accent2"/>
                    </w:rPr>
                    <w:t>3 seats</w:t>
                  </w:r>
                </w:p>
              </w:tc>
              <w:tc>
                <w:tcPr>
                  <w:tcW w:w="1446" w:type="dxa"/>
                </w:tcPr>
                <w:p w14:paraId="6D23C53A" w14:textId="77777777" w:rsidR="00C32456" w:rsidRPr="00C32456" w:rsidRDefault="00C32456" w:rsidP="00C32456">
                  <w:pPr>
                    <w:framePr w:hSpace="142" w:wrap="around" w:vAnchor="page" w:hAnchor="margin" w:xAlign="center" w:y="2113"/>
                    <w:spacing w:before="40" w:after="40" w:line="276" w:lineRule="auto"/>
                    <w:rPr>
                      <w:rFonts w:ascii="ArtegraSans-Medium" w:hAnsi="ArtegraSans-Medium" w:cs="Arial"/>
                      <w:color w:val="1A365D" w:themeColor="accent2"/>
                    </w:rPr>
                  </w:pPr>
                  <w:r w:rsidRPr="00C32456">
                    <w:rPr>
                      <w:rFonts w:ascii="ArtegraSans-Medium" w:hAnsi="ArtegraSans-Medium" w:cs="Arial"/>
                      <w:color w:val="1A365D" w:themeColor="accent2"/>
                    </w:rPr>
                    <w:t>EUR 10,985</w:t>
                  </w:r>
                </w:p>
              </w:tc>
            </w:tr>
            <w:tr w:rsidR="00C32456" w:rsidRPr="00301B56" w14:paraId="57FD9A5E" w14:textId="77777777" w:rsidTr="00C32456">
              <w:trPr>
                <w:trHeight w:val="296"/>
              </w:trPr>
              <w:tc>
                <w:tcPr>
                  <w:tcW w:w="1490" w:type="dxa"/>
                </w:tcPr>
                <w:p w14:paraId="3E694D51" w14:textId="77777777" w:rsidR="00C32456" w:rsidRPr="00C32456" w:rsidRDefault="00C32456" w:rsidP="00C32456">
                  <w:pPr>
                    <w:framePr w:hSpace="142" w:wrap="around" w:vAnchor="page" w:hAnchor="margin" w:xAlign="center" w:y="2113"/>
                    <w:spacing w:before="40" w:after="40" w:line="276" w:lineRule="auto"/>
                    <w:rPr>
                      <w:rFonts w:ascii="ArtegraSans-Medium" w:hAnsi="ArtegraSans-Medium" w:cs="Arial"/>
                      <w:color w:val="1A365D" w:themeColor="accent2"/>
                    </w:rPr>
                  </w:pPr>
                  <w:r w:rsidRPr="00C32456">
                    <w:rPr>
                      <w:rFonts w:ascii="ArtegraSans-Medium" w:hAnsi="ArtegraSans-Medium" w:cs="Arial"/>
                      <w:color w:val="1A365D" w:themeColor="accent2"/>
                    </w:rPr>
                    <w:t>4 seats</w:t>
                  </w:r>
                </w:p>
              </w:tc>
              <w:tc>
                <w:tcPr>
                  <w:tcW w:w="1446" w:type="dxa"/>
                </w:tcPr>
                <w:p w14:paraId="68C7E734" w14:textId="77777777" w:rsidR="00C32456" w:rsidRPr="00C32456" w:rsidRDefault="00C32456" w:rsidP="00C32456">
                  <w:pPr>
                    <w:framePr w:hSpace="142" w:wrap="around" w:vAnchor="page" w:hAnchor="margin" w:xAlign="center" w:y="2113"/>
                    <w:spacing w:before="40" w:after="40" w:line="276" w:lineRule="auto"/>
                    <w:rPr>
                      <w:rFonts w:ascii="ArtegraSans-Medium" w:hAnsi="ArtegraSans-Medium" w:cs="Arial"/>
                      <w:color w:val="1A365D" w:themeColor="accent2"/>
                    </w:rPr>
                  </w:pPr>
                  <w:r w:rsidRPr="00C32456">
                    <w:rPr>
                      <w:rFonts w:ascii="ArtegraSans-Medium" w:hAnsi="ArtegraSans-Medium" w:cs="Arial"/>
                      <w:color w:val="1A365D" w:themeColor="accent2"/>
                    </w:rPr>
                    <w:t>EUR 14,480</w:t>
                  </w:r>
                </w:p>
              </w:tc>
            </w:tr>
            <w:tr w:rsidR="00C32456" w:rsidRPr="00301B56" w14:paraId="35E09F0C" w14:textId="77777777" w:rsidTr="00C32456">
              <w:trPr>
                <w:trHeight w:val="296"/>
              </w:trPr>
              <w:tc>
                <w:tcPr>
                  <w:tcW w:w="1490" w:type="dxa"/>
                </w:tcPr>
                <w:p w14:paraId="3717F83E" w14:textId="77777777" w:rsidR="00C32456" w:rsidRPr="00C32456" w:rsidRDefault="00C32456" w:rsidP="00C32456">
                  <w:pPr>
                    <w:framePr w:hSpace="142" w:wrap="around" w:vAnchor="page" w:hAnchor="margin" w:xAlign="center" w:y="2113"/>
                    <w:spacing w:before="40" w:after="40" w:line="276" w:lineRule="auto"/>
                    <w:rPr>
                      <w:rFonts w:ascii="ArtegraSans-Medium" w:hAnsi="ArtegraSans-Medium" w:cs="Arial"/>
                      <w:color w:val="1A365D" w:themeColor="accent2"/>
                    </w:rPr>
                  </w:pPr>
                  <w:r w:rsidRPr="00C32456">
                    <w:rPr>
                      <w:rFonts w:ascii="ArtegraSans-Medium" w:hAnsi="ArtegraSans-Medium" w:cs="Arial"/>
                      <w:color w:val="1A365D" w:themeColor="accent2"/>
                    </w:rPr>
                    <w:t>5 seats</w:t>
                  </w:r>
                </w:p>
              </w:tc>
              <w:tc>
                <w:tcPr>
                  <w:tcW w:w="1446" w:type="dxa"/>
                </w:tcPr>
                <w:p w14:paraId="2D9B322C" w14:textId="77777777" w:rsidR="00C32456" w:rsidRPr="00C32456" w:rsidRDefault="00C32456" w:rsidP="00C32456">
                  <w:pPr>
                    <w:framePr w:hSpace="142" w:wrap="around" w:vAnchor="page" w:hAnchor="margin" w:xAlign="center" w:y="2113"/>
                    <w:spacing w:before="40" w:after="40" w:line="276" w:lineRule="auto"/>
                    <w:rPr>
                      <w:rFonts w:ascii="ArtegraSans-Medium" w:hAnsi="ArtegraSans-Medium" w:cs="Arial"/>
                      <w:color w:val="1A365D" w:themeColor="accent2"/>
                    </w:rPr>
                  </w:pPr>
                  <w:r w:rsidRPr="00C32456">
                    <w:rPr>
                      <w:rFonts w:ascii="ArtegraSans-Medium" w:hAnsi="ArtegraSans-Medium" w:cs="Arial"/>
                      <w:color w:val="1A365D" w:themeColor="accent2"/>
                    </w:rPr>
                    <w:t>EUR 17,975</w:t>
                  </w:r>
                </w:p>
              </w:tc>
            </w:tr>
          </w:tbl>
          <w:p w14:paraId="7F1056ED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C2FA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Included in price:</w:t>
            </w:r>
          </w:p>
          <w:p w14:paraId="2CBBB47B" w14:textId="6F04D80B" w:rsidR="00AB511C" w:rsidRPr="008929FB" w:rsidRDefault="00397782" w:rsidP="00213F78">
            <w:pPr>
              <w:spacing w:before="40" w:after="40" w:line="276" w:lineRule="auto"/>
              <w:rPr>
                <w:rFonts w:ascii="Verdana" w:hAnsi="Verdana" w:cs="Arial"/>
                <w:i/>
                <w:color w:val="004261"/>
              </w:rPr>
            </w:pPr>
            <w:r w:rsidRPr="000E6128">
              <w:rPr>
                <w:rFonts w:ascii="Verdana" w:hAnsi="Verdana" w:cs="Arial"/>
                <w:i/>
                <w:color w:val="004261"/>
              </w:rPr>
              <w:t>Training, materials, and certification are included in the price.</w:t>
            </w:r>
            <w:r w:rsidR="00AB511C">
              <w:rPr>
                <w:rFonts w:ascii="Verdana" w:hAnsi="Verdana" w:cs="Arial"/>
                <w:i/>
                <w:color w:val="004261"/>
              </w:rPr>
              <w:t xml:space="preserve"> </w:t>
            </w:r>
            <w:r w:rsidR="00A849B0">
              <w:rPr>
                <w:rFonts w:ascii="Verdana" w:hAnsi="Verdana" w:cs="Arial"/>
                <w:i/>
                <w:color w:val="004261"/>
              </w:rPr>
              <w:t>Lunch and refreshments will be included during the training</w:t>
            </w:r>
            <w:r w:rsidR="00AB511C">
              <w:rPr>
                <w:rFonts w:ascii="Verdana" w:hAnsi="Verdana" w:cs="Arial"/>
                <w:i/>
                <w:color w:val="004261"/>
              </w:rPr>
              <w:t>.</w:t>
            </w:r>
            <w:r w:rsidRPr="000E6128">
              <w:rPr>
                <w:rFonts w:ascii="Verdana" w:hAnsi="Verdana" w:cs="Arial"/>
                <w:i/>
                <w:color w:val="004261"/>
              </w:rPr>
              <w:t xml:space="preserve"> The invoice will be sent to you after we have received your registration. Please note that the invoice is due before the training begins.</w:t>
            </w:r>
          </w:p>
        </w:tc>
      </w:tr>
      <w:tr w:rsidR="00397782" w:rsidRPr="000E6128" w14:paraId="0BD5BC74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00EE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Course Invitation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E3" w14:textId="44647D36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Further information regarding location and preparation</w:t>
            </w:r>
            <w:r w:rsidR="00A76999">
              <w:rPr>
                <w:rFonts w:ascii="Verdana" w:hAnsi="Verdana" w:cs="Arial"/>
                <w:color w:val="004261"/>
              </w:rPr>
              <w:t xml:space="preserve"> will be sent to you when we receive</w:t>
            </w:r>
            <w:r w:rsidRPr="000E6128">
              <w:rPr>
                <w:rFonts w:ascii="Verdana" w:hAnsi="Verdana" w:cs="Arial"/>
                <w:color w:val="004261"/>
              </w:rPr>
              <w:t xml:space="preserve"> the completed registration form.</w:t>
            </w:r>
          </w:p>
        </w:tc>
      </w:tr>
      <w:tr w:rsidR="00397782" w:rsidRPr="000E6128" w14:paraId="44A1F508" w14:textId="77777777" w:rsidTr="122406EB">
        <w:trPr>
          <w:trHeight w:val="741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B5328" w14:textId="77777777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1F497D"/>
                <w:sz w:val="24"/>
                <w:szCs w:val="24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4"/>
              </w:rPr>
              <w:t>Information for the invoice:</w:t>
            </w:r>
          </w:p>
        </w:tc>
      </w:tr>
      <w:tr w:rsidR="00397782" w:rsidRPr="000E6128" w14:paraId="65033479" w14:textId="77777777" w:rsidTr="122406EB">
        <w:trPr>
          <w:trHeight w:val="388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20309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Company name and address:</w:t>
            </w: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B1C8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33B1347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0EB56" w14:textId="77777777" w:rsidR="00397782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Invoice address:</w:t>
            </w:r>
          </w:p>
          <w:p w14:paraId="095112DE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064D9336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691539C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7A711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7C39E09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3AF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VAT number: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834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065BFAB3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9BC7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P.O. number: 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447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0F6D080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D4F5D" w14:textId="29052002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Responsible contact </w:t>
            </w:r>
            <w:r w:rsidR="00A76999">
              <w:rPr>
                <w:rFonts w:ascii="Verdana" w:hAnsi="Verdana" w:cs="Arial"/>
                <w:color w:val="004261"/>
              </w:rPr>
              <w:t>person's</w:t>
            </w:r>
            <w:r w:rsidRPr="000E6128">
              <w:rPr>
                <w:rFonts w:ascii="Verdana" w:hAnsi="Verdana" w:cs="Arial"/>
                <w:color w:val="004261"/>
              </w:rPr>
              <w:t xml:space="preserve">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6E50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6FC7BDD8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8563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Accounts Payable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D400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1652A217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E9F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Email address for invoices: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D67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6DA8B97" w14:textId="77777777" w:rsidTr="00FF761D">
        <w:trPr>
          <w:trHeight w:val="915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1BB4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Responsible contact person related to Withholding Tax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FF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8B074C" w:rsidRPr="000E6128" w14:paraId="4EDBCE7B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9EDEF" w14:textId="2E4BB550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Delivery ad</w:t>
            </w:r>
            <w:r w:rsidR="00FF761D">
              <w:rPr>
                <w:rFonts w:ascii="Verdana" w:hAnsi="Verdana" w:cs="Arial"/>
                <w:color w:val="004261"/>
              </w:rPr>
              <w:t>d</w:t>
            </w:r>
            <w:r>
              <w:rPr>
                <w:rFonts w:ascii="Verdana" w:hAnsi="Verdana" w:cs="Arial"/>
                <w:color w:val="004261"/>
              </w:rPr>
              <w:t>ress for the course material.</w:t>
            </w:r>
          </w:p>
          <w:p w14:paraId="4899A7A4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  <w:p w14:paraId="49C112CC" w14:textId="0997A3EC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 xml:space="preserve">(must be a company </w:t>
            </w:r>
            <w:r w:rsidR="00A76999">
              <w:rPr>
                <w:rFonts w:ascii="Verdana" w:hAnsi="Verdana" w:cs="Arial"/>
                <w:color w:val="004261"/>
              </w:rPr>
              <w:t>address</w:t>
            </w:r>
            <w:r>
              <w:rPr>
                <w:rFonts w:ascii="Verdana" w:hAnsi="Verdana" w:cs="Arial"/>
                <w:color w:val="004261"/>
              </w:rPr>
              <w:t xml:space="preserve">) </w:t>
            </w:r>
          </w:p>
          <w:p w14:paraId="0EFAFC3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B216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8080F1D" w14:textId="77777777" w:rsidTr="122406EB">
        <w:trPr>
          <w:trHeight w:val="835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3260" w14:textId="77777777" w:rsidR="008B074C" w:rsidRDefault="008B074C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</w:pPr>
            <w:bookmarkStart w:id="3" w:name="_Hlk152144541"/>
            <w:r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Please fill in PARTICIPANT INFO on next page</w:t>
            </w:r>
          </w:p>
          <w:p w14:paraId="00D28A16" w14:textId="77777777" w:rsidR="00397782" w:rsidRPr="000E6128" w:rsidRDefault="00397782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color w:val="1F497D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Thank you for the registration!</w:t>
            </w:r>
          </w:p>
        </w:tc>
      </w:tr>
      <w:bookmarkEnd w:id="3"/>
    </w:tbl>
    <w:p w14:paraId="583889F3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</w:rPr>
        <w:sectPr w:rsidR="008A433D" w:rsidRPr="000E6128" w:rsidSect="009E3E5C">
          <w:headerReference w:type="even" r:id="rId11"/>
          <w:headerReference w:type="default" r:id="rId12"/>
          <w:footerReference w:type="default" r:id="rId13"/>
          <w:headerReference w:type="first" r:id="rId14"/>
          <w:pgSz w:w="11909" w:h="16834" w:code="9"/>
          <w:pgMar w:top="425" w:right="1134" w:bottom="425" w:left="1134" w:header="397" w:footer="397" w:gutter="0"/>
          <w:cols w:sep="1" w:space="142"/>
          <w:docGrid w:linePitch="360"/>
        </w:sectPr>
      </w:pPr>
    </w:p>
    <w:tbl>
      <w:tblPr>
        <w:tblW w:w="15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1276"/>
        <w:gridCol w:w="197"/>
        <w:gridCol w:w="1158"/>
        <w:gridCol w:w="924"/>
        <w:gridCol w:w="1373"/>
        <w:gridCol w:w="1298"/>
        <w:gridCol w:w="367"/>
        <w:gridCol w:w="346"/>
        <w:gridCol w:w="711"/>
        <w:gridCol w:w="703"/>
        <w:gridCol w:w="1493"/>
        <w:gridCol w:w="689"/>
        <w:gridCol w:w="648"/>
        <w:gridCol w:w="648"/>
        <w:gridCol w:w="648"/>
        <w:gridCol w:w="648"/>
        <w:gridCol w:w="947"/>
        <w:gridCol w:w="1222"/>
        <w:gridCol w:w="146"/>
      </w:tblGrid>
      <w:tr w:rsidR="00F357BB" w:rsidRPr="00F357BB" w14:paraId="2016E22A" w14:textId="77777777" w:rsidTr="00F357BB">
        <w:trPr>
          <w:gridAfter w:val="1"/>
          <w:wAfter w:w="36" w:type="dxa"/>
          <w:trHeight w:val="225"/>
        </w:trPr>
        <w:tc>
          <w:tcPr>
            <w:tcW w:w="7289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1F497D"/>
            <w:hideMark/>
          </w:tcPr>
          <w:p w14:paraId="0C11206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lastRenderedPageBreak/>
              <w:t xml:space="preserve">PARTICIPANT INFO </w:t>
            </w:r>
            <w:r w:rsidRPr="00F357BB">
              <w:rPr>
                <w:rFonts w:ascii="Verdana" w:hAnsi="Verdana"/>
                <w:b/>
                <w:bCs/>
                <w:i/>
                <w:iCs/>
                <w:color w:val="FFFFFF"/>
                <w:sz w:val="16"/>
                <w:szCs w:val="16"/>
                <w:lang w:eastAsia="da-DK"/>
              </w:rPr>
              <w:t>(Used for Trainers preparation)</w:t>
            </w:r>
          </w:p>
        </w:tc>
        <w:tc>
          <w:tcPr>
            <w:tcW w:w="6319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8141D6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PRE COURSE KNOWLEDGE INFO BY PARTICIPANT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6B7DA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5647EB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 </w:t>
            </w:r>
          </w:p>
        </w:tc>
      </w:tr>
      <w:tr w:rsidR="00F357BB" w:rsidRPr="000E6128" w14:paraId="77EB8741" w14:textId="77777777" w:rsidTr="00F357BB">
        <w:trPr>
          <w:gridAfter w:val="1"/>
          <w:wAfter w:w="36" w:type="dxa"/>
          <w:trHeight w:val="243"/>
        </w:trPr>
        <w:tc>
          <w:tcPr>
            <w:tcW w:w="39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28EF28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No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79F33AA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Name</w:t>
            </w:r>
            <w:proofErr w:type="spellEnd"/>
          </w:p>
        </w:tc>
        <w:tc>
          <w:tcPr>
            <w:tcW w:w="8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31F0B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5905B2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Site/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br/>
              <w:t>Windfarm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4A8CA7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Job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title</w:t>
            </w:r>
            <w:proofErr w:type="spellEnd"/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10F127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Email</w:t>
            </w:r>
            <w:proofErr w:type="spellEnd"/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E7E0B7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Cell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phone</w:t>
            </w:r>
            <w:proofErr w:type="spellEnd"/>
          </w:p>
        </w:tc>
        <w:tc>
          <w:tcPr>
            <w:tcW w:w="32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148BBC0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Nationality</w:t>
            </w:r>
            <w:proofErr w:type="spellEnd"/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4FB9884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Age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BACD71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English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50C37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IT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skills</w:t>
            </w:r>
            <w:proofErr w:type="spellEnd"/>
          </w:p>
        </w:tc>
        <w:tc>
          <w:tcPr>
            <w:tcW w:w="153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768CCF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Education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30FFB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Expirence</w:t>
            </w:r>
            <w:proofErr w:type="spellEnd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 in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wind</w:t>
            </w:r>
            <w:proofErr w:type="spellEnd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/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years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73314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Mechanical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2DA9A4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Hydraulics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02011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Electrics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4941289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Controls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hideMark/>
          </w:tcPr>
          <w:p w14:paraId="63BE4EB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Working on which WTG Type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16DEAEF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 xml:space="preserve">Experience in other turbine types? 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(</w:t>
            </w:r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 xml:space="preserve">Write </w:t>
            </w:r>
            <w:proofErr w:type="spellStart"/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which</w:t>
            </w:r>
            <w:proofErr w:type="spellEnd"/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 xml:space="preserve"> </w:t>
            </w:r>
            <w:proofErr w:type="spellStart"/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ones</w:t>
            </w:r>
            <w:proofErr w:type="spellEnd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)</w:t>
            </w:r>
          </w:p>
        </w:tc>
      </w:tr>
      <w:tr w:rsidR="00F357BB" w:rsidRPr="000E6128" w14:paraId="6335532B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B0D2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765BD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AE26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FECC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F4731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F12EB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9A4D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9AB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142AD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BC84C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F68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FD09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4233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2BFB9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049CB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9FF3F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03CE7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97D7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B36683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DC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</w:tr>
      <w:tr w:rsidR="00F357BB" w:rsidRPr="000E6128" w14:paraId="0497917E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C478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3CAC6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AFF1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D6202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9D6B5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CA2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D9D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4ECF0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6916E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A0BA8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12E6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EF3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CB28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BB9CC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1F91D7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CEC09C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63F6C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243C9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B34C6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695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8461270" w14:textId="77777777" w:rsidTr="00F357BB">
        <w:trPr>
          <w:trHeight w:val="5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B5428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6F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5A94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11E2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3ABE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BBE32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06A4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DB6E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2C11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7466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458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0B93D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3427A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DE3001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886A5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0958A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40004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7468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AE8DA3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C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73304827" w14:textId="77777777" w:rsidTr="00F357BB">
        <w:trPr>
          <w:trHeight w:val="435"/>
        </w:trPr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33E21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ex.</w:t>
            </w:r>
          </w:p>
        </w:tc>
        <w:tc>
          <w:tcPr>
            <w:tcW w:w="131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1A11B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 xml:space="preserve">Jack </w:t>
            </w:r>
            <w:proofErr w:type="spellStart"/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sparrow</w:t>
            </w:r>
            <w:proofErr w:type="spellEnd"/>
          </w:p>
        </w:tc>
        <w:tc>
          <w:tcPr>
            <w:tcW w:w="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5CA29D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658575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Black Pearl WF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BE7D4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Tech 1</w:t>
            </w:r>
          </w:p>
        </w:tc>
        <w:tc>
          <w:tcPr>
            <w:tcW w:w="13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17DAAF7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0000FF"/>
                <w:sz w:val="16"/>
                <w:szCs w:val="16"/>
                <w:u w:val="single"/>
                <w:lang w:val="da-DK" w:eastAsia="da-DK"/>
              </w:rPr>
            </w:pPr>
            <w:hyperlink r:id="rId15" w:history="1">
              <w:proofErr w:type="spellStart"/>
              <w:r w:rsidRPr="00F357BB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da-DK" w:eastAsia="da-DK"/>
                </w:rPr>
                <w:t>JS@danishxxx</w:t>
              </w:r>
              <w:proofErr w:type="spellEnd"/>
            </w:hyperlink>
          </w:p>
        </w:tc>
        <w:tc>
          <w:tcPr>
            <w:tcW w:w="131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B89FB3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+1 234566789</w:t>
            </w:r>
          </w:p>
        </w:tc>
        <w:tc>
          <w:tcPr>
            <w:tcW w:w="3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776388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US</w:t>
            </w:r>
          </w:p>
        </w:tc>
        <w:tc>
          <w:tcPr>
            <w:tcW w:w="33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D646A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right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30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05436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100%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59ADA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5391A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Electrician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AE09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1BE25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6B934D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2E17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4552A2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0E2B42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SWT 2.3vs</w:t>
            </w:r>
          </w:p>
        </w:tc>
        <w:tc>
          <w:tcPr>
            <w:tcW w:w="123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2CB4E9A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GE/Vestas</w:t>
            </w:r>
          </w:p>
        </w:tc>
        <w:tc>
          <w:tcPr>
            <w:tcW w:w="36" w:type="dxa"/>
            <w:vAlign w:val="center"/>
            <w:hideMark/>
          </w:tcPr>
          <w:p w14:paraId="33738E8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3DF149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4D0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5ECAE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9A9B7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C4C04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B5A05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780B3E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82087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8AD6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4E2BD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0F4953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20D75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95F195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5BD5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E12DB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8A8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C60A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93D1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2E69DF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446092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DA1E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634B501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026054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DA54A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92855A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6A241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1F719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F9E69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4859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1900D9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E6577E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5B689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C5DB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F829B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A12E8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2826C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93B4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752B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31843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4DF17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D9CC78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29E70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32832C2A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B4CB4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BF62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144C4E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426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A617A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E6F2B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F9DF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07969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29F4E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7A5230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53D869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61B1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2E6BA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87CA0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034798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8272D2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FCD7D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BF1FB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D568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C598D0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A757D07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4228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E07E1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F6B76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8AA6BD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F70A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C5393A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5439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32BB0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13E8A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CD10A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A96A83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C11E6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BB915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7B1B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BD07B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82676F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AFB6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DFC30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EDC4A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187CB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1CD9D38" w14:textId="77777777" w:rsidTr="00F357BB">
        <w:trPr>
          <w:trHeight w:val="300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5B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E7EE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87AC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0A2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01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83DF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D4CC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6217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DAE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2759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606C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F1A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CCD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853D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74BF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FFF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402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3F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C99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12437A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1E38B629" w14:textId="77777777" w:rsidTr="00F357BB">
        <w:trPr>
          <w:trHeight w:val="225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54FE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A618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01F1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5AF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8EB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9DB0B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921D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874A3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7A1C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75D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81BA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D8936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ACA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FD2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D3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3BE9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3DB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A823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C344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5A30D3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49B6ED31" w14:textId="77777777" w:rsidTr="00F357BB">
        <w:trPr>
          <w:trHeight w:val="22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0B0FFF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  <w:t>LEGEND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85BA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C012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168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296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8514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223D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D25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076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C85C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4D5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78F4283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146C7F1D" w14:textId="77777777" w:rsidTr="00F357BB">
        <w:trPr>
          <w:trHeight w:val="196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9B641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English Technical Language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Type in the number which match the participant's skills: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Can NOTHING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Able to READ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Also able to UNDERSTAND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Also able to TALK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Also able to WRITE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FF5D74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IT- Skills of Microsoft office products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   Can not start a PC or laptop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Need supervision all the time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 xml:space="preserve">50%   = Need some </w:t>
            </w:r>
            <w:proofErr w:type="spellStart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>assistence</w:t>
            </w:r>
            <w:proofErr w:type="spellEnd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User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26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550F1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Skill Levels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No Knowledge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Very limited skills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Basic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 High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1F7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6E8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07DF16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eastAsia="da-DK"/>
              </w:rPr>
            </w:pPr>
          </w:p>
        </w:tc>
      </w:tr>
    </w:tbl>
    <w:p w14:paraId="67278807" w14:textId="68E536EB" w:rsidR="007E355A" w:rsidRPr="000E6128" w:rsidRDefault="007E355A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C6925C9" w14:textId="0D7DEAF2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  <w:sectPr w:rsidR="008A433D" w:rsidRPr="000E6128" w:rsidSect="008A433D">
          <w:pgSz w:w="16834" w:h="11909" w:orient="landscape" w:code="9"/>
          <w:pgMar w:top="1134" w:right="425" w:bottom="1134" w:left="425" w:header="397" w:footer="397" w:gutter="0"/>
          <w:cols w:sep="1" w:space="142"/>
          <w:docGrid w:linePitch="360"/>
        </w:sectPr>
      </w:pPr>
      <w:r w:rsidRPr="000E6128">
        <w:rPr>
          <w:rFonts w:ascii="Verdana" w:hAnsi="Verdana"/>
          <w:b/>
          <w:caps/>
          <w:sz w:val="36"/>
        </w:rPr>
        <w:br w:type="page"/>
      </w:r>
    </w:p>
    <w:p w14:paraId="78DB807C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17DD078A" w14:textId="77777777" w:rsidR="00841D81" w:rsidRPr="000E6128" w:rsidRDefault="00841D81" w:rsidP="00841D81">
      <w:pPr>
        <w:pBdr>
          <w:bottom w:val="single" w:sz="4" w:space="1" w:color="C2D1D3"/>
        </w:pBdr>
        <w:spacing w:before="40"/>
        <w:jc w:val="center"/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t>terms &amp; conditions</w:t>
      </w:r>
    </w:p>
    <w:p w14:paraId="15770197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  <w:r w:rsidRPr="000E6128">
        <w:rPr>
          <w:rFonts w:ascii="Verdana" w:hAnsi="Verdana"/>
          <w:noProof/>
        </w:rPr>
        <w:drawing>
          <wp:inline distT="0" distB="0" distL="0" distR="0" wp14:anchorId="125A330B" wp14:editId="2964DBC1">
            <wp:extent cx="5762625" cy="7620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4CA23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</w:p>
    <w:p w14:paraId="2E4B50BF" w14:textId="77777777" w:rsidR="00865B13" w:rsidRPr="000E6128" w:rsidRDefault="00865B13" w:rsidP="00865B13">
      <w:pPr>
        <w:pStyle w:val="dwpa10Indent"/>
      </w:pPr>
    </w:p>
    <w:p w14:paraId="1A65736D" w14:textId="77777777" w:rsidR="00865B13" w:rsidRPr="000E6128" w:rsidRDefault="00865B13" w:rsidP="00865B13">
      <w:pPr>
        <w:pStyle w:val="dwpa10Indent"/>
      </w:pPr>
    </w:p>
    <w:p w14:paraId="4109CD60" w14:textId="77777777" w:rsidR="00865B13" w:rsidRPr="000E6128" w:rsidRDefault="00865B13" w:rsidP="00865B13">
      <w:pPr>
        <w:pStyle w:val="dwpa10Indent"/>
      </w:pPr>
    </w:p>
    <w:p w14:paraId="3018BF3B" w14:textId="77777777" w:rsidR="00865B13" w:rsidRPr="000E6128" w:rsidRDefault="00865B13" w:rsidP="00865B13">
      <w:pPr>
        <w:pStyle w:val="dwpa10Indent"/>
      </w:pPr>
    </w:p>
    <w:p w14:paraId="406D0EBA" w14:textId="77777777" w:rsidR="00865B13" w:rsidRPr="000E6128" w:rsidRDefault="00865B13" w:rsidP="00865B13">
      <w:pPr>
        <w:pStyle w:val="dwpa10Indent"/>
      </w:pPr>
    </w:p>
    <w:p w14:paraId="32DADCAC" w14:textId="77777777" w:rsidR="00865B13" w:rsidRPr="000E6128" w:rsidRDefault="00865B13" w:rsidP="00865B13">
      <w:pPr>
        <w:pStyle w:val="dwpa10Indent"/>
      </w:pPr>
    </w:p>
    <w:p w14:paraId="115089EE" w14:textId="77777777" w:rsidR="00865B13" w:rsidRPr="000E6128" w:rsidRDefault="00865B13" w:rsidP="00865B13">
      <w:pPr>
        <w:pStyle w:val="dwpa10Indent"/>
      </w:pPr>
    </w:p>
    <w:p w14:paraId="59C821F6" w14:textId="77777777" w:rsidR="008A70FF" w:rsidRPr="000E6128" w:rsidRDefault="008A70FF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eastAsia="PMingLiU" w:hAnsi="Verdana"/>
          <w:iCs/>
          <w:color w:val="1A365D" w:themeColor="background1"/>
          <w:lang w:eastAsia="zh-TW"/>
        </w:rPr>
      </w:pPr>
    </w:p>
    <w:p w14:paraId="6DCBC48A" w14:textId="77777777" w:rsidR="00432218" w:rsidRPr="000E6128" w:rsidRDefault="000E6128" w:rsidP="008A70FF">
      <w:pPr>
        <w:pStyle w:val="08Normal"/>
      </w:pPr>
      <w:r w:rsidRPr="000E6128">
        <w:rPr>
          <w:noProof/>
        </w:rPr>
        <w:drawing>
          <wp:inline distT="0" distB="0" distL="0" distR="0" wp14:anchorId="1D4F3BC7" wp14:editId="03B511C5">
            <wp:extent cx="5724525" cy="7915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FCABC" w14:textId="77777777" w:rsidR="000E6128" w:rsidRPr="000E6128" w:rsidRDefault="000E6128" w:rsidP="008A70FF">
      <w:pPr>
        <w:pStyle w:val="08Normal"/>
      </w:pPr>
    </w:p>
    <w:p w14:paraId="535157A7" w14:textId="77777777" w:rsidR="000E6128" w:rsidRPr="000E6128" w:rsidRDefault="000E6128" w:rsidP="008A70FF">
      <w:pPr>
        <w:pStyle w:val="08Normal"/>
      </w:pPr>
      <w:r w:rsidRPr="000E6128">
        <w:rPr>
          <w:noProof/>
        </w:rPr>
        <w:lastRenderedPageBreak/>
        <w:drawing>
          <wp:inline distT="0" distB="0" distL="0" distR="0" wp14:anchorId="54776930" wp14:editId="040B403D">
            <wp:extent cx="5867400" cy="73723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729C74D6" w14:textId="77777777" w:rsidR="00EC70A1" w:rsidRPr="000E6128" w:rsidRDefault="00EC70A1" w:rsidP="00841D81">
      <w:pPr>
        <w:pStyle w:val="dwpaHeading1"/>
        <w:numPr>
          <w:ilvl w:val="0"/>
          <w:numId w:val="0"/>
        </w:numPr>
        <w:ind w:left="567"/>
      </w:pPr>
    </w:p>
    <w:sectPr w:rsidR="00EC70A1" w:rsidRPr="000E6128" w:rsidSect="009E3E5C">
      <w:pgSz w:w="11909" w:h="16834" w:code="9"/>
      <w:pgMar w:top="425" w:right="1134" w:bottom="425" w:left="1134" w:header="397" w:footer="397" w:gutter="0"/>
      <w:cols w:sep="1"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22C97" w14:textId="77777777" w:rsidR="0041014E" w:rsidRDefault="0041014E">
      <w:r>
        <w:separator/>
      </w:r>
    </w:p>
  </w:endnote>
  <w:endnote w:type="continuationSeparator" w:id="0">
    <w:p w14:paraId="7E4B6AE0" w14:textId="77777777" w:rsidR="0041014E" w:rsidRDefault="00410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tegraSans-Medium">
    <w:panose1 w:val="02000603040000020004"/>
    <w:charset w:val="00"/>
    <w:family w:val="auto"/>
    <w:pitch w:val="variable"/>
    <w:sig w:usb0="A00002FF" w:usb1="4000E1FB" w:usb2="00000004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3DCF" w14:textId="77777777" w:rsidR="00415850" w:rsidRDefault="00415850" w:rsidP="00A23D6C">
    <w:pPr>
      <w:pStyle w:val="dwpaFooterline"/>
    </w:pPr>
  </w:p>
  <w:tbl>
    <w:tblPr>
      <w:tblpPr w:leftFromText="180" w:rightFromText="180" w:vertAnchor="text" w:tblpXSpec="right" w:tblpY="1"/>
      <w:tblOverlap w:val="never"/>
      <w:tblW w:w="965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7"/>
      <w:gridCol w:w="7517"/>
      <w:gridCol w:w="718"/>
      <w:gridCol w:w="993"/>
    </w:tblGrid>
    <w:tr w:rsidR="00A23D6C" w:rsidRPr="00FA6ABE" w14:paraId="3B35DF0E" w14:textId="77777777" w:rsidTr="00463758">
      <w:tc>
        <w:tcPr>
          <w:tcW w:w="221" w:type="pct"/>
        </w:tcPr>
        <w:p w14:paraId="7AAFDD7A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  <w:r w:rsidRPr="00FA6ABE">
            <w:t>Path:</w:t>
          </w:r>
        </w:p>
      </w:tc>
      <w:tc>
        <w:tcPr>
          <w:tcW w:w="3893" w:type="pct"/>
        </w:tcPr>
        <w:p w14:paraId="47D082C3" w14:textId="77777777" w:rsidR="00A23D6C" w:rsidRPr="00FA6ABE" w:rsidRDefault="008C0BC0" w:rsidP="00463758">
          <w:pPr>
            <w:pStyle w:val="dwpa07footer"/>
            <w:framePr w:hSpace="0" w:wrap="auto" w:vAnchor="margin" w:xAlign="left" w:yAlign="inline"/>
            <w:suppressOverlap w:val="0"/>
          </w:pPr>
          <w:r>
            <w:fldChar w:fldCharType="begin"/>
          </w:r>
          <w:r>
            <w:instrText>FILENAME  \p</w:instrText>
          </w:r>
          <w:r>
            <w:fldChar w:fldCharType="separate"/>
          </w:r>
          <w:r w:rsidR="008F1D9B">
            <w:rPr>
              <w:noProof/>
            </w:rPr>
            <w:t>Document1</w:t>
          </w:r>
          <w:r>
            <w:fldChar w:fldCharType="end"/>
          </w:r>
        </w:p>
      </w:tc>
      <w:tc>
        <w:tcPr>
          <w:tcW w:w="372" w:type="pct"/>
        </w:tcPr>
        <w:p w14:paraId="25354CFB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</w:p>
      </w:tc>
      <w:tc>
        <w:tcPr>
          <w:tcW w:w="515" w:type="pct"/>
        </w:tcPr>
        <w:p w14:paraId="08D7005F" w14:textId="77777777" w:rsidR="00A23D6C" w:rsidRPr="00FA6ABE" w:rsidRDefault="00917024" w:rsidP="00463758">
          <w:pPr>
            <w:pStyle w:val="dwpapageno"/>
            <w:framePr w:hSpace="0" w:wrap="auto" w:vAnchor="margin" w:xAlign="left" w:yAlign="inline"/>
            <w:suppressOverlap w:val="0"/>
          </w:pPr>
          <w:r>
            <w:t xml:space="preserve">Page </w:t>
          </w:r>
          <w:r w:rsidRPr="00FA6ABE">
            <w:fldChar w:fldCharType="begin"/>
          </w:r>
          <w:r w:rsidRPr="00FA6ABE">
            <w:instrText xml:space="preserve"> PAGE </w:instrText>
          </w:r>
          <w:r w:rsidRPr="00FA6ABE">
            <w:fldChar w:fldCharType="separate"/>
          </w:r>
          <w:r>
            <w:t>1</w:t>
          </w:r>
          <w:r w:rsidRPr="00FA6ABE">
            <w:fldChar w:fldCharType="end"/>
          </w:r>
          <w:r w:rsidRPr="00FA6ABE"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1CBAEBD0" w14:textId="77777777" w:rsidR="00415850" w:rsidRPr="00BE1110" w:rsidRDefault="00415850" w:rsidP="00D807C2">
    <w:pPr>
      <w:pStyle w:val="ASpa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B8FAC" w14:textId="77777777" w:rsidR="0041014E" w:rsidRDefault="0041014E">
      <w:r>
        <w:separator/>
      </w:r>
    </w:p>
  </w:footnote>
  <w:footnote w:type="continuationSeparator" w:id="0">
    <w:p w14:paraId="7C6F807F" w14:textId="77777777" w:rsidR="0041014E" w:rsidRDefault="00410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7384" w14:textId="77777777" w:rsidR="00415850" w:rsidRDefault="00B85D8D">
    <w:r>
      <w:rPr>
        <w:noProof/>
      </w:rPr>
      <w:drawing>
        <wp:anchor distT="0" distB="0" distL="114300" distR="114300" simplePos="0" relativeHeight="251665408" behindDoc="1" locked="0" layoutInCell="0" allowOverlap="1" wp14:anchorId="6934650B" wp14:editId="1A15478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0" allowOverlap="1" wp14:anchorId="3D664C3B" wp14:editId="188737C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014E">
      <w:pict w14:anchorId="16734D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margin-left:0;margin-top:0;width:481.8pt;height:642.4pt;z-index:-251660800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976"/>
    </w:tblGrid>
    <w:tr w:rsidR="00415850" w:rsidRPr="008303A6" w14:paraId="22058861" w14:textId="77777777" w:rsidTr="00D24D29">
      <w:trPr>
        <w:trHeight w:val="703"/>
      </w:trPr>
      <w:tc>
        <w:tcPr>
          <w:tcW w:w="6663" w:type="dxa"/>
          <w:vAlign w:val="bottom"/>
        </w:tcPr>
        <w:p w14:paraId="2171381E" w14:textId="77777777" w:rsidR="00841D81" w:rsidRPr="00322741" w:rsidRDefault="00841D81" w:rsidP="008303A6">
          <w:pPr>
            <w:pStyle w:val="dwpaTitle"/>
          </w:pPr>
          <w:bookmarkStart w:id="4" w:name="_Hlk115638948"/>
          <w:r>
            <w:t>Registration form</w:t>
          </w:r>
        </w:p>
      </w:tc>
      <w:tc>
        <w:tcPr>
          <w:tcW w:w="2976" w:type="dxa"/>
          <w:vAlign w:val="bottom"/>
        </w:tcPr>
        <w:p w14:paraId="0F82A520" w14:textId="77777777" w:rsidR="00415850" w:rsidRPr="008303A6" w:rsidRDefault="00322741" w:rsidP="00F357BB">
          <w:pPr>
            <w:pStyle w:val="dwpa10Indent"/>
            <w:jc w:val="right"/>
            <w:rPr>
              <w:sz w:val="28"/>
              <w:szCs w:val="28"/>
            </w:rPr>
          </w:pPr>
          <w:r w:rsidRPr="00991C6C">
            <w:rPr>
              <w:noProof/>
              <w:sz w:val="28"/>
              <w:szCs w:val="28"/>
            </w:rPr>
            <w:drawing>
              <wp:inline distT="0" distB="0" distL="0" distR="0" wp14:anchorId="60663036" wp14:editId="4B5483C6">
                <wp:extent cx="983965" cy="359014"/>
                <wp:effectExtent l="0" t="0" r="6985" b="3175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965" t="-874" r="-965" b="-874"/>
                        <a:stretch/>
                      </pic:blipFill>
                      <pic:spPr>
                        <a:xfrm>
                          <a:off x="0" y="0"/>
                          <a:ext cx="1064147" cy="388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94DBD37" w14:textId="77777777" w:rsidR="00415850" w:rsidRPr="008303A6" w:rsidRDefault="00415850" w:rsidP="00865B13">
    <w:pPr>
      <w:pStyle w:val="dwpaHeaderli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5B7" w14:textId="77777777" w:rsidR="00415850" w:rsidRDefault="00B85D8D">
    <w:r>
      <w:rPr>
        <w:noProof/>
      </w:rPr>
      <w:drawing>
        <wp:anchor distT="0" distB="0" distL="114300" distR="114300" simplePos="0" relativeHeight="251661312" behindDoc="1" locked="0" layoutInCell="0" allowOverlap="1" wp14:anchorId="04501BF3" wp14:editId="104CE4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0" allowOverlap="1" wp14:anchorId="70ED07C0" wp14:editId="504F41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014E">
      <w:pict w14:anchorId="0B85C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4" type="#_x0000_t75" style="position:absolute;margin-left:0;margin-top:0;width:481.8pt;height:642.4pt;z-index:-251661824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55pt;height:14.1pt" o:bullet="t">
        <v:imagedata r:id="rId1" o:title="Warning 24x24"/>
      </v:shape>
    </w:pict>
  </w:numPicBullet>
  <w:abstractNum w:abstractNumId="0" w15:restartNumberingAfterBreak="0">
    <w:nsid w:val="FFFFFF7C"/>
    <w:multiLevelType w:val="singleLevel"/>
    <w:tmpl w:val="C78CB8A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845A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56DA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12A3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2F2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ED5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5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E6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629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88E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5B278A"/>
    <w:multiLevelType w:val="hybridMultilevel"/>
    <w:tmpl w:val="4314E1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E28A8"/>
    <w:multiLevelType w:val="hybridMultilevel"/>
    <w:tmpl w:val="E4C88CC2"/>
    <w:lvl w:ilvl="0" w:tplc="8AE4AF72">
      <w:start w:val="1"/>
      <w:numFmt w:val="bullet"/>
      <w:pStyle w:val="10Progress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64CF5"/>
    <w:multiLevelType w:val="hybridMultilevel"/>
    <w:tmpl w:val="29CA85C4"/>
    <w:lvl w:ilvl="0" w:tplc="2660849E">
      <w:start w:val="1"/>
      <w:numFmt w:val="bullet"/>
      <w:pStyle w:val="Warning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B50B8"/>
    <w:multiLevelType w:val="hybridMultilevel"/>
    <w:tmpl w:val="0F3233A6"/>
    <w:lvl w:ilvl="0" w:tplc="E0D03630">
      <w:start w:val="1"/>
      <w:numFmt w:val="bullet"/>
      <w:pStyle w:val="10Open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E1892"/>
    <w:multiLevelType w:val="hybridMultilevel"/>
    <w:tmpl w:val="1C043BC2"/>
    <w:lvl w:ilvl="0" w:tplc="EE7A4C84">
      <w:start w:val="1"/>
      <w:numFmt w:val="decimal"/>
      <w:pStyle w:val="10list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36875"/>
    <w:multiLevelType w:val="hybridMultilevel"/>
    <w:tmpl w:val="E4A4232E"/>
    <w:lvl w:ilvl="0" w:tplc="E04ECB14">
      <w:start w:val="1"/>
      <w:numFmt w:val="bullet"/>
      <w:pStyle w:val="10Don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34C2A"/>
    <w:multiLevelType w:val="hybridMultilevel"/>
    <w:tmpl w:val="2520BEA2"/>
    <w:lvl w:ilvl="0" w:tplc="F46802CE">
      <w:start w:val="1"/>
      <w:numFmt w:val="bullet"/>
      <w:pStyle w:val="dwpaTOCsubjectportrai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87A47"/>
    <w:multiLevelType w:val="multilevel"/>
    <w:tmpl w:val="D79E6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387451D"/>
    <w:multiLevelType w:val="hybridMultilevel"/>
    <w:tmpl w:val="C130E534"/>
    <w:lvl w:ilvl="0" w:tplc="B2E6B578">
      <w:start w:val="1"/>
      <w:numFmt w:val="bullet"/>
      <w:pStyle w:val="10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B5A0295"/>
    <w:multiLevelType w:val="hybridMultilevel"/>
    <w:tmpl w:val="7EE0CFFC"/>
    <w:lvl w:ilvl="0" w:tplc="06F2C2BE">
      <w:start w:val="1"/>
      <w:numFmt w:val="bullet"/>
      <w:pStyle w:val="BulletlistD0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5303C"/>
    <w:multiLevelType w:val="hybridMultilevel"/>
    <w:tmpl w:val="761ECFB0"/>
    <w:lvl w:ilvl="0" w:tplc="66540114">
      <w:start w:val="1"/>
      <w:numFmt w:val="bullet"/>
      <w:pStyle w:val="08Progress"/>
      <w:lvlText w:val="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50D8E"/>
    <w:multiLevelType w:val="hybridMultilevel"/>
    <w:tmpl w:val="E40898F4"/>
    <w:lvl w:ilvl="0" w:tplc="7486CCBA">
      <w:start w:val="1"/>
      <w:numFmt w:val="bullet"/>
      <w:pStyle w:val="TOC1manu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2299F"/>
    <w:multiLevelType w:val="hybridMultilevel"/>
    <w:tmpl w:val="DC5EBC88"/>
    <w:lvl w:ilvl="0" w:tplc="40B6FC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B6FAD"/>
    <w:multiLevelType w:val="multilevel"/>
    <w:tmpl w:val="338E556E"/>
    <w:styleLink w:val="10List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8990A70"/>
    <w:multiLevelType w:val="hybridMultilevel"/>
    <w:tmpl w:val="63F40BC8"/>
    <w:lvl w:ilvl="0" w:tplc="35765A12">
      <w:start w:val="1"/>
      <w:numFmt w:val="decimal"/>
      <w:pStyle w:val="BulletWlist11D01"/>
      <w:lvlText w:val="%1)"/>
      <w:lvlJc w:val="left"/>
      <w:pPr>
        <w:tabs>
          <w:tab w:val="num" w:pos="502"/>
        </w:tabs>
        <w:ind w:left="502" w:hanging="360"/>
      </w:pPr>
      <w:rPr>
        <w:rFonts w:ascii="Tahoma" w:hAnsi="Tahoma" w:hint="default"/>
        <w:b w:val="0"/>
        <w:i w:val="0"/>
        <w:color w:val="auto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E31CE"/>
    <w:multiLevelType w:val="hybridMultilevel"/>
    <w:tmpl w:val="DB6E8474"/>
    <w:lvl w:ilvl="0" w:tplc="09ECED36">
      <w:start w:val="1"/>
      <w:numFmt w:val="bullet"/>
      <w:pStyle w:val="ABullet"/>
      <w:lvlText w:val="#"/>
      <w:lvlJc w:val="left"/>
      <w:pPr>
        <w:ind w:left="1400" w:hanging="360"/>
      </w:pPr>
      <w:rPr>
        <w:rFonts w:ascii="Verdana" w:hAnsi="Verdana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 w15:restartNumberingAfterBreak="0">
    <w:nsid w:val="72DC26AA"/>
    <w:multiLevelType w:val="hybridMultilevel"/>
    <w:tmpl w:val="0526D682"/>
    <w:lvl w:ilvl="0" w:tplc="75722AE4">
      <w:start w:val="1"/>
      <w:numFmt w:val="bullet"/>
      <w:pStyle w:val="BulletWtick08D01"/>
      <w:lvlText w:val="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498934532">
    <w:abstractNumId w:val="17"/>
  </w:num>
  <w:num w:numId="2" w16cid:durableId="1891653552">
    <w:abstractNumId w:val="20"/>
  </w:num>
  <w:num w:numId="3" w16cid:durableId="607009180">
    <w:abstractNumId w:val="23"/>
  </w:num>
  <w:num w:numId="4" w16cid:durableId="573709747">
    <w:abstractNumId w:val="18"/>
  </w:num>
  <w:num w:numId="5" w16cid:durableId="168718184">
    <w:abstractNumId w:val="25"/>
  </w:num>
  <w:num w:numId="6" w16cid:durableId="604114834">
    <w:abstractNumId w:val="15"/>
  </w:num>
  <w:num w:numId="7" w16cid:durableId="1638222987">
    <w:abstractNumId w:val="14"/>
  </w:num>
  <w:num w:numId="8" w16cid:durableId="1575820029">
    <w:abstractNumId w:val="13"/>
  </w:num>
  <w:num w:numId="9" w16cid:durableId="384453870">
    <w:abstractNumId w:val="11"/>
  </w:num>
  <w:num w:numId="10" w16cid:durableId="1784349611">
    <w:abstractNumId w:val="24"/>
  </w:num>
  <w:num w:numId="11" w16cid:durableId="1399597622">
    <w:abstractNumId w:val="19"/>
  </w:num>
  <w:num w:numId="12" w16cid:durableId="1063913765">
    <w:abstractNumId w:val="26"/>
  </w:num>
  <w:num w:numId="13" w16cid:durableId="1379276911">
    <w:abstractNumId w:val="17"/>
  </w:num>
  <w:num w:numId="14" w16cid:durableId="565797900">
    <w:abstractNumId w:val="9"/>
  </w:num>
  <w:num w:numId="15" w16cid:durableId="1615790670">
    <w:abstractNumId w:val="12"/>
  </w:num>
  <w:num w:numId="16" w16cid:durableId="1086415453">
    <w:abstractNumId w:val="7"/>
  </w:num>
  <w:num w:numId="17" w16cid:durableId="1405100833">
    <w:abstractNumId w:val="6"/>
  </w:num>
  <w:num w:numId="18" w16cid:durableId="982928369">
    <w:abstractNumId w:val="5"/>
  </w:num>
  <w:num w:numId="19" w16cid:durableId="1161890196">
    <w:abstractNumId w:val="4"/>
  </w:num>
  <w:num w:numId="20" w16cid:durableId="1030108461">
    <w:abstractNumId w:val="8"/>
  </w:num>
  <w:num w:numId="21" w16cid:durableId="1608535614">
    <w:abstractNumId w:val="3"/>
  </w:num>
  <w:num w:numId="22" w16cid:durableId="2120486144">
    <w:abstractNumId w:val="2"/>
  </w:num>
  <w:num w:numId="23" w16cid:durableId="2145392029">
    <w:abstractNumId w:val="1"/>
  </w:num>
  <w:num w:numId="24" w16cid:durableId="481772445">
    <w:abstractNumId w:val="0"/>
  </w:num>
  <w:num w:numId="25" w16cid:durableId="1181894059">
    <w:abstractNumId w:val="22"/>
  </w:num>
  <w:num w:numId="26" w16cid:durableId="741223234">
    <w:abstractNumId w:val="16"/>
  </w:num>
  <w:num w:numId="27" w16cid:durableId="1334722925">
    <w:abstractNumId w:val="21"/>
  </w:num>
  <w:num w:numId="28" w16cid:durableId="1703940887">
    <w:abstractNumId w:val="16"/>
  </w:num>
  <w:num w:numId="29" w16cid:durableId="207862410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lickAndTypeStyle w:val="Footercaps07D01"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9B"/>
    <w:rsid w:val="000004C6"/>
    <w:rsid w:val="0000103E"/>
    <w:rsid w:val="00002C6A"/>
    <w:rsid w:val="00003C40"/>
    <w:rsid w:val="000060F1"/>
    <w:rsid w:val="00007B9A"/>
    <w:rsid w:val="0001236E"/>
    <w:rsid w:val="000175F9"/>
    <w:rsid w:val="00017D73"/>
    <w:rsid w:val="00021DE2"/>
    <w:rsid w:val="0002217D"/>
    <w:rsid w:val="0002377E"/>
    <w:rsid w:val="00024B2E"/>
    <w:rsid w:val="000251F7"/>
    <w:rsid w:val="00026E08"/>
    <w:rsid w:val="00027E7B"/>
    <w:rsid w:val="000305DD"/>
    <w:rsid w:val="000313B5"/>
    <w:rsid w:val="00031A13"/>
    <w:rsid w:val="00035C8E"/>
    <w:rsid w:val="00036F4A"/>
    <w:rsid w:val="00037DED"/>
    <w:rsid w:val="00040AD3"/>
    <w:rsid w:val="00040F7A"/>
    <w:rsid w:val="00044186"/>
    <w:rsid w:val="0004497A"/>
    <w:rsid w:val="00044AF1"/>
    <w:rsid w:val="00046A1B"/>
    <w:rsid w:val="00050B0C"/>
    <w:rsid w:val="00051198"/>
    <w:rsid w:val="000526AA"/>
    <w:rsid w:val="0005738C"/>
    <w:rsid w:val="000603E1"/>
    <w:rsid w:val="00061A35"/>
    <w:rsid w:val="0006342A"/>
    <w:rsid w:val="00064338"/>
    <w:rsid w:val="000651C5"/>
    <w:rsid w:val="00066161"/>
    <w:rsid w:val="00067F48"/>
    <w:rsid w:val="00070582"/>
    <w:rsid w:val="00071CF5"/>
    <w:rsid w:val="00072773"/>
    <w:rsid w:val="000729FB"/>
    <w:rsid w:val="00075556"/>
    <w:rsid w:val="00076C6F"/>
    <w:rsid w:val="00076CC5"/>
    <w:rsid w:val="00077E3D"/>
    <w:rsid w:val="00082B82"/>
    <w:rsid w:val="00082C08"/>
    <w:rsid w:val="00085FE9"/>
    <w:rsid w:val="0008601B"/>
    <w:rsid w:val="00086CB4"/>
    <w:rsid w:val="000913AF"/>
    <w:rsid w:val="0009478B"/>
    <w:rsid w:val="00096C69"/>
    <w:rsid w:val="00096D5E"/>
    <w:rsid w:val="0009714E"/>
    <w:rsid w:val="00097C8C"/>
    <w:rsid w:val="00097C8D"/>
    <w:rsid w:val="000A08C4"/>
    <w:rsid w:val="000A1807"/>
    <w:rsid w:val="000A4228"/>
    <w:rsid w:val="000A55CE"/>
    <w:rsid w:val="000B2597"/>
    <w:rsid w:val="000B4CA7"/>
    <w:rsid w:val="000B6670"/>
    <w:rsid w:val="000B69EF"/>
    <w:rsid w:val="000B7B26"/>
    <w:rsid w:val="000B7F1C"/>
    <w:rsid w:val="000C1B83"/>
    <w:rsid w:val="000C45C7"/>
    <w:rsid w:val="000C4FBC"/>
    <w:rsid w:val="000C6286"/>
    <w:rsid w:val="000D069D"/>
    <w:rsid w:val="000D143A"/>
    <w:rsid w:val="000D24F8"/>
    <w:rsid w:val="000D2CC5"/>
    <w:rsid w:val="000D3724"/>
    <w:rsid w:val="000E1158"/>
    <w:rsid w:val="000E1F88"/>
    <w:rsid w:val="000E23ED"/>
    <w:rsid w:val="000E26A8"/>
    <w:rsid w:val="000E2FB3"/>
    <w:rsid w:val="000E3CFA"/>
    <w:rsid w:val="000E4EFC"/>
    <w:rsid w:val="000E6128"/>
    <w:rsid w:val="000F011E"/>
    <w:rsid w:val="000F14D8"/>
    <w:rsid w:val="000F16F1"/>
    <w:rsid w:val="000F1994"/>
    <w:rsid w:val="000F46FD"/>
    <w:rsid w:val="000F4C50"/>
    <w:rsid w:val="000F79A8"/>
    <w:rsid w:val="000F7BDA"/>
    <w:rsid w:val="001009C2"/>
    <w:rsid w:val="0010315A"/>
    <w:rsid w:val="00106B2F"/>
    <w:rsid w:val="0011030B"/>
    <w:rsid w:val="001116F7"/>
    <w:rsid w:val="00112817"/>
    <w:rsid w:val="001149EE"/>
    <w:rsid w:val="00114A29"/>
    <w:rsid w:val="0011642E"/>
    <w:rsid w:val="001232F4"/>
    <w:rsid w:val="001269D2"/>
    <w:rsid w:val="001303E9"/>
    <w:rsid w:val="00130C19"/>
    <w:rsid w:val="00132A3D"/>
    <w:rsid w:val="00134081"/>
    <w:rsid w:val="00137E18"/>
    <w:rsid w:val="00140D1F"/>
    <w:rsid w:val="00145314"/>
    <w:rsid w:val="00147732"/>
    <w:rsid w:val="00147ABE"/>
    <w:rsid w:val="001507BC"/>
    <w:rsid w:val="0015106F"/>
    <w:rsid w:val="00151C9D"/>
    <w:rsid w:val="001524DD"/>
    <w:rsid w:val="00153A56"/>
    <w:rsid w:val="00154349"/>
    <w:rsid w:val="00162265"/>
    <w:rsid w:val="00162304"/>
    <w:rsid w:val="001671C1"/>
    <w:rsid w:val="00167A3D"/>
    <w:rsid w:val="00171A19"/>
    <w:rsid w:val="0017215E"/>
    <w:rsid w:val="001747A4"/>
    <w:rsid w:val="001750D2"/>
    <w:rsid w:val="00175843"/>
    <w:rsid w:val="00176288"/>
    <w:rsid w:val="00177757"/>
    <w:rsid w:val="00177D80"/>
    <w:rsid w:val="00185A9C"/>
    <w:rsid w:val="00185A9E"/>
    <w:rsid w:val="001920FD"/>
    <w:rsid w:val="00192A36"/>
    <w:rsid w:val="00194B09"/>
    <w:rsid w:val="00194E83"/>
    <w:rsid w:val="0019781F"/>
    <w:rsid w:val="001A0D0A"/>
    <w:rsid w:val="001A290D"/>
    <w:rsid w:val="001A399A"/>
    <w:rsid w:val="001A78D7"/>
    <w:rsid w:val="001B27DC"/>
    <w:rsid w:val="001B3427"/>
    <w:rsid w:val="001B4ADD"/>
    <w:rsid w:val="001B4E54"/>
    <w:rsid w:val="001C09D3"/>
    <w:rsid w:val="001C3890"/>
    <w:rsid w:val="001C4F66"/>
    <w:rsid w:val="001C6336"/>
    <w:rsid w:val="001C7317"/>
    <w:rsid w:val="001C75D0"/>
    <w:rsid w:val="001C75FC"/>
    <w:rsid w:val="001D0B19"/>
    <w:rsid w:val="001D0B5A"/>
    <w:rsid w:val="001D1A9D"/>
    <w:rsid w:val="001D275A"/>
    <w:rsid w:val="001D375D"/>
    <w:rsid w:val="001D5C57"/>
    <w:rsid w:val="001D6255"/>
    <w:rsid w:val="001D71FE"/>
    <w:rsid w:val="001E3D80"/>
    <w:rsid w:val="001E73DE"/>
    <w:rsid w:val="001F1299"/>
    <w:rsid w:val="001F1FA9"/>
    <w:rsid w:val="001F5E3D"/>
    <w:rsid w:val="0020510B"/>
    <w:rsid w:val="00206AC5"/>
    <w:rsid w:val="00210B6C"/>
    <w:rsid w:val="00214084"/>
    <w:rsid w:val="002156D5"/>
    <w:rsid w:val="00221F7B"/>
    <w:rsid w:val="0022204C"/>
    <w:rsid w:val="00223190"/>
    <w:rsid w:val="00224CB1"/>
    <w:rsid w:val="00231F80"/>
    <w:rsid w:val="0023224C"/>
    <w:rsid w:val="00233C18"/>
    <w:rsid w:val="00236790"/>
    <w:rsid w:val="002420E8"/>
    <w:rsid w:val="0024468E"/>
    <w:rsid w:val="00246331"/>
    <w:rsid w:val="002526FD"/>
    <w:rsid w:val="00254043"/>
    <w:rsid w:val="00254CA1"/>
    <w:rsid w:val="00256593"/>
    <w:rsid w:val="00257149"/>
    <w:rsid w:val="00257237"/>
    <w:rsid w:val="00257A93"/>
    <w:rsid w:val="00261576"/>
    <w:rsid w:val="00262101"/>
    <w:rsid w:val="00264E0F"/>
    <w:rsid w:val="00266D89"/>
    <w:rsid w:val="002675B5"/>
    <w:rsid w:val="00270750"/>
    <w:rsid w:val="00271EB0"/>
    <w:rsid w:val="0027292F"/>
    <w:rsid w:val="002747F9"/>
    <w:rsid w:val="00280685"/>
    <w:rsid w:val="0028185C"/>
    <w:rsid w:val="002818C5"/>
    <w:rsid w:val="00285BF7"/>
    <w:rsid w:val="00286FD4"/>
    <w:rsid w:val="0028710E"/>
    <w:rsid w:val="0028761A"/>
    <w:rsid w:val="00287777"/>
    <w:rsid w:val="0029038F"/>
    <w:rsid w:val="002908C4"/>
    <w:rsid w:val="00290BF6"/>
    <w:rsid w:val="002922ED"/>
    <w:rsid w:val="002933F4"/>
    <w:rsid w:val="00294086"/>
    <w:rsid w:val="00295A9A"/>
    <w:rsid w:val="00297181"/>
    <w:rsid w:val="002A02F3"/>
    <w:rsid w:val="002A1610"/>
    <w:rsid w:val="002A1CAC"/>
    <w:rsid w:val="002A49C2"/>
    <w:rsid w:val="002A58E3"/>
    <w:rsid w:val="002A60D6"/>
    <w:rsid w:val="002B1E0E"/>
    <w:rsid w:val="002B329B"/>
    <w:rsid w:val="002B3BC2"/>
    <w:rsid w:val="002B3EF3"/>
    <w:rsid w:val="002B431F"/>
    <w:rsid w:val="002B7186"/>
    <w:rsid w:val="002C1769"/>
    <w:rsid w:val="002C47D3"/>
    <w:rsid w:val="002C54DE"/>
    <w:rsid w:val="002C7914"/>
    <w:rsid w:val="002D04B4"/>
    <w:rsid w:val="002D0D02"/>
    <w:rsid w:val="002D755D"/>
    <w:rsid w:val="002E037E"/>
    <w:rsid w:val="002E0854"/>
    <w:rsid w:val="002E0A99"/>
    <w:rsid w:val="002E766B"/>
    <w:rsid w:val="002F04C8"/>
    <w:rsid w:val="002F105B"/>
    <w:rsid w:val="002F39FF"/>
    <w:rsid w:val="002F50A2"/>
    <w:rsid w:val="003009FB"/>
    <w:rsid w:val="00306803"/>
    <w:rsid w:val="003068F1"/>
    <w:rsid w:val="00307854"/>
    <w:rsid w:val="003079E9"/>
    <w:rsid w:val="00310B66"/>
    <w:rsid w:val="00311114"/>
    <w:rsid w:val="003116A7"/>
    <w:rsid w:val="0031490E"/>
    <w:rsid w:val="00315D03"/>
    <w:rsid w:val="00321EB7"/>
    <w:rsid w:val="003224DA"/>
    <w:rsid w:val="00322741"/>
    <w:rsid w:val="00325A6E"/>
    <w:rsid w:val="00326772"/>
    <w:rsid w:val="00326E0D"/>
    <w:rsid w:val="003306BF"/>
    <w:rsid w:val="0033100E"/>
    <w:rsid w:val="00333329"/>
    <w:rsid w:val="00334174"/>
    <w:rsid w:val="00335520"/>
    <w:rsid w:val="003428C2"/>
    <w:rsid w:val="003431A3"/>
    <w:rsid w:val="003440CD"/>
    <w:rsid w:val="003465BA"/>
    <w:rsid w:val="00347BEC"/>
    <w:rsid w:val="00351C55"/>
    <w:rsid w:val="003533EC"/>
    <w:rsid w:val="00356F13"/>
    <w:rsid w:val="0036284F"/>
    <w:rsid w:val="00364B54"/>
    <w:rsid w:val="00365FA3"/>
    <w:rsid w:val="0036600B"/>
    <w:rsid w:val="00370C5D"/>
    <w:rsid w:val="00371BB2"/>
    <w:rsid w:val="0037329E"/>
    <w:rsid w:val="00374DA6"/>
    <w:rsid w:val="00375ACC"/>
    <w:rsid w:val="00376F9E"/>
    <w:rsid w:val="00380F5C"/>
    <w:rsid w:val="00381AE8"/>
    <w:rsid w:val="0038232F"/>
    <w:rsid w:val="0038319B"/>
    <w:rsid w:val="003859E4"/>
    <w:rsid w:val="00386227"/>
    <w:rsid w:val="00386373"/>
    <w:rsid w:val="0039271C"/>
    <w:rsid w:val="00394633"/>
    <w:rsid w:val="003947DD"/>
    <w:rsid w:val="003961A0"/>
    <w:rsid w:val="00396551"/>
    <w:rsid w:val="00397782"/>
    <w:rsid w:val="003A1B7B"/>
    <w:rsid w:val="003A373E"/>
    <w:rsid w:val="003A4286"/>
    <w:rsid w:val="003A4C5C"/>
    <w:rsid w:val="003A6845"/>
    <w:rsid w:val="003A7695"/>
    <w:rsid w:val="003B47FE"/>
    <w:rsid w:val="003B5011"/>
    <w:rsid w:val="003B7F92"/>
    <w:rsid w:val="003C076D"/>
    <w:rsid w:val="003C122A"/>
    <w:rsid w:val="003C1DDB"/>
    <w:rsid w:val="003C3A7C"/>
    <w:rsid w:val="003C4FC3"/>
    <w:rsid w:val="003C6F12"/>
    <w:rsid w:val="003D0476"/>
    <w:rsid w:val="003D0C32"/>
    <w:rsid w:val="003D2CD8"/>
    <w:rsid w:val="003D3424"/>
    <w:rsid w:val="003D42BB"/>
    <w:rsid w:val="003D5DA7"/>
    <w:rsid w:val="003D6B04"/>
    <w:rsid w:val="003E38E6"/>
    <w:rsid w:val="003E4F8C"/>
    <w:rsid w:val="003E5184"/>
    <w:rsid w:val="003F3C7B"/>
    <w:rsid w:val="003F4595"/>
    <w:rsid w:val="003F4A60"/>
    <w:rsid w:val="003F4CD2"/>
    <w:rsid w:val="003F5765"/>
    <w:rsid w:val="003F6EF3"/>
    <w:rsid w:val="00400A32"/>
    <w:rsid w:val="004011B3"/>
    <w:rsid w:val="00406F2B"/>
    <w:rsid w:val="0041014E"/>
    <w:rsid w:val="00415850"/>
    <w:rsid w:val="00415863"/>
    <w:rsid w:val="00421BF3"/>
    <w:rsid w:val="00422160"/>
    <w:rsid w:val="004228F8"/>
    <w:rsid w:val="00423EDA"/>
    <w:rsid w:val="00426629"/>
    <w:rsid w:val="00431CB6"/>
    <w:rsid w:val="00432218"/>
    <w:rsid w:val="00434C05"/>
    <w:rsid w:val="004350A1"/>
    <w:rsid w:val="0043620B"/>
    <w:rsid w:val="004372F1"/>
    <w:rsid w:val="004406A5"/>
    <w:rsid w:val="00444DD4"/>
    <w:rsid w:val="00453552"/>
    <w:rsid w:val="004543BB"/>
    <w:rsid w:val="0045565E"/>
    <w:rsid w:val="00455DF0"/>
    <w:rsid w:val="00456DDA"/>
    <w:rsid w:val="004613FC"/>
    <w:rsid w:val="00463758"/>
    <w:rsid w:val="00465D07"/>
    <w:rsid w:val="00466036"/>
    <w:rsid w:val="00470D75"/>
    <w:rsid w:val="00473935"/>
    <w:rsid w:val="00474091"/>
    <w:rsid w:val="00475954"/>
    <w:rsid w:val="00475BB0"/>
    <w:rsid w:val="00480C43"/>
    <w:rsid w:val="0048148F"/>
    <w:rsid w:val="004823F9"/>
    <w:rsid w:val="004918DF"/>
    <w:rsid w:val="004A0023"/>
    <w:rsid w:val="004A073C"/>
    <w:rsid w:val="004A42B7"/>
    <w:rsid w:val="004A4AE0"/>
    <w:rsid w:val="004A6C0B"/>
    <w:rsid w:val="004B11ED"/>
    <w:rsid w:val="004B170B"/>
    <w:rsid w:val="004B2CCB"/>
    <w:rsid w:val="004C0F79"/>
    <w:rsid w:val="004C1E49"/>
    <w:rsid w:val="004C2F3E"/>
    <w:rsid w:val="004C567F"/>
    <w:rsid w:val="004D0EC1"/>
    <w:rsid w:val="004D3455"/>
    <w:rsid w:val="004D5963"/>
    <w:rsid w:val="004D5DB4"/>
    <w:rsid w:val="004D607C"/>
    <w:rsid w:val="004D6F00"/>
    <w:rsid w:val="004E3240"/>
    <w:rsid w:val="004E3E30"/>
    <w:rsid w:val="004E6A32"/>
    <w:rsid w:val="004E71B7"/>
    <w:rsid w:val="004E792B"/>
    <w:rsid w:val="004F1867"/>
    <w:rsid w:val="004F37CE"/>
    <w:rsid w:val="004F4099"/>
    <w:rsid w:val="004F64FB"/>
    <w:rsid w:val="004F6A02"/>
    <w:rsid w:val="004F7989"/>
    <w:rsid w:val="00501A89"/>
    <w:rsid w:val="00502E43"/>
    <w:rsid w:val="0050456E"/>
    <w:rsid w:val="005078E6"/>
    <w:rsid w:val="005133BE"/>
    <w:rsid w:val="00515364"/>
    <w:rsid w:val="00515809"/>
    <w:rsid w:val="0052038A"/>
    <w:rsid w:val="00520EAC"/>
    <w:rsid w:val="0052108F"/>
    <w:rsid w:val="00524CD7"/>
    <w:rsid w:val="005251B3"/>
    <w:rsid w:val="00525CD3"/>
    <w:rsid w:val="00526052"/>
    <w:rsid w:val="0052791E"/>
    <w:rsid w:val="00531DF8"/>
    <w:rsid w:val="0053248A"/>
    <w:rsid w:val="00532E18"/>
    <w:rsid w:val="005348C6"/>
    <w:rsid w:val="005401A0"/>
    <w:rsid w:val="00540829"/>
    <w:rsid w:val="00541FA4"/>
    <w:rsid w:val="00542923"/>
    <w:rsid w:val="00543BAC"/>
    <w:rsid w:val="0054536F"/>
    <w:rsid w:val="00551571"/>
    <w:rsid w:val="00552F41"/>
    <w:rsid w:val="00553800"/>
    <w:rsid w:val="00554947"/>
    <w:rsid w:val="00555789"/>
    <w:rsid w:val="005616EF"/>
    <w:rsid w:val="0056385E"/>
    <w:rsid w:val="00566BA4"/>
    <w:rsid w:val="005738B5"/>
    <w:rsid w:val="00574AF9"/>
    <w:rsid w:val="00576206"/>
    <w:rsid w:val="005770E9"/>
    <w:rsid w:val="005816D4"/>
    <w:rsid w:val="00581E7D"/>
    <w:rsid w:val="005821E7"/>
    <w:rsid w:val="00582E46"/>
    <w:rsid w:val="00585090"/>
    <w:rsid w:val="0058557C"/>
    <w:rsid w:val="005858E2"/>
    <w:rsid w:val="00587F09"/>
    <w:rsid w:val="005913B2"/>
    <w:rsid w:val="00593191"/>
    <w:rsid w:val="00593A3D"/>
    <w:rsid w:val="00593BAF"/>
    <w:rsid w:val="00597E10"/>
    <w:rsid w:val="005A13C2"/>
    <w:rsid w:val="005A16B7"/>
    <w:rsid w:val="005A29D0"/>
    <w:rsid w:val="005B21AD"/>
    <w:rsid w:val="005B44F0"/>
    <w:rsid w:val="005B4D13"/>
    <w:rsid w:val="005B713F"/>
    <w:rsid w:val="005B741A"/>
    <w:rsid w:val="005B7D83"/>
    <w:rsid w:val="005C0D16"/>
    <w:rsid w:val="005C10CB"/>
    <w:rsid w:val="005C1B7A"/>
    <w:rsid w:val="005C265B"/>
    <w:rsid w:val="005C2E6B"/>
    <w:rsid w:val="005C4C70"/>
    <w:rsid w:val="005C6EE4"/>
    <w:rsid w:val="005D5ECB"/>
    <w:rsid w:val="005D6063"/>
    <w:rsid w:val="005D7D1D"/>
    <w:rsid w:val="005E02E8"/>
    <w:rsid w:val="005E0DA5"/>
    <w:rsid w:val="005E17D5"/>
    <w:rsid w:val="005E1F84"/>
    <w:rsid w:val="005E265E"/>
    <w:rsid w:val="005F1E35"/>
    <w:rsid w:val="005F247E"/>
    <w:rsid w:val="005F3824"/>
    <w:rsid w:val="005F484B"/>
    <w:rsid w:val="005F4E19"/>
    <w:rsid w:val="005F7DA6"/>
    <w:rsid w:val="00600092"/>
    <w:rsid w:val="00602A3C"/>
    <w:rsid w:val="00607B3C"/>
    <w:rsid w:val="00610AA8"/>
    <w:rsid w:val="00612B81"/>
    <w:rsid w:val="0061338E"/>
    <w:rsid w:val="00616022"/>
    <w:rsid w:val="00626254"/>
    <w:rsid w:val="006354D9"/>
    <w:rsid w:val="006359A4"/>
    <w:rsid w:val="00640D08"/>
    <w:rsid w:val="00643E61"/>
    <w:rsid w:val="00646F9D"/>
    <w:rsid w:val="00652354"/>
    <w:rsid w:val="00652AE4"/>
    <w:rsid w:val="00656C44"/>
    <w:rsid w:val="00661E5E"/>
    <w:rsid w:val="00663A3F"/>
    <w:rsid w:val="00664FC6"/>
    <w:rsid w:val="00665623"/>
    <w:rsid w:val="00665B85"/>
    <w:rsid w:val="0067245E"/>
    <w:rsid w:val="0067273D"/>
    <w:rsid w:val="006732BD"/>
    <w:rsid w:val="00673303"/>
    <w:rsid w:val="00673409"/>
    <w:rsid w:val="00680258"/>
    <w:rsid w:val="0068094F"/>
    <w:rsid w:val="00680BBF"/>
    <w:rsid w:val="00682602"/>
    <w:rsid w:val="00682C21"/>
    <w:rsid w:val="0068380C"/>
    <w:rsid w:val="0068380D"/>
    <w:rsid w:val="006838FC"/>
    <w:rsid w:val="00683A81"/>
    <w:rsid w:val="0068445E"/>
    <w:rsid w:val="00687CA4"/>
    <w:rsid w:val="00692661"/>
    <w:rsid w:val="00692904"/>
    <w:rsid w:val="006949A8"/>
    <w:rsid w:val="00694A48"/>
    <w:rsid w:val="00696061"/>
    <w:rsid w:val="00696CF4"/>
    <w:rsid w:val="006A0763"/>
    <w:rsid w:val="006A30E8"/>
    <w:rsid w:val="006A6B97"/>
    <w:rsid w:val="006B3966"/>
    <w:rsid w:val="006B4D32"/>
    <w:rsid w:val="006B4EB4"/>
    <w:rsid w:val="006C0073"/>
    <w:rsid w:val="006C0FC1"/>
    <w:rsid w:val="006C4480"/>
    <w:rsid w:val="006C6AAA"/>
    <w:rsid w:val="006C6E99"/>
    <w:rsid w:val="006C7EE3"/>
    <w:rsid w:val="006D276C"/>
    <w:rsid w:val="006D3769"/>
    <w:rsid w:val="006E278E"/>
    <w:rsid w:val="006E4C36"/>
    <w:rsid w:val="006E5B33"/>
    <w:rsid w:val="006E694D"/>
    <w:rsid w:val="006F1F51"/>
    <w:rsid w:val="006F2EEA"/>
    <w:rsid w:val="006F32CC"/>
    <w:rsid w:val="006F3BE3"/>
    <w:rsid w:val="006F4CD5"/>
    <w:rsid w:val="006F6C9A"/>
    <w:rsid w:val="00702624"/>
    <w:rsid w:val="00704813"/>
    <w:rsid w:val="00705296"/>
    <w:rsid w:val="007064EC"/>
    <w:rsid w:val="00714822"/>
    <w:rsid w:val="00714B6B"/>
    <w:rsid w:val="00715BBD"/>
    <w:rsid w:val="00716E9B"/>
    <w:rsid w:val="00717F22"/>
    <w:rsid w:val="0073218B"/>
    <w:rsid w:val="007366C9"/>
    <w:rsid w:val="00742532"/>
    <w:rsid w:val="007430DD"/>
    <w:rsid w:val="007431E4"/>
    <w:rsid w:val="007449EC"/>
    <w:rsid w:val="00746C8B"/>
    <w:rsid w:val="00753317"/>
    <w:rsid w:val="007603B3"/>
    <w:rsid w:val="00761FF5"/>
    <w:rsid w:val="007660CD"/>
    <w:rsid w:val="00766D28"/>
    <w:rsid w:val="007675BF"/>
    <w:rsid w:val="00767FBF"/>
    <w:rsid w:val="007706E6"/>
    <w:rsid w:val="007720E2"/>
    <w:rsid w:val="0077280A"/>
    <w:rsid w:val="00782D1F"/>
    <w:rsid w:val="0078330A"/>
    <w:rsid w:val="007850FB"/>
    <w:rsid w:val="007876C0"/>
    <w:rsid w:val="00790985"/>
    <w:rsid w:val="007909C4"/>
    <w:rsid w:val="00791F8A"/>
    <w:rsid w:val="00793D44"/>
    <w:rsid w:val="00795A55"/>
    <w:rsid w:val="00797D28"/>
    <w:rsid w:val="007A00CA"/>
    <w:rsid w:val="007A02E8"/>
    <w:rsid w:val="007A4DEB"/>
    <w:rsid w:val="007A7CC4"/>
    <w:rsid w:val="007B3AFC"/>
    <w:rsid w:val="007B41C1"/>
    <w:rsid w:val="007B6895"/>
    <w:rsid w:val="007B7E61"/>
    <w:rsid w:val="007C3F64"/>
    <w:rsid w:val="007C78B3"/>
    <w:rsid w:val="007D1C53"/>
    <w:rsid w:val="007D5452"/>
    <w:rsid w:val="007E0782"/>
    <w:rsid w:val="007E2103"/>
    <w:rsid w:val="007E24A3"/>
    <w:rsid w:val="007E355A"/>
    <w:rsid w:val="007E39DF"/>
    <w:rsid w:val="007E43F6"/>
    <w:rsid w:val="007E51D0"/>
    <w:rsid w:val="007E6F81"/>
    <w:rsid w:val="007F20CD"/>
    <w:rsid w:val="007F6A52"/>
    <w:rsid w:val="0080178F"/>
    <w:rsid w:val="00802BF8"/>
    <w:rsid w:val="00803E48"/>
    <w:rsid w:val="00807965"/>
    <w:rsid w:val="00807974"/>
    <w:rsid w:val="00807B8A"/>
    <w:rsid w:val="00810076"/>
    <w:rsid w:val="00810670"/>
    <w:rsid w:val="008106A4"/>
    <w:rsid w:val="00812252"/>
    <w:rsid w:val="00813330"/>
    <w:rsid w:val="00813F12"/>
    <w:rsid w:val="00814B80"/>
    <w:rsid w:val="00815E44"/>
    <w:rsid w:val="00815FDF"/>
    <w:rsid w:val="0082073D"/>
    <w:rsid w:val="00820AE6"/>
    <w:rsid w:val="008231B4"/>
    <w:rsid w:val="0082462E"/>
    <w:rsid w:val="00824661"/>
    <w:rsid w:val="00824A0B"/>
    <w:rsid w:val="00824E02"/>
    <w:rsid w:val="00825E17"/>
    <w:rsid w:val="008271B4"/>
    <w:rsid w:val="008303A6"/>
    <w:rsid w:val="00830453"/>
    <w:rsid w:val="00832021"/>
    <w:rsid w:val="00832274"/>
    <w:rsid w:val="00832A80"/>
    <w:rsid w:val="00832F34"/>
    <w:rsid w:val="0083460A"/>
    <w:rsid w:val="00835198"/>
    <w:rsid w:val="008363E7"/>
    <w:rsid w:val="0083668C"/>
    <w:rsid w:val="00841A08"/>
    <w:rsid w:val="00841D81"/>
    <w:rsid w:val="0084540C"/>
    <w:rsid w:val="00845857"/>
    <w:rsid w:val="008471FF"/>
    <w:rsid w:val="00850617"/>
    <w:rsid w:val="00852673"/>
    <w:rsid w:val="00852BBD"/>
    <w:rsid w:val="008545A1"/>
    <w:rsid w:val="008548FA"/>
    <w:rsid w:val="00860327"/>
    <w:rsid w:val="008611B8"/>
    <w:rsid w:val="00862082"/>
    <w:rsid w:val="008628CA"/>
    <w:rsid w:val="00863C22"/>
    <w:rsid w:val="0086453E"/>
    <w:rsid w:val="00864EC9"/>
    <w:rsid w:val="00865B13"/>
    <w:rsid w:val="00867F47"/>
    <w:rsid w:val="00870A6E"/>
    <w:rsid w:val="008723F3"/>
    <w:rsid w:val="0087387D"/>
    <w:rsid w:val="008751A1"/>
    <w:rsid w:val="0087767D"/>
    <w:rsid w:val="00883CD2"/>
    <w:rsid w:val="00887E8E"/>
    <w:rsid w:val="00890027"/>
    <w:rsid w:val="00891078"/>
    <w:rsid w:val="00892318"/>
    <w:rsid w:val="008929FB"/>
    <w:rsid w:val="00893347"/>
    <w:rsid w:val="00893C87"/>
    <w:rsid w:val="00895072"/>
    <w:rsid w:val="008A4104"/>
    <w:rsid w:val="008A433D"/>
    <w:rsid w:val="008A52DE"/>
    <w:rsid w:val="008A70FF"/>
    <w:rsid w:val="008B074C"/>
    <w:rsid w:val="008B1EAA"/>
    <w:rsid w:val="008B2225"/>
    <w:rsid w:val="008B23D2"/>
    <w:rsid w:val="008B5B39"/>
    <w:rsid w:val="008B7242"/>
    <w:rsid w:val="008B7BB1"/>
    <w:rsid w:val="008C0A8C"/>
    <w:rsid w:val="008C0BC0"/>
    <w:rsid w:val="008C0ED8"/>
    <w:rsid w:val="008C243F"/>
    <w:rsid w:val="008C39D3"/>
    <w:rsid w:val="008C6A98"/>
    <w:rsid w:val="008D019B"/>
    <w:rsid w:val="008D01FE"/>
    <w:rsid w:val="008D0F17"/>
    <w:rsid w:val="008D2036"/>
    <w:rsid w:val="008D20DB"/>
    <w:rsid w:val="008D22D6"/>
    <w:rsid w:val="008D232C"/>
    <w:rsid w:val="008D2FB0"/>
    <w:rsid w:val="008D311F"/>
    <w:rsid w:val="008D414E"/>
    <w:rsid w:val="008D4D08"/>
    <w:rsid w:val="008D7833"/>
    <w:rsid w:val="008E3D56"/>
    <w:rsid w:val="008E4429"/>
    <w:rsid w:val="008E7935"/>
    <w:rsid w:val="008F0BE1"/>
    <w:rsid w:val="008F1D9B"/>
    <w:rsid w:val="008F20A3"/>
    <w:rsid w:val="00900CA9"/>
    <w:rsid w:val="00902321"/>
    <w:rsid w:val="0090330B"/>
    <w:rsid w:val="009057F3"/>
    <w:rsid w:val="009068C6"/>
    <w:rsid w:val="00913365"/>
    <w:rsid w:val="00913C36"/>
    <w:rsid w:val="00915B2F"/>
    <w:rsid w:val="00917024"/>
    <w:rsid w:val="0091733E"/>
    <w:rsid w:val="0092059B"/>
    <w:rsid w:val="00924691"/>
    <w:rsid w:val="00926AC7"/>
    <w:rsid w:val="00930D97"/>
    <w:rsid w:val="00931A77"/>
    <w:rsid w:val="009329DB"/>
    <w:rsid w:val="009363DD"/>
    <w:rsid w:val="00941404"/>
    <w:rsid w:val="00945A14"/>
    <w:rsid w:val="009505B3"/>
    <w:rsid w:val="00950E60"/>
    <w:rsid w:val="00954B0A"/>
    <w:rsid w:val="00954B47"/>
    <w:rsid w:val="00955DE0"/>
    <w:rsid w:val="00956D70"/>
    <w:rsid w:val="0096075A"/>
    <w:rsid w:val="00962218"/>
    <w:rsid w:val="009626F9"/>
    <w:rsid w:val="00963E84"/>
    <w:rsid w:val="00964347"/>
    <w:rsid w:val="009660DC"/>
    <w:rsid w:val="009724AF"/>
    <w:rsid w:val="00972624"/>
    <w:rsid w:val="00972C19"/>
    <w:rsid w:val="009739E9"/>
    <w:rsid w:val="0097691B"/>
    <w:rsid w:val="00977413"/>
    <w:rsid w:val="00982D53"/>
    <w:rsid w:val="009855C8"/>
    <w:rsid w:val="009879A0"/>
    <w:rsid w:val="009946AB"/>
    <w:rsid w:val="0099532A"/>
    <w:rsid w:val="009975DB"/>
    <w:rsid w:val="009A0840"/>
    <w:rsid w:val="009A4AFF"/>
    <w:rsid w:val="009B10F0"/>
    <w:rsid w:val="009B378A"/>
    <w:rsid w:val="009B48FF"/>
    <w:rsid w:val="009B52CA"/>
    <w:rsid w:val="009B735F"/>
    <w:rsid w:val="009C0BBD"/>
    <w:rsid w:val="009C0E0E"/>
    <w:rsid w:val="009C3396"/>
    <w:rsid w:val="009C3476"/>
    <w:rsid w:val="009C40C1"/>
    <w:rsid w:val="009C4EB1"/>
    <w:rsid w:val="009C68ED"/>
    <w:rsid w:val="009C7609"/>
    <w:rsid w:val="009C7EA9"/>
    <w:rsid w:val="009D141A"/>
    <w:rsid w:val="009D582F"/>
    <w:rsid w:val="009D5A09"/>
    <w:rsid w:val="009D7E13"/>
    <w:rsid w:val="009E13F1"/>
    <w:rsid w:val="009E3E5C"/>
    <w:rsid w:val="009E65FA"/>
    <w:rsid w:val="009F1F5E"/>
    <w:rsid w:val="009F32AE"/>
    <w:rsid w:val="009F5172"/>
    <w:rsid w:val="009F6D7A"/>
    <w:rsid w:val="00A0052C"/>
    <w:rsid w:val="00A02E0E"/>
    <w:rsid w:val="00A0423B"/>
    <w:rsid w:val="00A04D65"/>
    <w:rsid w:val="00A051F8"/>
    <w:rsid w:val="00A071E0"/>
    <w:rsid w:val="00A10E19"/>
    <w:rsid w:val="00A11D82"/>
    <w:rsid w:val="00A1232F"/>
    <w:rsid w:val="00A15195"/>
    <w:rsid w:val="00A17E39"/>
    <w:rsid w:val="00A23D6C"/>
    <w:rsid w:val="00A2570D"/>
    <w:rsid w:val="00A269E5"/>
    <w:rsid w:val="00A26B99"/>
    <w:rsid w:val="00A27728"/>
    <w:rsid w:val="00A32B3E"/>
    <w:rsid w:val="00A3594A"/>
    <w:rsid w:val="00A37E67"/>
    <w:rsid w:val="00A41A67"/>
    <w:rsid w:val="00A428E2"/>
    <w:rsid w:val="00A43210"/>
    <w:rsid w:val="00A445ED"/>
    <w:rsid w:val="00A45F1D"/>
    <w:rsid w:val="00A46AF9"/>
    <w:rsid w:val="00A50360"/>
    <w:rsid w:val="00A5058F"/>
    <w:rsid w:val="00A5076B"/>
    <w:rsid w:val="00A51E13"/>
    <w:rsid w:val="00A53EE0"/>
    <w:rsid w:val="00A5405A"/>
    <w:rsid w:val="00A56008"/>
    <w:rsid w:val="00A5685D"/>
    <w:rsid w:val="00A56900"/>
    <w:rsid w:val="00A56A35"/>
    <w:rsid w:val="00A57B2A"/>
    <w:rsid w:val="00A61E40"/>
    <w:rsid w:val="00A65AD9"/>
    <w:rsid w:val="00A66538"/>
    <w:rsid w:val="00A71057"/>
    <w:rsid w:val="00A72FBE"/>
    <w:rsid w:val="00A76999"/>
    <w:rsid w:val="00A81465"/>
    <w:rsid w:val="00A8190E"/>
    <w:rsid w:val="00A821CB"/>
    <w:rsid w:val="00A8424D"/>
    <w:rsid w:val="00A849B0"/>
    <w:rsid w:val="00A84E49"/>
    <w:rsid w:val="00A94234"/>
    <w:rsid w:val="00A96411"/>
    <w:rsid w:val="00A970FA"/>
    <w:rsid w:val="00AA1B24"/>
    <w:rsid w:val="00AA65B6"/>
    <w:rsid w:val="00AA70F3"/>
    <w:rsid w:val="00AB511C"/>
    <w:rsid w:val="00AB7A89"/>
    <w:rsid w:val="00AB7F45"/>
    <w:rsid w:val="00AC113A"/>
    <w:rsid w:val="00AC5E41"/>
    <w:rsid w:val="00AC65B7"/>
    <w:rsid w:val="00AD065F"/>
    <w:rsid w:val="00AD0868"/>
    <w:rsid w:val="00AD26FC"/>
    <w:rsid w:val="00AD4FCF"/>
    <w:rsid w:val="00AD67A6"/>
    <w:rsid w:val="00AD7718"/>
    <w:rsid w:val="00AD7766"/>
    <w:rsid w:val="00AE067D"/>
    <w:rsid w:val="00AE240A"/>
    <w:rsid w:val="00AE3399"/>
    <w:rsid w:val="00AE6455"/>
    <w:rsid w:val="00AF1116"/>
    <w:rsid w:val="00AF2A9D"/>
    <w:rsid w:val="00AF62BC"/>
    <w:rsid w:val="00B0158F"/>
    <w:rsid w:val="00B01FA9"/>
    <w:rsid w:val="00B02CA9"/>
    <w:rsid w:val="00B036C7"/>
    <w:rsid w:val="00B04A7D"/>
    <w:rsid w:val="00B06E38"/>
    <w:rsid w:val="00B0728F"/>
    <w:rsid w:val="00B0789D"/>
    <w:rsid w:val="00B1044A"/>
    <w:rsid w:val="00B1048F"/>
    <w:rsid w:val="00B105AA"/>
    <w:rsid w:val="00B10FB2"/>
    <w:rsid w:val="00B125F8"/>
    <w:rsid w:val="00B16A26"/>
    <w:rsid w:val="00B174A1"/>
    <w:rsid w:val="00B22B12"/>
    <w:rsid w:val="00B23D89"/>
    <w:rsid w:val="00B24EC8"/>
    <w:rsid w:val="00B26910"/>
    <w:rsid w:val="00B31BFB"/>
    <w:rsid w:val="00B351B4"/>
    <w:rsid w:val="00B41151"/>
    <w:rsid w:val="00B42FA4"/>
    <w:rsid w:val="00B44CDD"/>
    <w:rsid w:val="00B47DD5"/>
    <w:rsid w:val="00B511C3"/>
    <w:rsid w:val="00B5446A"/>
    <w:rsid w:val="00B56DA3"/>
    <w:rsid w:val="00B6027A"/>
    <w:rsid w:val="00B670BC"/>
    <w:rsid w:val="00B672C3"/>
    <w:rsid w:val="00B70AE9"/>
    <w:rsid w:val="00B72255"/>
    <w:rsid w:val="00B72D66"/>
    <w:rsid w:val="00B755B6"/>
    <w:rsid w:val="00B81AEF"/>
    <w:rsid w:val="00B844D0"/>
    <w:rsid w:val="00B85AB0"/>
    <w:rsid w:val="00B85D8D"/>
    <w:rsid w:val="00B863D6"/>
    <w:rsid w:val="00B87D8A"/>
    <w:rsid w:val="00B90FEA"/>
    <w:rsid w:val="00B91DFB"/>
    <w:rsid w:val="00B92DFD"/>
    <w:rsid w:val="00B93C9C"/>
    <w:rsid w:val="00BA43BE"/>
    <w:rsid w:val="00BA688E"/>
    <w:rsid w:val="00BB2C9D"/>
    <w:rsid w:val="00BB33A5"/>
    <w:rsid w:val="00BB37A8"/>
    <w:rsid w:val="00BB5BD6"/>
    <w:rsid w:val="00BC0430"/>
    <w:rsid w:val="00BC0773"/>
    <w:rsid w:val="00BC0E45"/>
    <w:rsid w:val="00BC11AE"/>
    <w:rsid w:val="00BC385F"/>
    <w:rsid w:val="00BC39AD"/>
    <w:rsid w:val="00BC4324"/>
    <w:rsid w:val="00BC5F9F"/>
    <w:rsid w:val="00BC6B3A"/>
    <w:rsid w:val="00BC70E1"/>
    <w:rsid w:val="00BD6CB8"/>
    <w:rsid w:val="00BD6EB2"/>
    <w:rsid w:val="00BD7576"/>
    <w:rsid w:val="00BE1110"/>
    <w:rsid w:val="00BE1F0B"/>
    <w:rsid w:val="00BE3A79"/>
    <w:rsid w:val="00BF351D"/>
    <w:rsid w:val="00BF4361"/>
    <w:rsid w:val="00BF71E5"/>
    <w:rsid w:val="00BF7940"/>
    <w:rsid w:val="00C005AE"/>
    <w:rsid w:val="00C00AE4"/>
    <w:rsid w:val="00C013F1"/>
    <w:rsid w:val="00C020D2"/>
    <w:rsid w:val="00C03FD8"/>
    <w:rsid w:val="00C05064"/>
    <w:rsid w:val="00C051FD"/>
    <w:rsid w:val="00C102D9"/>
    <w:rsid w:val="00C127AE"/>
    <w:rsid w:val="00C12FFB"/>
    <w:rsid w:val="00C14F66"/>
    <w:rsid w:val="00C15396"/>
    <w:rsid w:val="00C17FC5"/>
    <w:rsid w:val="00C217CB"/>
    <w:rsid w:val="00C32456"/>
    <w:rsid w:val="00C40C5E"/>
    <w:rsid w:val="00C40E22"/>
    <w:rsid w:val="00C45573"/>
    <w:rsid w:val="00C46467"/>
    <w:rsid w:val="00C50EF5"/>
    <w:rsid w:val="00C510CE"/>
    <w:rsid w:val="00C51869"/>
    <w:rsid w:val="00C544C4"/>
    <w:rsid w:val="00C61626"/>
    <w:rsid w:val="00C640ED"/>
    <w:rsid w:val="00C718DD"/>
    <w:rsid w:val="00C72D4A"/>
    <w:rsid w:val="00C76672"/>
    <w:rsid w:val="00C76BE1"/>
    <w:rsid w:val="00C81A9B"/>
    <w:rsid w:val="00C87002"/>
    <w:rsid w:val="00C906EA"/>
    <w:rsid w:val="00C90A62"/>
    <w:rsid w:val="00C93616"/>
    <w:rsid w:val="00C9548B"/>
    <w:rsid w:val="00CA38E0"/>
    <w:rsid w:val="00CA452B"/>
    <w:rsid w:val="00CA5EB9"/>
    <w:rsid w:val="00CA6A63"/>
    <w:rsid w:val="00CA6DF1"/>
    <w:rsid w:val="00CA7A51"/>
    <w:rsid w:val="00CB2802"/>
    <w:rsid w:val="00CB3F2A"/>
    <w:rsid w:val="00CB3F4D"/>
    <w:rsid w:val="00CB57A9"/>
    <w:rsid w:val="00CB671D"/>
    <w:rsid w:val="00CB6D33"/>
    <w:rsid w:val="00CB77D3"/>
    <w:rsid w:val="00CC3268"/>
    <w:rsid w:val="00CC357C"/>
    <w:rsid w:val="00CC471F"/>
    <w:rsid w:val="00CC6339"/>
    <w:rsid w:val="00CC71D7"/>
    <w:rsid w:val="00CD7F31"/>
    <w:rsid w:val="00CE62F4"/>
    <w:rsid w:val="00CF20F4"/>
    <w:rsid w:val="00CF271C"/>
    <w:rsid w:val="00CF6997"/>
    <w:rsid w:val="00CF7DC9"/>
    <w:rsid w:val="00D01E41"/>
    <w:rsid w:val="00D02A92"/>
    <w:rsid w:val="00D02BA0"/>
    <w:rsid w:val="00D0623A"/>
    <w:rsid w:val="00D07B71"/>
    <w:rsid w:val="00D10B73"/>
    <w:rsid w:val="00D12525"/>
    <w:rsid w:val="00D138FF"/>
    <w:rsid w:val="00D1438C"/>
    <w:rsid w:val="00D16886"/>
    <w:rsid w:val="00D219E4"/>
    <w:rsid w:val="00D21EDB"/>
    <w:rsid w:val="00D24D04"/>
    <w:rsid w:val="00D24D29"/>
    <w:rsid w:val="00D26E01"/>
    <w:rsid w:val="00D3031B"/>
    <w:rsid w:val="00D32866"/>
    <w:rsid w:val="00D32F57"/>
    <w:rsid w:val="00D3608B"/>
    <w:rsid w:val="00D40104"/>
    <w:rsid w:val="00D42DF3"/>
    <w:rsid w:val="00D45EE7"/>
    <w:rsid w:val="00D47501"/>
    <w:rsid w:val="00D52CFF"/>
    <w:rsid w:val="00D533B4"/>
    <w:rsid w:val="00D5666F"/>
    <w:rsid w:val="00D57EE0"/>
    <w:rsid w:val="00D62CFA"/>
    <w:rsid w:val="00D64A92"/>
    <w:rsid w:val="00D650FE"/>
    <w:rsid w:val="00D651AF"/>
    <w:rsid w:val="00D653F6"/>
    <w:rsid w:val="00D65881"/>
    <w:rsid w:val="00D661B4"/>
    <w:rsid w:val="00D72C47"/>
    <w:rsid w:val="00D739ED"/>
    <w:rsid w:val="00D776C9"/>
    <w:rsid w:val="00D807C2"/>
    <w:rsid w:val="00D812B1"/>
    <w:rsid w:val="00D81309"/>
    <w:rsid w:val="00D8522F"/>
    <w:rsid w:val="00D85727"/>
    <w:rsid w:val="00D86636"/>
    <w:rsid w:val="00D9001C"/>
    <w:rsid w:val="00D907D4"/>
    <w:rsid w:val="00D91B32"/>
    <w:rsid w:val="00D94F3E"/>
    <w:rsid w:val="00D95D40"/>
    <w:rsid w:val="00D95FA8"/>
    <w:rsid w:val="00D974DB"/>
    <w:rsid w:val="00DA0881"/>
    <w:rsid w:val="00DA1C3B"/>
    <w:rsid w:val="00DA23F9"/>
    <w:rsid w:val="00DA3E68"/>
    <w:rsid w:val="00DA4B9A"/>
    <w:rsid w:val="00DA565A"/>
    <w:rsid w:val="00DB13B2"/>
    <w:rsid w:val="00DB1C4B"/>
    <w:rsid w:val="00DB6147"/>
    <w:rsid w:val="00DB66F3"/>
    <w:rsid w:val="00DC2B61"/>
    <w:rsid w:val="00DC5539"/>
    <w:rsid w:val="00DC5A05"/>
    <w:rsid w:val="00DC738A"/>
    <w:rsid w:val="00DD25C2"/>
    <w:rsid w:val="00DD6199"/>
    <w:rsid w:val="00DE200F"/>
    <w:rsid w:val="00DE2B94"/>
    <w:rsid w:val="00DE3BFF"/>
    <w:rsid w:val="00DF359B"/>
    <w:rsid w:val="00DF586F"/>
    <w:rsid w:val="00E0037A"/>
    <w:rsid w:val="00E004F8"/>
    <w:rsid w:val="00E007BF"/>
    <w:rsid w:val="00E00F8A"/>
    <w:rsid w:val="00E024E4"/>
    <w:rsid w:val="00E02724"/>
    <w:rsid w:val="00E03AD1"/>
    <w:rsid w:val="00E053AC"/>
    <w:rsid w:val="00E074AF"/>
    <w:rsid w:val="00E07F00"/>
    <w:rsid w:val="00E11927"/>
    <w:rsid w:val="00E146E1"/>
    <w:rsid w:val="00E173E3"/>
    <w:rsid w:val="00E210E8"/>
    <w:rsid w:val="00E21376"/>
    <w:rsid w:val="00E21847"/>
    <w:rsid w:val="00E22E34"/>
    <w:rsid w:val="00E300F0"/>
    <w:rsid w:val="00E3077E"/>
    <w:rsid w:val="00E310FD"/>
    <w:rsid w:val="00E31B83"/>
    <w:rsid w:val="00E33EBE"/>
    <w:rsid w:val="00E347E0"/>
    <w:rsid w:val="00E37737"/>
    <w:rsid w:val="00E40C2A"/>
    <w:rsid w:val="00E449C5"/>
    <w:rsid w:val="00E44CC6"/>
    <w:rsid w:val="00E46383"/>
    <w:rsid w:val="00E47916"/>
    <w:rsid w:val="00E53E68"/>
    <w:rsid w:val="00E54529"/>
    <w:rsid w:val="00E547C7"/>
    <w:rsid w:val="00E56B25"/>
    <w:rsid w:val="00E56E20"/>
    <w:rsid w:val="00E57879"/>
    <w:rsid w:val="00E5790D"/>
    <w:rsid w:val="00E57E69"/>
    <w:rsid w:val="00E61388"/>
    <w:rsid w:val="00E613C2"/>
    <w:rsid w:val="00E657D9"/>
    <w:rsid w:val="00E70D07"/>
    <w:rsid w:val="00E723B3"/>
    <w:rsid w:val="00E87B7F"/>
    <w:rsid w:val="00E908F5"/>
    <w:rsid w:val="00E963FE"/>
    <w:rsid w:val="00E96ACB"/>
    <w:rsid w:val="00EA001F"/>
    <w:rsid w:val="00EA3C3B"/>
    <w:rsid w:val="00EB44B5"/>
    <w:rsid w:val="00EB4AE9"/>
    <w:rsid w:val="00EB6741"/>
    <w:rsid w:val="00EB677D"/>
    <w:rsid w:val="00EB77AC"/>
    <w:rsid w:val="00EC1200"/>
    <w:rsid w:val="00EC18DD"/>
    <w:rsid w:val="00EC3833"/>
    <w:rsid w:val="00EC38AE"/>
    <w:rsid w:val="00EC393D"/>
    <w:rsid w:val="00EC471F"/>
    <w:rsid w:val="00EC4FB0"/>
    <w:rsid w:val="00EC5505"/>
    <w:rsid w:val="00EC576A"/>
    <w:rsid w:val="00EC70A1"/>
    <w:rsid w:val="00ED172D"/>
    <w:rsid w:val="00ED34C2"/>
    <w:rsid w:val="00ED373D"/>
    <w:rsid w:val="00ED4394"/>
    <w:rsid w:val="00ED47E0"/>
    <w:rsid w:val="00ED6781"/>
    <w:rsid w:val="00EE02CA"/>
    <w:rsid w:val="00EE1CA7"/>
    <w:rsid w:val="00EE1DC5"/>
    <w:rsid w:val="00EE3278"/>
    <w:rsid w:val="00EE3BF1"/>
    <w:rsid w:val="00EE6771"/>
    <w:rsid w:val="00EE6B83"/>
    <w:rsid w:val="00EE74F1"/>
    <w:rsid w:val="00EE7C9A"/>
    <w:rsid w:val="00EE7D67"/>
    <w:rsid w:val="00EE7F6E"/>
    <w:rsid w:val="00EF1F7F"/>
    <w:rsid w:val="00EF491E"/>
    <w:rsid w:val="00EF5F52"/>
    <w:rsid w:val="00EF63FD"/>
    <w:rsid w:val="00EF6A67"/>
    <w:rsid w:val="00EF6D0D"/>
    <w:rsid w:val="00F05C84"/>
    <w:rsid w:val="00F0704E"/>
    <w:rsid w:val="00F07ACE"/>
    <w:rsid w:val="00F14F08"/>
    <w:rsid w:val="00F16A11"/>
    <w:rsid w:val="00F17784"/>
    <w:rsid w:val="00F228FD"/>
    <w:rsid w:val="00F22FF3"/>
    <w:rsid w:val="00F2338A"/>
    <w:rsid w:val="00F240BC"/>
    <w:rsid w:val="00F265E6"/>
    <w:rsid w:val="00F31185"/>
    <w:rsid w:val="00F3130C"/>
    <w:rsid w:val="00F344F1"/>
    <w:rsid w:val="00F357BB"/>
    <w:rsid w:val="00F377D0"/>
    <w:rsid w:val="00F402C0"/>
    <w:rsid w:val="00F40DD9"/>
    <w:rsid w:val="00F40DE4"/>
    <w:rsid w:val="00F421C5"/>
    <w:rsid w:val="00F4405B"/>
    <w:rsid w:val="00F50388"/>
    <w:rsid w:val="00F50751"/>
    <w:rsid w:val="00F50FAE"/>
    <w:rsid w:val="00F52975"/>
    <w:rsid w:val="00F53BC8"/>
    <w:rsid w:val="00F54C49"/>
    <w:rsid w:val="00F61865"/>
    <w:rsid w:val="00F629C7"/>
    <w:rsid w:val="00F6343B"/>
    <w:rsid w:val="00F64E59"/>
    <w:rsid w:val="00F66E15"/>
    <w:rsid w:val="00F676CA"/>
    <w:rsid w:val="00F75B14"/>
    <w:rsid w:val="00F76AEA"/>
    <w:rsid w:val="00F76D0B"/>
    <w:rsid w:val="00F87298"/>
    <w:rsid w:val="00F87C30"/>
    <w:rsid w:val="00F9060A"/>
    <w:rsid w:val="00F90C4E"/>
    <w:rsid w:val="00F91124"/>
    <w:rsid w:val="00F91DC5"/>
    <w:rsid w:val="00F930B2"/>
    <w:rsid w:val="00F94025"/>
    <w:rsid w:val="00F944A3"/>
    <w:rsid w:val="00F951FC"/>
    <w:rsid w:val="00F96D40"/>
    <w:rsid w:val="00FA0505"/>
    <w:rsid w:val="00FA1DD2"/>
    <w:rsid w:val="00FA2630"/>
    <w:rsid w:val="00FA2BDD"/>
    <w:rsid w:val="00FA69A1"/>
    <w:rsid w:val="00FA6ABE"/>
    <w:rsid w:val="00FA6FCE"/>
    <w:rsid w:val="00FB141C"/>
    <w:rsid w:val="00FB3074"/>
    <w:rsid w:val="00FB34D4"/>
    <w:rsid w:val="00FB3C4E"/>
    <w:rsid w:val="00FC0A32"/>
    <w:rsid w:val="00FC0B1A"/>
    <w:rsid w:val="00FC0EB9"/>
    <w:rsid w:val="00FC2C63"/>
    <w:rsid w:val="00FC514B"/>
    <w:rsid w:val="00FC54BB"/>
    <w:rsid w:val="00FC57DA"/>
    <w:rsid w:val="00FD0B5D"/>
    <w:rsid w:val="00FD3FA4"/>
    <w:rsid w:val="00FD5D96"/>
    <w:rsid w:val="00FD6F8F"/>
    <w:rsid w:val="00FD7B2B"/>
    <w:rsid w:val="00FD7E82"/>
    <w:rsid w:val="00FE06B7"/>
    <w:rsid w:val="00FE333B"/>
    <w:rsid w:val="00FE486E"/>
    <w:rsid w:val="00FE5BBB"/>
    <w:rsid w:val="00FE62B0"/>
    <w:rsid w:val="00FF27AB"/>
    <w:rsid w:val="00FF669B"/>
    <w:rsid w:val="00FF6B65"/>
    <w:rsid w:val="00FF721D"/>
    <w:rsid w:val="00FF761D"/>
    <w:rsid w:val="00FF7C78"/>
    <w:rsid w:val="0C98AE49"/>
    <w:rsid w:val="122406EB"/>
    <w:rsid w:val="26BC13AE"/>
    <w:rsid w:val="355C6CF3"/>
    <w:rsid w:val="3AEE74B3"/>
    <w:rsid w:val="5C6FF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1C10FAD"/>
  <w15:docId w15:val="{D6BD3FE4-9927-4FAB-B5CF-01691EC4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DWPA"/>
    <w:qFormat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color w:val="1A365D"/>
    </w:rPr>
  </w:style>
  <w:style w:type="paragraph" w:styleId="Heading1">
    <w:name w:val="heading 1"/>
    <w:basedOn w:val="Normal"/>
    <w:next w:val="Normal"/>
    <w:link w:val="Heading1Char"/>
    <w:qFormat/>
    <w:rsid w:val="00FC57DA"/>
    <w:pPr>
      <w:keepNext/>
      <w:pageBreakBefore/>
      <w:numPr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240"/>
      <w:outlineLvl w:val="0"/>
    </w:pPr>
    <w:rPr>
      <w:rFonts w:eastAsia="PMingLiU" w:cs="Arial"/>
      <w:b/>
      <w:bCs/>
      <w:kern w:val="32"/>
      <w:sz w:val="24"/>
      <w:szCs w:val="36"/>
      <w:lang w:eastAsia="zh-TW"/>
    </w:rPr>
  </w:style>
  <w:style w:type="paragraph" w:styleId="Heading2">
    <w:name w:val="heading 2"/>
    <w:aliases w:val="10 Heading 2"/>
    <w:basedOn w:val="10Heading1"/>
    <w:next w:val="10Normal"/>
    <w:link w:val="Heading2Char"/>
    <w:autoRedefine/>
    <w:qFormat/>
    <w:rsid w:val="00FC57DA"/>
    <w:pPr>
      <w:pageBreakBefore w:val="0"/>
      <w:numPr>
        <w:ilvl w:val="1"/>
      </w:numPr>
      <w:spacing w:before="120"/>
      <w:outlineLvl w:val="1"/>
    </w:pPr>
    <w:rPr>
      <w:bCs w:val="0"/>
      <w:iCs/>
      <w:sz w:val="20"/>
      <w:szCs w:val="28"/>
      <w:lang w:val="da-DK"/>
    </w:rPr>
  </w:style>
  <w:style w:type="paragraph" w:styleId="Heading3">
    <w:name w:val="heading 3"/>
    <w:basedOn w:val="Normal"/>
    <w:next w:val="dwpa10Indent"/>
    <w:qFormat/>
    <w:rsid w:val="00FC57DA"/>
    <w:pPr>
      <w:keepNext/>
      <w:numPr>
        <w:ilvl w:val="2"/>
        <w:numId w:val="13"/>
      </w:numPr>
      <w:tabs>
        <w:tab w:val="clear" w:pos="1134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120"/>
      <w:outlineLvl w:val="2"/>
    </w:pPr>
    <w:rPr>
      <w:rFonts w:eastAsia="PMingLiU" w:cs="Arial"/>
      <w:bCs/>
      <w:u w:val="single"/>
      <w:lang w:eastAsia="zh-TW"/>
    </w:rPr>
  </w:style>
  <w:style w:type="paragraph" w:styleId="Heading4">
    <w:name w:val="heading 4"/>
    <w:basedOn w:val="Heading3"/>
    <w:next w:val="Normal"/>
    <w:qFormat/>
    <w:rsid w:val="00FC57DA"/>
    <w:pPr>
      <w:keepNext w:val="0"/>
      <w:numPr>
        <w:ilvl w:val="3"/>
      </w:numPr>
      <w:outlineLvl w:val="3"/>
    </w:pPr>
    <w:rPr>
      <w:b/>
      <w:bCs w:val="0"/>
      <w:szCs w:val="28"/>
    </w:rPr>
  </w:style>
  <w:style w:type="paragraph" w:styleId="Heading5">
    <w:name w:val="heading 5"/>
    <w:basedOn w:val="Normal"/>
    <w:next w:val="Normal"/>
    <w:qFormat/>
    <w:rsid w:val="00FC57DA"/>
    <w:pPr>
      <w:numPr>
        <w:ilvl w:val="4"/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60"/>
      <w:outlineLvl w:val="4"/>
    </w:pPr>
    <w:rPr>
      <w:rFonts w:ascii="Times New Roman" w:eastAsia="PMingLiU" w:hAnsi="Times New Roman"/>
      <w:b/>
      <w:bCs/>
      <w:i/>
      <w:iCs/>
      <w:sz w:val="26"/>
      <w:szCs w:val="26"/>
      <w:lang w:eastAsia="zh-TW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C57DA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7DA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C57DA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F9E6A9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C57DA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TOC">
    <w:name w:val="#Heading TOC"/>
    <w:next w:val="Normal"/>
    <w:semiHidden/>
    <w:rsid w:val="00FC57DA"/>
    <w:pPr>
      <w:widowControl w:val="0"/>
      <w:tabs>
        <w:tab w:val="left" w:leader="dot" w:pos="9072"/>
      </w:tabs>
      <w:spacing w:before="300" w:after="40"/>
    </w:pPr>
    <w:rPr>
      <w:rFonts w:eastAsia="PMingLiU" w:cs="Arial"/>
      <w:b/>
      <w:noProof/>
      <w:kern w:val="32"/>
      <w:sz w:val="36"/>
      <w:szCs w:val="36"/>
      <w:lang w:eastAsia="zh-TW"/>
    </w:rPr>
  </w:style>
  <w:style w:type="paragraph" w:customStyle="1" w:styleId="Reference">
    <w:name w:val="#Reference"/>
    <w:basedOn w:val="Normal"/>
    <w:semiHidden/>
    <w:rsid w:val="00FC57DA"/>
    <w:rPr>
      <w:i/>
    </w:rPr>
  </w:style>
  <w:style w:type="paragraph" w:customStyle="1" w:styleId="7Adress">
    <w:name w:val="7 Adress"/>
    <w:basedOn w:val="Normal12D01"/>
    <w:next w:val="Normal12D01"/>
    <w:link w:val="7AdressChar"/>
    <w:qFormat/>
    <w:rsid w:val="00FC57DA"/>
    <w:pPr>
      <w:spacing w:after="100"/>
      <w:jc w:val="center"/>
      <w:outlineLvl w:val="9"/>
    </w:pPr>
    <w:rPr>
      <w:color w:val="88898C"/>
      <w:sz w:val="14"/>
      <w:szCs w:val="14"/>
    </w:rPr>
  </w:style>
  <w:style w:type="character" w:customStyle="1" w:styleId="7AdressChar">
    <w:name w:val="7 Adress Char"/>
    <w:basedOn w:val="DefaultParagraphFont"/>
    <w:link w:val="7Adress"/>
    <w:rsid w:val="00FC57DA"/>
    <w:rPr>
      <w:color w:val="88898C"/>
      <w:sz w:val="14"/>
      <w:szCs w:val="14"/>
    </w:rPr>
  </w:style>
  <w:style w:type="paragraph" w:customStyle="1" w:styleId="BulletlistD01">
    <w:name w:val="Bullet list_D01"/>
    <w:basedOn w:val="Normal"/>
    <w:rsid w:val="00FC57DA"/>
    <w:pPr>
      <w:keepLines/>
      <w:numPr>
        <w:numId w:val="11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sz w:val="22"/>
      <w:lang w:eastAsia="da-DK"/>
    </w:rPr>
  </w:style>
  <w:style w:type="paragraph" w:styleId="DocumentMap">
    <w:name w:val="Document Map"/>
    <w:basedOn w:val="Normal"/>
    <w:semiHidden/>
    <w:rsid w:val="00FC57DA"/>
    <w:pPr>
      <w:shd w:val="clear" w:color="auto" w:fill="000080"/>
    </w:pPr>
    <w:rPr>
      <w:rFonts w:cs="Tahoma"/>
    </w:rPr>
  </w:style>
  <w:style w:type="paragraph" w:customStyle="1" w:styleId="dwpa07footer">
    <w:name w:val="dwpa 07 footer"/>
    <w:basedOn w:val="Normal"/>
    <w:link w:val="dwpa07footerChar"/>
    <w:autoRedefine/>
    <w:rsid w:val="00463758"/>
    <w:pPr>
      <w:framePr w:hSpace="180" w:wrap="around" w:vAnchor="text" w:hAnchor="text" w:xAlign="right" w:y="1"/>
      <w:suppressOverlap/>
      <w:outlineLvl w:val="0"/>
    </w:pPr>
    <w:rPr>
      <w:rFonts w:ascii="Verdana" w:hAnsi="Verdana"/>
      <w:color w:val="A6A6A6"/>
      <w:sz w:val="14"/>
      <w:szCs w:val="14"/>
    </w:rPr>
  </w:style>
  <w:style w:type="paragraph" w:customStyle="1" w:styleId="Footercaps07D01">
    <w:name w:val="Footer caps 07_D01"/>
    <w:basedOn w:val="dwpa07footer"/>
    <w:next w:val="dwpa07footer"/>
    <w:link w:val="Footercaps07D01CharChar"/>
    <w:rsid w:val="00FC57DA"/>
    <w:pPr>
      <w:framePr w:wrap="around"/>
    </w:pPr>
    <w:rPr>
      <w:caps/>
    </w:rPr>
  </w:style>
  <w:style w:type="character" w:customStyle="1" w:styleId="dwpa07footerChar">
    <w:name w:val="dwpa 07 footer Char"/>
    <w:basedOn w:val="DefaultParagraphFont"/>
    <w:link w:val="dwpa07footer"/>
    <w:rsid w:val="00463758"/>
    <w:rPr>
      <w:rFonts w:ascii="Verdana" w:hAnsi="Verdana"/>
      <w:color w:val="A6A6A6"/>
      <w:sz w:val="14"/>
      <w:szCs w:val="14"/>
    </w:rPr>
  </w:style>
  <w:style w:type="character" w:customStyle="1" w:styleId="Footercaps07D01CharChar">
    <w:name w:val="Footer caps 07_D01 Char Char"/>
    <w:basedOn w:val="dwpa07footerChar"/>
    <w:link w:val="Footercaps07D01"/>
    <w:rsid w:val="00FC57DA"/>
    <w:rPr>
      <w:rFonts w:ascii="Verdana" w:hAnsi="Verdana"/>
      <w:caps/>
      <w:color w:val="D5E2E8"/>
      <w:sz w:val="14"/>
      <w:szCs w:val="14"/>
    </w:rPr>
  </w:style>
  <w:style w:type="paragraph" w:customStyle="1" w:styleId="Seperator04D01">
    <w:name w:val="Seperator 04_D01"/>
    <w:basedOn w:val="Normal"/>
    <w:rsid w:val="00FC57DA"/>
    <w:pPr>
      <w:outlineLvl w:val="0"/>
    </w:pPr>
    <w:rPr>
      <w:color w:val="000000"/>
      <w:sz w:val="8"/>
      <w:szCs w:val="14"/>
    </w:rPr>
  </w:style>
  <w:style w:type="paragraph" w:customStyle="1" w:styleId="FooterLineD01">
    <w:name w:val="Footer Line_D01"/>
    <w:basedOn w:val="Seperator04D01"/>
    <w:rsid w:val="00FC57DA"/>
    <w:pPr>
      <w:pBdr>
        <w:bottom w:val="single" w:sz="4" w:space="1" w:color="007AC2"/>
      </w:pBdr>
      <w:ind w:right="-57"/>
    </w:pPr>
    <w:rPr>
      <w:sz w:val="12"/>
    </w:rPr>
  </w:style>
  <w:style w:type="paragraph" w:customStyle="1" w:styleId="BulletWtick08D01">
    <w:name w:val="Bullet W tick 08_D01"/>
    <w:basedOn w:val="UnderlineW08D01"/>
    <w:rsid w:val="00FC57DA"/>
    <w:pPr>
      <w:numPr>
        <w:numId w:val="12"/>
      </w:numPr>
    </w:pPr>
    <w:rPr>
      <w:u w:val="none"/>
    </w:rPr>
  </w:style>
  <w:style w:type="paragraph" w:customStyle="1" w:styleId="HeaderPictureD01">
    <w:name w:val="Header Picture_D01"/>
    <w:basedOn w:val="Normal"/>
    <w:next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  <w:ind w:left="851"/>
      <w:jc w:val="center"/>
    </w:pPr>
    <w:rPr>
      <w:rFonts w:eastAsia="PMingLiU"/>
      <w:sz w:val="6"/>
      <w:szCs w:val="21"/>
      <w:lang w:eastAsia="zh-TW"/>
    </w:rPr>
  </w:style>
  <w:style w:type="paragraph" w:customStyle="1" w:styleId="10Heading1">
    <w:name w:val="10 Heading 1"/>
    <w:basedOn w:val="Heading1"/>
    <w:next w:val="10Normal"/>
    <w:link w:val="10Heading1Char"/>
    <w:qFormat/>
    <w:rsid w:val="00FC57DA"/>
    <w:pPr>
      <w:spacing w:before="0"/>
    </w:pPr>
  </w:style>
  <w:style w:type="character" w:styleId="Hyperlink">
    <w:name w:val="Hyperlink"/>
    <w:basedOn w:val="DefaultParagraphFont"/>
    <w:uiPriority w:val="99"/>
    <w:rsid w:val="00FC57DA"/>
    <w:rPr>
      <w:rFonts w:ascii="Verdana" w:hAnsi="Verdana"/>
      <w:noProof/>
      <w:color w:val="004261"/>
      <w:u w:val="single"/>
      <w:lang w:val="en-GB"/>
    </w:rPr>
  </w:style>
  <w:style w:type="paragraph" w:customStyle="1" w:styleId="Heading2D01">
    <w:name w:val="Heading 2_D01"/>
    <w:basedOn w:val="Normal"/>
    <w:next w:val="Normal"/>
    <w:autoRedefine/>
    <w:rsid w:val="00FC57DA"/>
    <w:pPr>
      <w:keepNext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40"/>
      <w:outlineLvl w:val="1"/>
    </w:pPr>
    <w:rPr>
      <w:rFonts w:eastAsia="PMingLiU" w:cs="Arial"/>
      <w:bCs/>
      <w:iCs/>
      <w:sz w:val="28"/>
      <w:szCs w:val="28"/>
      <w:lang w:eastAsia="zh-TW"/>
    </w:rPr>
  </w:style>
  <w:style w:type="paragraph" w:customStyle="1" w:styleId="LineblackbottomD01">
    <w:name w:val="Line black bottom_D01"/>
    <w:basedOn w:val="Normal"/>
    <w:next w:val="Normal"/>
    <w:rsid w:val="00FC57DA"/>
    <w:pPr>
      <w:pBdr>
        <w:bottom w:val="single" w:sz="4" w:space="1" w:color="auto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LinebluebottomD01">
    <w:name w:val="Line blue bottom_D01"/>
    <w:basedOn w:val="Normal"/>
    <w:next w:val="Seperator04D01"/>
    <w:rsid w:val="00FC57DA"/>
    <w:pPr>
      <w:pBdr>
        <w:bottom w:val="single" w:sz="4" w:space="1" w:color="007AC2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PrefaceheadingD01">
    <w:name w:val="Preface heading_D01"/>
    <w:basedOn w:val="Normal"/>
    <w:next w:val="Normal"/>
    <w:rsid w:val="00FC57DA"/>
    <w:pPr>
      <w:pBdr>
        <w:top w:val="single" w:sz="4" w:space="1" w:color="007AC2"/>
        <w:bottom w:val="single" w:sz="4" w:space="1" w:color="007AC2"/>
      </w:pBdr>
      <w:spacing w:before="40"/>
      <w:jc w:val="center"/>
    </w:pPr>
    <w:rPr>
      <w:sz w:val="36"/>
    </w:rPr>
  </w:style>
  <w:style w:type="paragraph" w:customStyle="1" w:styleId="BoldW08D08">
    <w:name w:val="Bold W 08_D08"/>
    <w:basedOn w:val="BulletWtext08D01"/>
    <w:next w:val="BulletWtext08D01"/>
    <w:rsid w:val="00FC57DA"/>
    <w:pPr>
      <w:ind w:left="142"/>
    </w:pPr>
    <w:rPr>
      <w:b/>
    </w:rPr>
  </w:style>
  <w:style w:type="table" w:styleId="TableGrid">
    <w:name w:val="Table Grid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1D01">
    <w:name w:val="Table 11_D01"/>
    <w:basedOn w:val="TableNormal"/>
    <w:rsid w:val="00FC57DA"/>
    <w:rPr>
      <w:rFonts w:ascii="Tahoma" w:hAnsi="Tahoma"/>
      <w:sz w:val="22"/>
      <w:szCs w:val="22"/>
    </w:rPr>
    <w:tblPr>
      <w:tblCellMar>
        <w:left w:w="142" w:type="dxa"/>
        <w:right w:w="142" w:type="dxa"/>
      </w:tblCellMar>
    </w:tblPr>
  </w:style>
  <w:style w:type="paragraph" w:customStyle="1" w:styleId="UnderlineW08D01">
    <w:name w:val="Underline W 08_D01"/>
    <w:basedOn w:val="BulletWtext11D01"/>
    <w:next w:val="BulletWtext08D01"/>
    <w:rsid w:val="00FC57DA"/>
    <w:pPr>
      <w:ind w:left="142"/>
    </w:pPr>
    <w:rPr>
      <w:sz w:val="16"/>
      <w:u w:val="single"/>
    </w:rPr>
  </w:style>
  <w:style w:type="paragraph" w:customStyle="1" w:styleId="Normal12D01">
    <w:name w:val="Normal 12_D01"/>
    <w:basedOn w:val="Normal"/>
    <w:link w:val="Normal12D01Char"/>
    <w:rsid w:val="00FC57DA"/>
    <w:pPr>
      <w:outlineLvl w:val="0"/>
    </w:pPr>
  </w:style>
  <w:style w:type="paragraph" w:customStyle="1" w:styleId="10Heading3">
    <w:name w:val="10 Heading 3"/>
    <w:basedOn w:val="10Normal"/>
    <w:next w:val="10Normal"/>
    <w:qFormat/>
    <w:rsid w:val="00FC57DA"/>
    <w:pPr>
      <w:keepNext/>
      <w:tabs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outlineLvl w:val="2"/>
    </w:pPr>
    <w:rPr>
      <w:rFonts w:eastAsia="PMingLiU" w:cs="Arial"/>
      <w:bCs/>
      <w:u w:val="single"/>
      <w:lang w:eastAsia="zh-TW"/>
    </w:rPr>
  </w:style>
  <w:style w:type="paragraph" w:customStyle="1" w:styleId="HeadingW1D01">
    <w:name w:val="Heading W 1_D01"/>
    <w:basedOn w:val="10Heading1"/>
    <w:next w:val="NormalW12D01"/>
    <w:rsid w:val="00FC57DA"/>
    <w:pPr>
      <w:ind w:left="142"/>
    </w:pPr>
  </w:style>
  <w:style w:type="paragraph" w:customStyle="1" w:styleId="BulletWtext08D01">
    <w:name w:val="Bullet W text 08 _D01"/>
    <w:basedOn w:val="Normal12D01"/>
    <w:rsid w:val="00FC57DA"/>
    <w:pPr>
      <w:spacing w:before="20" w:after="20"/>
      <w:ind w:left="425"/>
    </w:pPr>
    <w:rPr>
      <w:sz w:val="16"/>
    </w:rPr>
  </w:style>
  <w:style w:type="paragraph" w:customStyle="1" w:styleId="HeadingW2D01">
    <w:name w:val="Heading W 2_D01"/>
    <w:basedOn w:val="Heading2D01"/>
    <w:next w:val="NormalW12D01"/>
    <w:rsid w:val="00FC57DA"/>
    <w:pPr>
      <w:ind w:left="142"/>
    </w:pPr>
  </w:style>
  <w:style w:type="paragraph" w:customStyle="1" w:styleId="HeadingW3D01">
    <w:name w:val="Heading W 3_D01"/>
    <w:basedOn w:val="10Heading3"/>
    <w:next w:val="NormalW12D01"/>
    <w:rsid w:val="00FC57DA"/>
    <w:pPr>
      <w:ind w:left="142"/>
    </w:pPr>
  </w:style>
  <w:style w:type="paragraph" w:customStyle="1" w:styleId="10Bullet">
    <w:name w:val="10 Bullet"/>
    <w:basedOn w:val="10Normal"/>
    <w:autoRedefine/>
    <w:qFormat/>
    <w:rsid w:val="00FC57DA"/>
    <w:pPr>
      <w:keepNext/>
      <w:numPr>
        <w:numId w:val="4"/>
      </w:numPr>
      <w:outlineLvl w:val="0"/>
    </w:pPr>
  </w:style>
  <w:style w:type="paragraph" w:customStyle="1" w:styleId="BulletWlist11D01">
    <w:name w:val="Bullet W list 11_D01"/>
    <w:basedOn w:val="10Bullet"/>
    <w:rsid w:val="00FC57DA"/>
    <w:pPr>
      <w:numPr>
        <w:numId w:val="10"/>
      </w:numPr>
    </w:pPr>
  </w:style>
  <w:style w:type="paragraph" w:customStyle="1" w:styleId="BulletWtext11D01">
    <w:name w:val="Bullet W text 11_D01"/>
    <w:basedOn w:val="BulletWlist11D01"/>
    <w:rsid w:val="00FC57DA"/>
    <w:pPr>
      <w:numPr>
        <w:numId w:val="0"/>
      </w:numPr>
      <w:ind w:left="425"/>
    </w:pPr>
  </w:style>
  <w:style w:type="paragraph" w:customStyle="1" w:styleId="NormalW12D01">
    <w:name w:val="Normal W 12_D01"/>
    <w:basedOn w:val="Normal12D01"/>
    <w:rsid w:val="00FC57DA"/>
    <w:pPr>
      <w:ind w:left="142"/>
    </w:pPr>
  </w:style>
  <w:style w:type="table" w:customStyle="1" w:styleId="Table08D01">
    <w:name w:val="Table 08_D01"/>
    <w:basedOn w:val="Table11D01"/>
    <w:rsid w:val="00FC57DA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styleId="Footer">
    <w:name w:val="footer"/>
    <w:basedOn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enter" w:pos="4320"/>
        <w:tab w:val="right" w:pos="8640"/>
      </w:tabs>
    </w:pPr>
  </w:style>
  <w:style w:type="paragraph" w:customStyle="1" w:styleId="HeadingTOCD01">
    <w:name w:val="Heading TOC_D01"/>
    <w:basedOn w:val="HeadingTOC"/>
    <w:rsid w:val="00FC57DA"/>
    <w:rPr>
      <w:rFonts w:ascii="Tahoma" w:hAnsi="Tahoma"/>
      <w:b w:val="0"/>
    </w:rPr>
  </w:style>
  <w:style w:type="paragraph" w:styleId="TOC1">
    <w:name w:val="toc 1"/>
    <w:aliases w:val="A TOC 1"/>
    <w:basedOn w:val="Normal"/>
    <w:next w:val="dwpa10Indent"/>
    <w:link w:val="TOC1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20" w:after="120"/>
    </w:pPr>
    <w:rPr>
      <w:rFonts w:asciiTheme="minorHAnsi" w:hAnsiTheme="minorHAnsi" w:cstheme="minorHAnsi"/>
      <w:b/>
      <w:bCs/>
      <w:caps/>
    </w:rPr>
  </w:style>
  <w:style w:type="paragraph" w:customStyle="1" w:styleId="Bold11D01">
    <w:name w:val="Bold 11_D01"/>
    <w:basedOn w:val="Normal12D01"/>
    <w:next w:val="Normal12D01"/>
    <w:rsid w:val="00FC57DA"/>
    <w:rPr>
      <w:b/>
      <w:sz w:val="22"/>
      <w:szCs w:val="22"/>
      <w:lang w:eastAsia="zh-TW"/>
    </w:rPr>
  </w:style>
  <w:style w:type="paragraph" w:customStyle="1" w:styleId="Bullettext11D01">
    <w:name w:val="Bullet text 11_D01"/>
    <w:basedOn w:val="BulletWtext11D01"/>
    <w:rsid w:val="00FC57DA"/>
    <w:pPr>
      <w:spacing w:after="40"/>
      <w:ind w:left="284"/>
    </w:pPr>
  </w:style>
  <w:style w:type="paragraph" w:customStyle="1" w:styleId="StyleBulletWtext11D01Left038cm">
    <w:name w:val="Style Bullet W text 11_D01 + Left:  038 cm"/>
    <w:basedOn w:val="BulletWtext11D01"/>
    <w:rsid w:val="00FC57DA"/>
    <w:pPr>
      <w:spacing w:after="40"/>
      <w:ind w:left="284"/>
    </w:pPr>
  </w:style>
  <w:style w:type="paragraph" w:customStyle="1" w:styleId="18Title">
    <w:name w:val="18 Title"/>
    <w:basedOn w:val="PrefaceheadingD01"/>
    <w:qFormat/>
    <w:rsid w:val="00FC57DA"/>
  </w:style>
  <w:style w:type="paragraph" w:customStyle="1" w:styleId="BoldW11D01">
    <w:name w:val="Bold W 11_D01"/>
    <w:basedOn w:val="Bold11D01"/>
    <w:next w:val="NormalW12D01"/>
    <w:rsid w:val="00FC57DA"/>
    <w:pPr>
      <w:ind w:left="142"/>
    </w:pPr>
  </w:style>
  <w:style w:type="paragraph" w:customStyle="1" w:styleId="BulletWpoint12D01">
    <w:name w:val="Bullet W point 12_D01"/>
    <w:basedOn w:val="10Bullet"/>
    <w:rsid w:val="00FC57DA"/>
    <w:pPr>
      <w:numPr>
        <w:numId w:val="0"/>
      </w:numPr>
    </w:pPr>
    <w:rPr>
      <w:sz w:val="24"/>
      <w:szCs w:val="24"/>
    </w:rPr>
  </w:style>
  <w:style w:type="paragraph" w:customStyle="1" w:styleId="Style1">
    <w:name w:val="Style1"/>
    <w:basedOn w:val="10Bullet"/>
    <w:rsid w:val="00FC57DA"/>
    <w:pPr>
      <w:numPr>
        <w:numId w:val="0"/>
      </w:numPr>
    </w:pPr>
    <w:rPr>
      <w:szCs w:val="22"/>
    </w:rPr>
  </w:style>
  <w:style w:type="paragraph" w:customStyle="1" w:styleId="Bulletlist11D01">
    <w:name w:val="Bullet list 11_D01"/>
    <w:basedOn w:val="BulletWlist11D01"/>
    <w:rsid w:val="00FC57DA"/>
    <w:pPr>
      <w:numPr>
        <w:numId w:val="0"/>
      </w:numPr>
    </w:pPr>
  </w:style>
  <w:style w:type="paragraph" w:customStyle="1" w:styleId="Warning">
    <w:name w:val="Warning"/>
    <w:basedOn w:val="Normal"/>
    <w:rsid w:val="00FC57DA"/>
    <w:pPr>
      <w:keepLines/>
      <w:numPr>
        <w:numId w:val="15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lang w:eastAsia="da-DK"/>
    </w:rPr>
  </w:style>
  <w:style w:type="paragraph" w:customStyle="1" w:styleId="StyleTOC112ptAuto">
    <w:name w:val="Style TOC 1 + 12 pt Auto"/>
    <w:basedOn w:val="TOC1"/>
    <w:rsid w:val="00FC57DA"/>
    <w:rPr>
      <w:sz w:val="24"/>
    </w:rPr>
  </w:style>
  <w:style w:type="character" w:customStyle="1" w:styleId="Heading1Char">
    <w:name w:val="Heading 1 Char"/>
    <w:basedOn w:val="DefaultParagraphFont"/>
    <w:link w:val="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character" w:customStyle="1" w:styleId="10Heading1Char">
    <w:name w:val="10 Heading 1 Char"/>
    <w:basedOn w:val="Heading1Char"/>
    <w:link w:val="10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paragraph" w:styleId="ListBullet">
    <w:name w:val="List Bullet"/>
    <w:basedOn w:val="Normal"/>
    <w:rsid w:val="00FC57DA"/>
    <w:pPr>
      <w:numPr>
        <w:numId w:val="14"/>
      </w:numPr>
    </w:pPr>
  </w:style>
  <w:style w:type="paragraph" w:customStyle="1" w:styleId="Default">
    <w:name w:val="Default"/>
    <w:rsid w:val="00FC57DA"/>
    <w:pPr>
      <w:autoSpaceDE w:val="0"/>
      <w:autoSpaceDN w:val="0"/>
      <w:adjustRightInd w:val="0"/>
    </w:pPr>
    <w:rPr>
      <w:rFonts w:cs="Arial"/>
      <w:color w:val="000000"/>
      <w:sz w:val="24"/>
      <w:szCs w:val="24"/>
      <w:lang w:val="en-US" w:eastAsia="en-US"/>
    </w:rPr>
  </w:style>
  <w:style w:type="character" w:customStyle="1" w:styleId="Normal12D01Char">
    <w:name w:val="Normal 12_D01 Char"/>
    <w:basedOn w:val="DefaultParagraphFont"/>
    <w:link w:val="Normal12D01"/>
    <w:rsid w:val="00FC57DA"/>
    <w:rPr>
      <w:color w:val="1A365D"/>
    </w:rPr>
  </w:style>
  <w:style w:type="paragraph" w:styleId="TOC2">
    <w:name w:val="toc 2"/>
    <w:aliases w:val="10 TOC 2"/>
    <w:basedOn w:val="TOC1"/>
    <w:link w:val="TOC2Char"/>
    <w:autoRedefine/>
    <w:uiPriority w:val="39"/>
    <w:qFormat/>
    <w:rsid w:val="00FC57DA"/>
    <w:pPr>
      <w:tabs>
        <w:tab w:val="left" w:pos="800"/>
        <w:tab w:val="right" w:leader="dot" w:pos="15984"/>
      </w:tabs>
      <w:spacing w:before="0" w:after="0"/>
      <w:ind w:left="200"/>
    </w:pPr>
    <w:rPr>
      <w:b w:val="0"/>
      <w:bCs w:val="0"/>
      <w:caps w:val="0"/>
      <w:smallCaps/>
    </w:rPr>
  </w:style>
  <w:style w:type="paragraph" w:styleId="TOC3">
    <w:name w:val="toc 3"/>
    <w:aliases w:val="10 TOC 3"/>
    <w:basedOn w:val="Normal"/>
    <w:next w:val="TOC2"/>
    <w:link w:val="TOC3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400"/>
    </w:pPr>
    <w:rPr>
      <w:rFonts w:asciiTheme="minorHAnsi" w:hAnsiTheme="minorHAnsi" w:cstheme="minorHAnsi"/>
      <w:i/>
      <w:iCs/>
    </w:rPr>
  </w:style>
  <w:style w:type="paragraph" w:styleId="TOC4">
    <w:name w:val="toc 4"/>
    <w:basedOn w:val="Normal"/>
    <w:next w:val="Normal"/>
    <w:autoRedefine/>
    <w:semiHidden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600"/>
    </w:pPr>
    <w:rPr>
      <w:rFonts w:asciiTheme="minorHAnsi" w:hAnsiTheme="minorHAnsi" w:cstheme="minorHAnsi"/>
      <w:sz w:val="18"/>
      <w:szCs w:val="18"/>
    </w:rPr>
  </w:style>
  <w:style w:type="paragraph" w:customStyle="1" w:styleId="10Headingpreface">
    <w:name w:val="10 Heading preface"/>
    <w:next w:val="Normal"/>
    <w:qFormat/>
    <w:rsid w:val="00FC57DA"/>
    <w:pPr>
      <w:widowControl w:val="0"/>
      <w:tabs>
        <w:tab w:val="right" w:leader="dot" w:pos="9639"/>
      </w:tabs>
      <w:spacing w:before="300" w:after="60"/>
    </w:pPr>
    <w:rPr>
      <w:rFonts w:eastAsia="PMingLiU" w:cs="Arial"/>
      <w:b/>
      <w:kern w:val="32"/>
      <w:sz w:val="24"/>
      <w:szCs w:val="36"/>
      <w:lang w:eastAsia="zh-TW"/>
    </w:rPr>
  </w:style>
  <w:style w:type="paragraph" w:styleId="BalloonText">
    <w:name w:val="Balloon Text"/>
    <w:basedOn w:val="Normal"/>
    <w:link w:val="BalloonTextChar"/>
    <w:rsid w:val="00FC57DA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DA"/>
    <w:rPr>
      <w:rFonts w:cs="Tahoma"/>
      <w:color w:val="1A365D"/>
      <w:sz w:val="16"/>
      <w:szCs w:val="16"/>
    </w:rPr>
  </w:style>
  <w:style w:type="character" w:customStyle="1" w:styleId="TOC1Char">
    <w:name w:val="TOC 1 Char"/>
    <w:aliases w:val="A TOC 1 Char"/>
    <w:basedOn w:val="DefaultParagraphFont"/>
    <w:link w:val="TOC1"/>
    <w:uiPriority w:val="39"/>
    <w:rsid w:val="00FC57DA"/>
    <w:rPr>
      <w:rFonts w:asciiTheme="minorHAnsi" w:hAnsiTheme="minorHAnsi" w:cstheme="minorHAnsi"/>
      <w:b/>
      <w:bCs/>
      <w:caps/>
      <w:color w:val="1A365D"/>
    </w:rPr>
  </w:style>
  <w:style w:type="paragraph" w:customStyle="1" w:styleId="10Normal">
    <w:name w:val="10 Normal"/>
    <w:basedOn w:val="Normal12D01"/>
    <w:autoRedefine/>
    <w:qFormat/>
    <w:rsid w:val="00917024"/>
    <w:pPr>
      <w:tabs>
        <w:tab w:val="clear" w:pos="1134"/>
      </w:tabs>
      <w:outlineLvl w:val="9"/>
    </w:pPr>
    <w:rPr>
      <w:rFonts w:ascii="Verdana" w:hAnsi="Verdana"/>
      <w:color w:val="1A365D" w:themeColor="background1"/>
    </w:rPr>
  </w:style>
  <w:style w:type="character" w:customStyle="1" w:styleId="TOC2Char">
    <w:name w:val="TOC 2 Char"/>
    <w:aliases w:val="10 TOC 2 Char"/>
    <w:basedOn w:val="TOC1Char"/>
    <w:link w:val="TOC2"/>
    <w:uiPriority w:val="39"/>
    <w:rsid w:val="00FC57DA"/>
    <w:rPr>
      <w:rFonts w:asciiTheme="minorHAnsi" w:hAnsiTheme="minorHAnsi" w:cstheme="minorHAnsi"/>
      <w:b w:val="0"/>
      <w:bCs w:val="0"/>
      <w:caps w:val="0"/>
      <w:smallCaps/>
      <w:color w:val="1A365D"/>
    </w:rPr>
  </w:style>
  <w:style w:type="character" w:customStyle="1" w:styleId="TOC3Char">
    <w:name w:val="TOC 3 Char"/>
    <w:aliases w:val="10 TOC 3 Char"/>
    <w:basedOn w:val="DefaultParagraphFont"/>
    <w:link w:val="TOC3"/>
    <w:uiPriority w:val="39"/>
    <w:rsid w:val="00FC57DA"/>
    <w:rPr>
      <w:rFonts w:asciiTheme="minorHAnsi" w:hAnsiTheme="minorHAnsi" w:cstheme="minorHAnsi"/>
      <w:i/>
      <w:iCs/>
      <w:color w:val="1A365D"/>
    </w:rPr>
  </w:style>
  <w:style w:type="numbering" w:customStyle="1" w:styleId="10List0">
    <w:name w:val="10 List"/>
    <w:basedOn w:val="NoList"/>
    <w:rsid w:val="00FC57DA"/>
    <w:pPr>
      <w:numPr>
        <w:numId w:val="3"/>
      </w:numPr>
    </w:pPr>
  </w:style>
  <w:style w:type="paragraph" w:customStyle="1" w:styleId="10list">
    <w:name w:val="10 list"/>
    <w:basedOn w:val="10Bullet"/>
    <w:qFormat/>
    <w:rsid w:val="00FC57DA"/>
    <w:pPr>
      <w:numPr>
        <w:numId w:val="7"/>
      </w:numPr>
      <w:tabs>
        <w:tab w:val="left" w:pos="284"/>
      </w:tabs>
    </w:pPr>
  </w:style>
  <w:style w:type="paragraph" w:customStyle="1" w:styleId="10Indent">
    <w:name w:val="10 Indent"/>
    <w:basedOn w:val="10Normal"/>
    <w:qFormat/>
    <w:rsid w:val="00FC57DA"/>
    <w:pPr>
      <w:ind w:left="284"/>
    </w:pPr>
  </w:style>
  <w:style w:type="table" w:customStyle="1" w:styleId="10Tableborder">
    <w:name w:val="10 Table border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cPr>
      <w:shd w:val="clear" w:color="auto" w:fill="auto"/>
    </w:tcPr>
  </w:style>
  <w:style w:type="table" w:customStyle="1" w:styleId="10Table">
    <w:name w:val="10 Table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blStylePr w:type="firstRow">
      <w:pPr>
        <w:jc w:val="left"/>
      </w:pPr>
      <w:rPr>
        <w:rFonts w:ascii="Arial" w:hAnsi="Arial"/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A365D" w:themeFill="background1"/>
      </w:tcPr>
    </w:tblStylePr>
  </w:style>
  <w:style w:type="table" w:styleId="TableColumns3">
    <w:name w:val="Table Columns 3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Figure">
    <w:name w:val="10 Figure"/>
    <w:basedOn w:val="Caption"/>
    <w:next w:val="10Normal"/>
    <w:qFormat/>
    <w:rsid w:val="00FC57DA"/>
    <w:pPr>
      <w:spacing w:before="40"/>
      <w:jc w:val="right"/>
    </w:pPr>
    <w:rPr>
      <w:b/>
      <w:i w:val="0"/>
      <w:color w:val="auto"/>
    </w:rPr>
  </w:style>
  <w:style w:type="paragraph" w:styleId="Caption">
    <w:name w:val="caption"/>
    <w:basedOn w:val="Normal"/>
    <w:next w:val="Normal"/>
    <w:unhideWhenUsed/>
    <w:qFormat/>
    <w:rsid w:val="00FC57DA"/>
    <w:pPr>
      <w:spacing w:after="200"/>
      <w:ind w:left="567"/>
    </w:pPr>
    <w:rPr>
      <w:rFonts w:ascii="Verdana" w:hAnsi="Verdana"/>
      <w:bCs/>
      <w:i/>
      <w:color w:val="0000FF"/>
      <w:sz w:val="16"/>
      <w:szCs w:val="18"/>
    </w:rPr>
  </w:style>
  <w:style w:type="character" w:customStyle="1" w:styleId="Heading2Char">
    <w:name w:val="Heading 2 Char"/>
    <w:aliases w:val="10 Heading 2 Char"/>
    <w:basedOn w:val="DefaultParagraphFont"/>
    <w:link w:val="Heading2"/>
    <w:rsid w:val="00FC57DA"/>
    <w:rPr>
      <w:rFonts w:eastAsia="PMingLiU" w:cs="Arial"/>
      <w:b/>
      <w:iCs/>
      <w:color w:val="1A365D"/>
      <w:kern w:val="32"/>
      <w:szCs w:val="28"/>
      <w:lang w:val="da-DK" w:eastAsia="zh-TW"/>
    </w:rPr>
  </w:style>
  <w:style w:type="table" w:customStyle="1" w:styleId="10Tablegrid1">
    <w:name w:val="10 Table grid 1"/>
    <w:basedOn w:val="TableNormal"/>
    <w:uiPriority w:val="99"/>
    <w:rsid w:val="00FC57DA"/>
    <w:tblPr>
      <w:tblInd w:w="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bottom"/>
    </w:tcPr>
    <w:tblStylePr w:type="firstRow">
      <w:tblPr/>
      <w:tcPr>
        <w:shd w:val="clear" w:color="auto" w:fill="C2D1D3"/>
      </w:tcPr>
    </w:tblStylePr>
  </w:style>
  <w:style w:type="paragraph" w:styleId="NormalWeb">
    <w:name w:val="Normal (Web)"/>
    <w:basedOn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rsid w:val="00FC57DA"/>
    <w:rPr>
      <w:color w:val="0000FF" w:themeColor="followedHyperlink"/>
      <w:u w:val="single"/>
    </w:rPr>
  </w:style>
  <w:style w:type="paragraph" w:customStyle="1" w:styleId="dwpa10bold">
    <w:name w:val="dwpa 10 bold"/>
    <w:basedOn w:val="Normal"/>
    <w:next w:val="10Normal"/>
    <w:qFormat/>
    <w:rsid w:val="00893347"/>
    <w:pPr>
      <w:spacing w:before="120"/>
    </w:pPr>
    <w:rPr>
      <w:rFonts w:ascii="Verdana" w:hAnsi="Verdana"/>
      <w:b/>
    </w:rPr>
  </w:style>
  <w:style w:type="paragraph" w:customStyle="1" w:styleId="10Underline">
    <w:name w:val="10 Underline"/>
    <w:basedOn w:val="10Normal"/>
    <w:next w:val="10Normal"/>
    <w:qFormat/>
    <w:rsid w:val="00FC57DA"/>
    <w:rPr>
      <w:u w:val="single"/>
      <w:lang w:eastAsia="zh-TW"/>
    </w:rPr>
  </w:style>
  <w:style w:type="paragraph" w:customStyle="1" w:styleId="dwpaHeading3Numbering">
    <w:name w:val="dwpa Heading 3 Numbering"/>
    <w:basedOn w:val="Heading3"/>
    <w:next w:val="dwpa10Indent"/>
    <w:autoRedefine/>
    <w:qFormat/>
    <w:rsid w:val="00FC57DA"/>
  </w:style>
  <w:style w:type="paragraph" w:customStyle="1" w:styleId="dwpaHeading1">
    <w:name w:val="dwpa Heading 1"/>
    <w:aliases w:val="Numbering"/>
    <w:basedOn w:val="Heading1"/>
    <w:next w:val="dwpa10Indent"/>
    <w:qFormat/>
    <w:rsid w:val="00FC57DA"/>
    <w:pPr>
      <w:pageBreakBefore w:val="0"/>
      <w:tabs>
        <w:tab w:val="left" w:pos="2268"/>
      </w:tabs>
      <w:ind w:left="567" w:hanging="567"/>
    </w:pPr>
    <w:rPr>
      <w:rFonts w:ascii="Verdana" w:hAnsi="Verdana"/>
    </w:rPr>
  </w:style>
  <w:style w:type="paragraph" w:customStyle="1" w:styleId="dwpaHeading2Numbering">
    <w:name w:val="dwpa Heading 2 Numbering"/>
    <w:basedOn w:val="Heading2"/>
    <w:next w:val="dwpa10Indent"/>
    <w:qFormat/>
    <w:rsid w:val="00FC57DA"/>
    <w:pPr>
      <w:tabs>
        <w:tab w:val="left" w:pos="2268"/>
      </w:tabs>
      <w:ind w:left="567" w:hanging="567"/>
    </w:pPr>
    <w:rPr>
      <w:rFonts w:ascii="Verdana" w:hAnsi="Verdana"/>
      <w:lang w:val="en-GB"/>
    </w:rPr>
  </w:style>
  <w:style w:type="paragraph" w:customStyle="1" w:styleId="dwpa10Indent">
    <w:name w:val="dwpa 10 Indent"/>
    <w:basedOn w:val="10Normal"/>
    <w:qFormat/>
    <w:rsid w:val="00FC57DA"/>
    <w:pPr>
      <w:tabs>
        <w:tab w:val="left" w:pos="567"/>
      </w:tabs>
      <w:ind w:left="567"/>
    </w:pPr>
    <w:rPr>
      <w:rFonts w:eastAsia="PMingLiU"/>
      <w:iCs/>
      <w:lang w:eastAsia="zh-TW"/>
    </w:rPr>
  </w:style>
  <w:style w:type="paragraph" w:styleId="Title">
    <w:name w:val="Title"/>
    <w:basedOn w:val="Normal"/>
    <w:next w:val="Normal"/>
    <w:link w:val="TitleChar"/>
    <w:qFormat/>
    <w:rsid w:val="00FC57DA"/>
    <w:pPr>
      <w:pBdr>
        <w:bottom w:val="single" w:sz="8" w:space="4" w:color="FFFFFF" w:themeColor="accent1"/>
      </w:pBdr>
      <w:spacing w:after="300"/>
      <w:contextualSpacing/>
    </w:pPr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C57DA"/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paragraph" w:customStyle="1" w:styleId="dwpaTitle">
    <w:name w:val="dwpa Title"/>
    <w:basedOn w:val="Title"/>
    <w:autoRedefine/>
    <w:qFormat/>
    <w:rsid w:val="008303A6"/>
    <w:pPr>
      <w:pBdr>
        <w:bottom w:val="none" w:sz="0" w:space="0" w:color="auto"/>
      </w:pBdr>
      <w:spacing w:before="280" w:after="0"/>
    </w:pPr>
    <w:rPr>
      <w:rFonts w:ascii="Verdana" w:hAnsi="Verdana"/>
      <w:color w:val="1A365D"/>
      <w:sz w:val="28"/>
      <w:szCs w:val="28"/>
    </w:rPr>
  </w:style>
  <w:style w:type="paragraph" w:customStyle="1" w:styleId="dwpaHeaderline">
    <w:name w:val="dwpa Header line"/>
    <w:basedOn w:val="dwpa10Indent"/>
    <w:autoRedefine/>
    <w:qFormat/>
    <w:rsid w:val="00865B13"/>
    <w:pPr>
      <w:pBdr>
        <w:bottom w:val="single" w:sz="6" w:space="1" w:color="004261"/>
      </w:pBdr>
      <w:spacing w:after="100"/>
      <w:ind w:left="0"/>
    </w:pPr>
    <w:rPr>
      <w:sz w:val="2"/>
    </w:rPr>
  </w:style>
  <w:style w:type="paragraph" w:customStyle="1" w:styleId="AAdress">
    <w:name w:val="A Adress"/>
    <w:basedOn w:val="7Adress"/>
    <w:qFormat/>
    <w:rsid w:val="00FC57DA"/>
  </w:style>
  <w:style w:type="paragraph" w:customStyle="1" w:styleId="dwpaFooterline">
    <w:name w:val="dwpa Footer line"/>
    <w:basedOn w:val="LinebluebottomD01"/>
    <w:autoRedefine/>
    <w:qFormat/>
    <w:rsid w:val="00FC57DA"/>
    <w:pPr>
      <w:pBdr>
        <w:top w:val="single" w:sz="6" w:space="1" w:color="004261"/>
        <w:bottom w:val="none" w:sz="0" w:space="0" w:color="auto"/>
      </w:pBdr>
    </w:pPr>
    <w:rPr>
      <w:sz w:val="2"/>
    </w:rPr>
  </w:style>
  <w:style w:type="paragraph" w:customStyle="1" w:styleId="ASpace">
    <w:name w:val="A Space"/>
    <w:basedOn w:val="Seperator04D01"/>
    <w:qFormat/>
    <w:rsid w:val="00FC57DA"/>
    <w:rPr>
      <w:sz w:val="2"/>
    </w:rPr>
  </w:style>
  <w:style w:type="paragraph" w:customStyle="1" w:styleId="AFooter">
    <w:name w:val="A Footer"/>
    <w:basedOn w:val="dwpa07footer"/>
    <w:qFormat/>
    <w:rsid w:val="00FC57DA"/>
    <w:pPr>
      <w:framePr w:wrap="around"/>
    </w:pPr>
    <w:rPr>
      <w:szCs w:val="24"/>
    </w:rPr>
  </w:style>
  <w:style w:type="paragraph" w:customStyle="1" w:styleId="dwpaTOCheading">
    <w:name w:val="dwpa TOC heading"/>
    <w:basedOn w:val="HeadingTOC"/>
    <w:qFormat/>
    <w:rsid w:val="00865B13"/>
    <w:pPr>
      <w:tabs>
        <w:tab w:val="clear" w:pos="9072"/>
        <w:tab w:val="right" w:leader="dot" w:pos="9639"/>
      </w:tabs>
      <w:spacing w:before="120" w:after="0"/>
    </w:pPr>
    <w:rPr>
      <w:rFonts w:ascii="Verdana" w:hAnsi="Verdana"/>
      <w:color w:val="1A365D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FC57DA"/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FC57DA"/>
    <w:rPr>
      <w:rFonts w:asciiTheme="majorHAnsi" w:eastAsiaTheme="majorEastAsia" w:hAnsiTheme="majorHAnsi" w:cstheme="majorBidi"/>
      <w:color w:val="F9E6A9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table" w:customStyle="1" w:styleId="ATablegrid">
    <w:name w:val="A Table grid"/>
    <w:basedOn w:val="TableNormal"/>
    <w:uiPriority w:val="99"/>
    <w:rsid w:val="00B70AE9"/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dwpa10IndentBullet">
    <w:name w:val="dwpa 10 Indent Bullet"/>
    <w:basedOn w:val="10Bullet"/>
    <w:qFormat/>
    <w:rsid w:val="00FC57DA"/>
    <w:pPr>
      <w:ind w:left="964" w:hanging="284"/>
      <w:outlineLvl w:val="9"/>
    </w:pPr>
    <w:rPr>
      <w:lang w:eastAsia="zh-TW"/>
    </w:rPr>
  </w:style>
  <w:style w:type="paragraph" w:customStyle="1" w:styleId="dwpa10IndentBold">
    <w:name w:val="dwpa 10 Indent Bold"/>
    <w:basedOn w:val="dwpa10bold"/>
    <w:next w:val="dwpa10Indent"/>
    <w:qFormat/>
    <w:rsid w:val="00FC57DA"/>
    <w:pPr>
      <w:ind w:left="567"/>
    </w:pPr>
  </w:style>
  <w:style w:type="paragraph" w:customStyle="1" w:styleId="dwpa10IndentUnderline">
    <w:name w:val="dwpa 10 Indent Underline"/>
    <w:basedOn w:val="dwpa10IndentBold"/>
    <w:next w:val="dwpa10Indent"/>
    <w:autoRedefine/>
    <w:qFormat/>
    <w:rsid w:val="00FC57DA"/>
    <w:rPr>
      <w:b w:val="0"/>
      <w:u w:val="single"/>
    </w:rPr>
  </w:style>
  <w:style w:type="paragraph" w:customStyle="1" w:styleId="dwpa10IndentList">
    <w:name w:val="dwpa 10 Indent List"/>
    <w:basedOn w:val="10list"/>
    <w:qFormat/>
    <w:rsid w:val="00FC57DA"/>
    <w:pPr>
      <w:ind w:left="964" w:hanging="284"/>
      <w:outlineLvl w:val="9"/>
    </w:pPr>
  </w:style>
  <w:style w:type="paragraph" w:customStyle="1" w:styleId="dwpa10IndentLarge">
    <w:name w:val="dwpa 10 Indent Large"/>
    <w:basedOn w:val="10Indent"/>
    <w:qFormat/>
    <w:rsid w:val="00306803"/>
    <w:pPr>
      <w:ind w:left="964"/>
    </w:pPr>
    <w:rPr>
      <w:lang w:eastAsia="zh-TW"/>
    </w:rPr>
  </w:style>
  <w:style w:type="paragraph" w:customStyle="1" w:styleId="dwpa10IndentRed">
    <w:name w:val="dwpa 10 Indent Red"/>
    <w:basedOn w:val="dwpa10IndentLarge"/>
    <w:autoRedefine/>
    <w:qFormat/>
    <w:rsid w:val="00306803"/>
    <w:pPr>
      <w:ind w:left="567"/>
    </w:pPr>
    <w:rPr>
      <w:color w:val="DB514B"/>
    </w:rPr>
  </w:style>
  <w:style w:type="table" w:customStyle="1" w:styleId="ATablepicture">
    <w:name w:val="A Table picture"/>
    <w:basedOn w:val="ATablegrid10"/>
    <w:uiPriority w:val="99"/>
    <w:rsid w:val="00FC57DA"/>
    <w:tblPr>
      <w:tblInd w:w="567" w:type="dxa"/>
    </w:tbl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62D4E" w:themeFill="background1" w:themeFillShade="D9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styleId="TOC5">
    <w:name w:val="toc 5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80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0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20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40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600"/>
    </w:pPr>
    <w:rPr>
      <w:rFonts w:asciiTheme="minorHAnsi" w:hAnsiTheme="minorHAnsi" w:cstheme="minorHAnsi"/>
      <w:sz w:val="18"/>
      <w:szCs w:val="18"/>
    </w:rPr>
  </w:style>
  <w:style w:type="paragraph" w:customStyle="1" w:styleId="ANormalNOintend">
    <w:name w:val="A Normal NO intend"/>
    <w:basedOn w:val="dwpa10Indent"/>
    <w:qFormat/>
    <w:rsid w:val="00FC57DA"/>
    <w:pPr>
      <w:ind w:left="0"/>
    </w:pPr>
    <w:rPr>
      <w:lang w:val="da-DK"/>
    </w:rPr>
  </w:style>
  <w:style w:type="paragraph" w:customStyle="1" w:styleId="10Heading1Nointend">
    <w:name w:val="10 Heading 1_No intend"/>
    <w:basedOn w:val="10Heading1"/>
    <w:next w:val="10NormalNointend"/>
    <w:qFormat/>
    <w:rsid w:val="00FC57DA"/>
    <w:pPr>
      <w:numPr>
        <w:numId w:val="0"/>
      </w:numPr>
      <w:spacing w:before="120"/>
    </w:pPr>
  </w:style>
  <w:style w:type="paragraph" w:customStyle="1" w:styleId="10NormalNointend">
    <w:name w:val="10 Normal_No intend"/>
    <w:basedOn w:val="10Normal"/>
    <w:qFormat/>
    <w:rsid w:val="00FC57DA"/>
  </w:style>
  <w:style w:type="paragraph" w:customStyle="1" w:styleId="10Heading2Nointend">
    <w:name w:val="10 Heading 2_No intend"/>
    <w:basedOn w:val="10NormalNointend"/>
    <w:next w:val="10NormalNointend"/>
    <w:qFormat/>
    <w:rsid w:val="00FC57DA"/>
    <w:pPr>
      <w:spacing w:before="120"/>
    </w:pPr>
    <w:rPr>
      <w:b/>
    </w:rPr>
  </w:style>
  <w:style w:type="paragraph" w:customStyle="1" w:styleId="10Heading3Nointend">
    <w:name w:val="10 Heading 3_No intend"/>
    <w:basedOn w:val="10Heading3"/>
    <w:next w:val="10NormalNointend"/>
    <w:qFormat/>
    <w:rsid w:val="00FC57DA"/>
    <w:pPr>
      <w:spacing w:before="120"/>
    </w:pPr>
  </w:style>
  <w:style w:type="paragraph" w:customStyle="1" w:styleId="10Tableheading">
    <w:name w:val="10 Table heading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  <w:rPr>
      <w:color w:val="1A365D" w:themeColor="background1"/>
    </w:rPr>
  </w:style>
  <w:style w:type="paragraph" w:customStyle="1" w:styleId="10Done">
    <w:name w:val="10 Done"/>
    <w:basedOn w:val="Normal"/>
    <w:qFormat/>
    <w:rsid w:val="00FC57DA"/>
    <w:pPr>
      <w:keepNext/>
      <w:numPr>
        <w:numId w:val="6"/>
      </w:numPr>
      <w:tabs>
        <w:tab w:val="clear" w:pos="1134"/>
      </w:tabs>
    </w:pPr>
    <w:rPr>
      <w:rFonts w:ascii="Verdana" w:hAnsi="Verdana"/>
      <w:sz w:val="16"/>
      <w:lang w:eastAsia="zh-TW"/>
    </w:rPr>
  </w:style>
  <w:style w:type="paragraph" w:customStyle="1" w:styleId="10Tabletext">
    <w:name w:val="10 Table text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10Open">
    <w:name w:val="10 Open"/>
    <w:basedOn w:val="Normal"/>
    <w:autoRedefine/>
    <w:qFormat/>
    <w:rsid w:val="00FC57DA"/>
    <w:pPr>
      <w:keepNext/>
      <w:numPr>
        <w:numId w:val="8"/>
      </w:numPr>
      <w:tabs>
        <w:tab w:val="clear" w:pos="1134"/>
      </w:tabs>
    </w:pPr>
    <w:rPr>
      <w:rFonts w:ascii="Verdana" w:hAnsi="Verdana"/>
      <w:lang w:eastAsia="zh-TW"/>
    </w:rPr>
  </w:style>
  <w:style w:type="paragraph" w:customStyle="1" w:styleId="10Progress">
    <w:name w:val="10 Progress"/>
    <w:basedOn w:val="10Open"/>
    <w:autoRedefine/>
    <w:qFormat/>
    <w:rsid w:val="00FC57DA"/>
    <w:pPr>
      <w:numPr>
        <w:numId w:val="9"/>
      </w:numPr>
    </w:pPr>
  </w:style>
  <w:style w:type="paragraph" w:customStyle="1" w:styleId="dwpa10IndentOpen">
    <w:name w:val="dwpa 10 Indent Open"/>
    <w:basedOn w:val="10Open"/>
    <w:qFormat/>
    <w:rsid w:val="00FC57DA"/>
    <w:pPr>
      <w:ind w:left="964" w:hanging="284"/>
    </w:pPr>
  </w:style>
  <w:style w:type="paragraph" w:customStyle="1" w:styleId="dwpa10indentProgress">
    <w:name w:val="dwpa 10 indent Progress"/>
    <w:basedOn w:val="10Progress"/>
    <w:qFormat/>
    <w:rsid w:val="00FC57DA"/>
    <w:pPr>
      <w:ind w:left="964" w:hanging="284"/>
    </w:pPr>
  </w:style>
  <w:style w:type="paragraph" w:customStyle="1" w:styleId="dwpa10IndentDone">
    <w:name w:val="dwpa 10 Indent Done"/>
    <w:basedOn w:val="10Done"/>
    <w:qFormat/>
    <w:rsid w:val="003D6B04"/>
    <w:pPr>
      <w:ind w:left="964" w:hanging="284"/>
    </w:pPr>
    <w:rPr>
      <w:sz w:val="20"/>
    </w:rPr>
  </w:style>
  <w:style w:type="table" w:customStyle="1" w:styleId="V04TableControleddoc">
    <w:name w:val="V04 Table Controled doc"/>
    <w:basedOn w:val="TableNormal"/>
    <w:uiPriority w:val="99"/>
    <w:rsid w:val="00FC57DA"/>
    <w:rPr>
      <w:color w:val="1A365D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/>
        <w:sz w:val="20"/>
      </w:rPr>
      <w:tblPr/>
      <w:tcPr>
        <w:shd w:val="clear" w:color="auto" w:fill="F8DF8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10Normalwhite">
    <w:name w:val="10 Normal white"/>
    <w:basedOn w:val="10Normal"/>
    <w:next w:val="10Normal"/>
    <w:qFormat/>
    <w:rsid w:val="00FC57DA"/>
    <w:rPr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C57DA"/>
    <w:rPr>
      <w:color w:val="605E5C"/>
      <w:shd w:val="clear" w:color="auto" w:fill="E1DFDD"/>
    </w:rPr>
  </w:style>
  <w:style w:type="paragraph" w:customStyle="1" w:styleId="08Normal">
    <w:name w:val="08 Normal"/>
    <w:basedOn w:val="10Normal"/>
    <w:qFormat/>
    <w:rsid w:val="00FC57DA"/>
    <w:rPr>
      <w:sz w:val="16"/>
      <w:szCs w:val="16"/>
    </w:rPr>
  </w:style>
  <w:style w:type="paragraph" w:customStyle="1" w:styleId="08Underline">
    <w:name w:val="08 Underline"/>
    <w:basedOn w:val="08Normal"/>
    <w:next w:val="Normal"/>
    <w:qFormat/>
    <w:rsid w:val="00FC57DA"/>
    <w:pPr>
      <w:tabs>
        <w:tab w:val="left" w:pos="567"/>
      </w:tabs>
    </w:pPr>
    <w:rPr>
      <w:rFonts w:eastAsia="PMingLiU"/>
      <w:iCs/>
      <w:u w:val="single"/>
      <w:lang w:eastAsia="zh-TW"/>
    </w:rPr>
  </w:style>
  <w:style w:type="paragraph" w:customStyle="1" w:styleId="08Bold">
    <w:name w:val="08 Bold"/>
    <w:basedOn w:val="08Underline"/>
    <w:next w:val="Normal"/>
    <w:qFormat/>
    <w:rsid w:val="00FC57DA"/>
    <w:rPr>
      <w:b/>
      <w:u w:val="none"/>
    </w:rPr>
  </w:style>
  <w:style w:type="paragraph" w:customStyle="1" w:styleId="08Bullet">
    <w:name w:val="08 Bullet"/>
    <w:basedOn w:val="10Bullet"/>
    <w:qFormat/>
    <w:rsid w:val="00FC57DA"/>
    <w:pPr>
      <w:ind w:left="170" w:hanging="170"/>
      <w:outlineLvl w:val="9"/>
    </w:pPr>
    <w:rPr>
      <w:sz w:val="16"/>
    </w:rPr>
  </w:style>
  <w:style w:type="paragraph" w:customStyle="1" w:styleId="08Done">
    <w:name w:val="08 Done"/>
    <w:basedOn w:val="10Done"/>
    <w:qFormat/>
    <w:rsid w:val="00FC57DA"/>
    <w:pPr>
      <w:ind w:left="170" w:hanging="170"/>
    </w:pPr>
  </w:style>
  <w:style w:type="paragraph" w:customStyle="1" w:styleId="08Open">
    <w:name w:val="08 Open"/>
    <w:basedOn w:val="10Open"/>
    <w:qFormat/>
    <w:rsid w:val="00FC57DA"/>
    <w:pPr>
      <w:ind w:left="170" w:hanging="170"/>
    </w:pPr>
    <w:rPr>
      <w:sz w:val="16"/>
    </w:rPr>
  </w:style>
  <w:style w:type="paragraph" w:customStyle="1" w:styleId="08Progress">
    <w:name w:val="08 Progress"/>
    <w:basedOn w:val="10Open"/>
    <w:qFormat/>
    <w:rsid w:val="00FC57DA"/>
    <w:pPr>
      <w:numPr>
        <w:numId w:val="2"/>
      </w:numPr>
      <w:ind w:left="170" w:hanging="170"/>
    </w:pPr>
    <w:rPr>
      <w:sz w:val="16"/>
    </w:rPr>
  </w:style>
  <w:style w:type="paragraph" w:customStyle="1" w:styleId="ABullet">
    <w:name w:val="A Bullet #"/>
    <w:basedOn w:val="dwpa10IndentBullet"/>
    <w:rsid w:val="00FC57DA"/>
    <w:pPr>
      <w:numPr>
        <w:numId w:val="5"/>
      </w:numPr>
    </w:pPr>
  </w:style>
  <w:style w:type="table" w:customStyle="1" w:styleId="ATablegrid10">
    <w:name w:val="A Table grid 10"/>
    <w:basedOn w:val="TableNormal"/>
    <w:uiPriority w:val="99"/>
    <w:rsid w:val="00FC57DA"/>
    <w:rPr>
      <w:rFonts w:ascii="Verdana" w:hAnsi="Verdana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table" w:customStyle="1" w:styleId="ATable08">
    <w:name w:val="A Table 08"/>
    <w:basedOn w:val="ATablegrid10"/>
    <w:uiPriority w:val="99"/>
    <w:rsid w:val="00FC57DA"/>
    <w:rPr>
      <w:sz w:val="16"/>
    </w:rPr>
    <w:tblPr/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ATOC">
    <w:name w:val="A TOC"/>
    <w:basedOn w:val="HeadingTOC"/>
    <w:autoRedefine/>
    <w:qFormat/>
    <w:rsid w:val="00FC57DA"/>
    <w:pPr>
      <w:tabs>
        <w:tab w:val="clear" w:pos="9072"/>
        <w:tab w:val="right" w:pos="9639"/>
      </w:tabs>
      <w:spacing w:before="240"/>
    </w:pPr>
    <w:rPr>
      <w:rFonts w:ascii="Verdana" w:hAnsi="Verdana"/>
      <w:color w:val="1A365D"/>
      <w:sz w:val="24"/>
      <w:szCs w:val="24"/>
    </w:rPr>
  </w:style>
  <w:style w:type="paragraph" w:styleId="ListParagraph">
    <w:name w:val="List Paragraph"/>
    <w:basedOn w:val="Normal"/>
    <w:uiPriority w:val="34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720"/>
      <w:contextualSpacing/>
    </w:pPr>
    <w:rPr>
      <w:rFonts w:ascii="Times New Roman" w:eastAsiaTheme="minorEastAsia" w:hAnsi="Times New Roman"/>
      <w:color w:val="auto"/>
      <w:sz w:val="24"/>
      <w:szCs w:val="24"/>
      <w:lang w:eastAsia="en-GB"/>
    </w:rPr>
  </w:style>
  <w:style w:type="paragraph" w:styleId="TableofFigures">
    <w:name w:val="table of figures"/>
    <w:basedOn w:val="Normal"/>
    <w:next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dwpa10Red">
    <w:name w:val="dwpa 10 Red"/>
    <w:basedOn w:val="dwpa10IndentRed"/>
    <w:next w:val="10Normal"/>
    <w:qFormat/>
    <w:rsid w:val="008303A6"/>
    <w:pPr>
      <w:ind w:left="0"/>
    </w:pPr>
  </w:style>
  <w:style w:type="paragraph" w:customStyle="1" w:styleId="dwpaTOCtitleportrait">
    <w:name w:val="dwpa TOC title portrait"/>
    <w:basedOn w:val="dwpaTOCheading"/>
    <w:next w:val="dwpaTOCheading"/>
    <w:qFormat/>
    <w:rsid w:val="0058557C"/>
    <w:pPr>
      <w:spacing w:before="240" w:after="240"/>
    </w:pPr>
  </w:style>
  <w:style w:type="paragraph" w:customStyle="1" w:styleId="dwpaTOCsubjectportrait">
    <w:name w:val="dwpa TOC subject portrait"/>
    <w:basedOn w:val="dwpaTOCtitleportrait"/>
    <w:qFormat/>
    <w:rsid w:val="004A0023"/>
    <w:pPr>
      <w:numPr>
        <w:numId w:val="26"/>
      </w:numPr>
      <w:spacing w:before="0" w:after="0"/>
      <w:ind w:left="340" w:hanging="170"/>
    </w:pPr>
    <w:rPr>
      <w:b w:val="0"/>
    </w:rPr>
  </w:style>
  <w:style w:type="paragraph" w:customStyle="1" w:styleId="TOC1manual">
    <w:name w:val="TOC 1 manual"/>
    <w:basedOn w:val="Normal"/>
    <w:autoRedefine/>
    <w:qFormat/>
    <w:rsid w:val="0058557C"/>
    <w:pPr>
      <w:numPr>
        <w:numId w:val="27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right" w:leader="dot" w:pos="9639"/>
      </w:tabs>
      <w:ind w:left="357" w:hanging="357"/>
    </w:pPr>
    <w:rPr>
      <w:sz w:val="24"/>
    </w:rPr>
  </w:style>
  <w:style w:type="paragraph" w:customStyle="1" w:styleId="Style10IndentVerdana12ptBold">
    <w:name w:val="Style 10 Indent + Verdana 12 pt Bold"/>
    <w:basedOn w:val="Normal"/>
    <w:rsid w:val="0058557C"/>
    <w:pPr>
      <w:tabs>
        <w:tab w:val="clear" w:pos="1134"/>
      </w:tabs>
      <w:ind w:left="284"/>
    </w:pPr>
    <w:rPr>
      <w:rFonts w:ascii="Verdana" w:hAnsi="Verdana"/>
      <w:b/>
      <w:bCs/>
      <w:sz w:val="24"/>
    </w:rPr>
  </w:style>
  <w:style w:type="paragraph" w:customStyle="1" w:styleId="StyleTOC1manualVerdana">
    <w:name w:val="Style TOC 1 manual + Verdana"/>
    <w:basedOn w:val="TOC1manual"/>
    <w:rsid w:val="0058557C"/>
    <w:pPr>
      <w:ind w:left="454" w:hanging="170"/>
    </w:pPr>
    <w:rPr>
      <w:rFonts w:ascii="Verdana" w:hAnsi="Verdana"/>
    </w:rPr>
  </w:style>
  <w:style w:type="paragraph" w:customStyle="1" w:styleId="dwpa10">
    <w:name w:val="dwpa 10"/>
    <w:basedOn w:val="10Normal"/>
    <w:qFormat/>
    <w:rsid w:val="004A0023"/>
  </w:style>
  <w:style w:type="paragraph" w:customStyle="1" w:styleId="dwpaTOCtitlelandschape">
    <w:name w:val="dwpa TOC title landschape"/>
    <w:basedOn w:val="dwpaTOCtitle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TOCsubjectlandschape">
    <w:name w:val="dwpa TOC subject landschape"/>
    <w:basedOn w:val="dwpaTOCsubject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pageno">
    <w:name w:val="dwpa page no"/>
    <w:basedOn w:val="dwpa07footer"/>
    <w:qFormat/>
    <w:rsid w:val="00917024"/>
    <w:pPr>
      <w:framePr w:wrap="around"/>
    </w:pPr>
    <w:rPr>
      <w:b/>
      <w:color w:val="1A365D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2421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060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92833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9428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JS@danishxxx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fl\Danish%20Wind%20Power%20Academy\DWPAUS%20-%20Documents\01-Sales\00%20Sales%20Suitcase\TE%20Tech%20Essential\Registration%20Form%20_Tech%20Essentials_Open%20Class_2024_Europe%20.dotx" TargetMode="External"/></Relationships>
</file>

<file path=word/theme/theme1.xml><?xml version="1.0" encoding="utf-8"?>
<a:theme xmlns:a="http://schemas.openxmlformats.org/drawingml/2006/main" name="Office Theme">
  <a:themeElements>
    <a:clrScheme name="dwpa">
      <a:dk1>
        <a:srgbClr val="F8DF8D"/>
      </a:dk1>
      <a:lt1>
        <a:srgbClr val="1A365D"/>
      </a:lt1>
      <a:dk2>
        <a:srgbClr val="DB514B"/>
      </a:dk2>
      <a:lt2>
        <a:srgbClr val="2C5987"/>
      </a:lt2>
      <a:accent1>
        <a:srgbClr val="FFFFFF"/>
      </a:accent1>
      <a:accent2>
        <a:srgbClr val="1A365D"/>
      </a:accent2>
      <a:accent3>
        <a:srgbClr val="DB514B"/>
      </a:accent3>
      <a:accent4>
        <a:srgbClr val="D5E2E8"/>
      </a:accent4>
      <a:accent5>
        <a:srgbClr val="2C5987"/>
      </a:accent5>
      <a:accent6>
        <a:srgbClr val="F2F2F2"/>
      </a:accent6>
      <a:hlink>
        <a:srgbClr val="0000FF"/>
      </a:hlink>
      <a:folHlink>
        <a:srgbClr val="000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d6452-87b6-4677-9f74-bd8d9b8af0a4">
      <Terms xmlns="http://schemas.microsoft.com/office/infopath/2007/PartnerControls"/>
    </lcf76f155ced4ddcb4097134ff3c332f>
    <Comments xmlns="a52d6452-87b6-4677-9f74-bd8d9b8af0a4" xsi:nil="true"/>
    <Owner xmlns="a52d6452-87b6-4677-9f74-bd8d9b8af0a4" xsi:nil="true"/>
    <TaxCatchAll xmlns="37ff55fb-8cac-4d3a-a667-f1a212508dbf" xsi:nil="true"/>
    <Sharedwith xmlns="a52d6452-87b6-4677-9f74-bd8d9b8af0a4" xsi:nil="true"/>
    <_Flow_SignoffStatus xmlns="a52d6452-87b6-4677-9f74-bd8d9b8af0a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14A2F64255F43A114602E8F39CDBB" ma:contentTypeVersion="22" ma:contentTypeDescription="Create a new document." ma:contentTypeScope="" ma:versionID="68e7156ee73f885d1712e5f89d68e5b5">
  <xsd:schema xmlns:xsd="http://www.w3.org/2001/XMLSchema" xmlns:xs="http://www.w3.org/2001/XMLSchema" xmlns:p="http://schemas.microsoft.com/office/2006/metadata/properties" xmlns:ns2="a52d6452-87b6-4677-9f74-bd8d9b8af0a4" xmlns:ns3="37ff55fb-8cac-4d3a-a667-f1a212508dbf" targetNamespace="http://schemas.microsoft.com/office/2006/metadata/properties" ma:root="true" ma:fieldsID="781a74555c3fb23fa54e28ffa9f98a93" ns2:_="" ns3:_="">
    <xsd:import namespace="a52d6452-87b6-4677-9f74-bd8d9b8af0a4"/>
    <xsd:import namespace="37ff55fb-8cac-4d3a-a667-f1a212508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Owner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Sharedwith" minOccurs="0"/>
                <xsd:element ref="ns2:_Flow_SignoffStatu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d6452-87b6-4677-9f74-bd8d9b8af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Owner" ma:index="10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22" nillable="true" ma:displayName="Comments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4a7a414-7cab-4ebe-80ec-41d06d391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haredwith" ma:index="26" nillable="true" ma:displayName="Shared with" ma:format="Dropdown" ma:internalName="Sharedwith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f55fb-8cac-4d3a-a667-f1a212508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1dcb614-9cbd-44cf-8881-4855b2e88714}" ma:internalName="TaxCatchAll" ma:showField="CatchAllData" ma:web="37ff55fb-8cac-4d3a-a667-f1a212508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3C05C9-42EE-4844-AC56-D99FF60DAE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4FB644-2140-47B1-A5F8-2E2A7004C565}">
  <ds:schemaRefs>
    <ds:schemaRef ds:uri="http://schemas.microsoft.com/office/2006/metadata/properties"/>
    <ds:schemaRef ds:uri="http://schemas.microsoft.com/office/infopath/2007/PartnerControls"/>
    <ds:schemaRef ds:uri="a52d6452-87b6-4677-9f74-bd8d9b8af0a4"/>
    <ds:schemaRef ds:uri="37ff55fb-8cac-4d3a-a667-f1a212508dbf"/>
  </ds:schemaRefs>
</ds:datastoreItem>
</file>

<file path=customXml/itemProps3.xml><?xml version="1.0" encoding="utf-8"?>
<ds:datastoreItem xmlns:ds="http://schemas.openxmlformats.org/officeDocument/2006/customXml" ds:itemID="{CA7AF326-9FAC-426F-827C-3085DA34D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d6452-87b6-4677-9f74-bd8d9b8af0a4"/>
    <ds:schemaRef ds:uri="37ff55fb-8cac-4d3a-a667-f1a212508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48BEAF-7F1A-498E-B2E7-79C418D822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Registration Form _Tech Essentials_Open Class_2024_Europe </Template>
  <TotalTime>5</TotalTime>
  <Pages>5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DWA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Faurbye Larsen DWPA</dc:creator>
  <cp:keywords/>
  <dc:description/>
  <cp:lastModifiedBy>Niels Hemmingsen DWPA</cp:lastModifiedBy>
  <cp:revision>4</cp:revision>
  <cp:lastPrinted>2023-11-29T09:06:00Z</cp:lastPrinted>
  <dcterms:created xsi:type="dcterms:W3CDTF">2026-09-14T21:06:00Z</dcterms:created>
  <dcterms:modified xsi:type="dcterms:W3CDTF">2026-09-14T21:10:00Z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0x0101006BC78D6A02586E47B28BDF401CC1FD6B</vt:lpwstr>
  </property>
  <property fmtid="{D5CDD505-2E9C-101B-9397-08002B2CF9AE}" pid="3" name="GrammarlyDocumentId">
    <vt:lpwstr>b062c56a7ff506860329da07829990b560c71f0a96148095b259721944fa5108</vt:lpwstr>
  </property>
  <property fmtid="{D5CDD505-2E9C-101B-9397-08002B2CF9AE}" pid="4" name="MediaServiceImageTags">
    <vt:lpwstr/>
  </property>
</Properties>
</file>