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bottomFromText="153" w:vertAnchor="page" w:horzAnchor="margin" w:tblpXSpec="center" w:tblpY="2113"/>
        <w:tblW w:w="10441" w:type="dxa"/>
        <w:shd w:val="clear" w:color="auto" w:fill="E4E4E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1"/>
        <w:gridCol w:w="7190"/>
      </w:tblGrid>
      <w:tr w:rsidR="00397782" w:rsidRPr="000E6128" w14:paraId="0EA978F6" w14:textId="77777777" w:rsidTr="122406EB">
        <w:trPr>
          <w:trHeight w:val="1108"/>
        </w:trPr>
        <w:tc>
          <w:tcPr>
            <w:tcW w:w="10441" w:type="dxa"/>
            <w:gridSpan w:val="2"/>
            <w:tcBorders>
              <w:top w:val="single" w:sz="8" w:space="0" w:color="004261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C27C1" w14:textId="77777777" w:rsidR="00397782" w:rsidRPr="0077280A" w:rsidRDefault="00397782">
            <w:pPr>
              <w:spacing w:line="276" w:lineRule="auto"/>
              <w:jc w:val="center"/>
              <w:rPr>
                <w:rFonts w:ascii="Verdana" w:hAnsi="Verdana" w:cs="Arial"/>
                <w:b/>
                <w:bCs/>
                <w:color w:val="FFFFFF"/>
                <w:sz w:val="36"/>
                <w:szCs w:val="28"/>
              </w:rPr>
            </w:pPr>
            <w:bookmarkStart w:id="0" w:name="_Toc303113653"/>
            <w:bookmarkStart w:id="1" w:name="_Toc303114000"/>
            <w:bookmarkStart w:id="2" w:name="_Toc277056969"/>
            <w:r w:rsidRPr="0077280A">
              <w:rPr>
                <w:rFonts w:ascii="Verdana" w:hAnsi="Verdana" w:cs="Arial"/>
                <w:b/>
                <w:bCs/>
                <w:color w:val="FFFFFF"/>
                <w:sz w:val="36"/>
                <w:szCs w:val="28"/>
              </w:rPr>
              <w:t>Registration form</w:t>
            </w:r>
          </w:p>
          <w:p w14:paraId="43E805B0" w14:textId="38903768" w:rsidR="006F6C9A" w:rsidRPr="00ED6781" w:rsidRDefault="00987B97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Vestas V112 3,45 Mk3A/B</w:t>
            </w:r>
          </w:p>
          <w:p w14:paraId="623DDC0C" w14:textId="673D869C" w:rsidR="00397782" w:rsidRPr="000E6128" w:rsidRDefault="00386373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Advanced </w:t>
            </w:r>
            <w:r w:rsidR="006F6C9A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Platform</w:t>
            </w: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Theory</w:t>
            </w:r>
            <w:r w:rsidR="008929FB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</w:t>
            </w:r>
          </w:p>
          <w:p w14:paraId="7A2F9664" w14:textId="6A4BC8A6" w:rsidR="00397782" w:rsidRPr="000E6128" w:rsidRDefault="00397782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1F497D"/>
                <w:sz w:val="22"/>
                <w:szCs w:val="22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Deadline for registration: </w:t>
            </w:r>
            <w:r w:rsidR="00ED6781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>4</w:t>
            </w:r>
            <w:r w:rsidR="004E71B7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weeks prior</w:t>
            </w:r>
            <w:r w:rsidR="0077280A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to</w:t>
            </w:r>
            <w:r w:rsidR="004E71B7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the </w:t>
            </w:r>
            <w:r w:rsidR="0077280A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>first training day</w:t>
            </w:r>
          </w:p>
        </w:tc>
      </w:tr>
      <w:tr w:rsidR="00397782" w:rsidRPr="000E6128" w14:paraId="52370739" w14:textId="77777777" w:rsidTr="122406EB">
        <w:trPr>
          <w:trHeight w:val="294"/>
        </w:trPr>
        <w:tc>
          <w:tcPr>
            <w:tcW w:w="3251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A8657" w14:textId="77777777" w:rsidR="004E71B7" w:rsidRPr="000E6128" w:rsidRDefault="004E71B7" w:rsidP="004E71B7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</w:rPr>
              <w:t>Location:</w:t>
            </w:r>
            <w:r w:rsidRPr="000E6128">
              <w:rPr>
                <w:rFonts w:ascii="Verdana" w:hAnsi="Verdana" w:cs="Arial"/>
                <w:color w:val="004261"/>
              </w:rPr>
              <w:t xml:space="preserve"> </w:t>
            </w:r>
          </w:p>
          <w:p w14:paraId="001339B2" w14:textId="744C477F" w:rsidR="00397782" w:rsidRPr="000E6128" w:rsidRDefault="00F50388" w:rsidP="003A4286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>UK</w:t>
            </w:r>
            <w:r w:rsidR="005738B5">
              <w:rPr>
                <w:rFonts w:ascii="Verdana" w:hAnsi="Verdana" w:cs="Arial"/>
                <w:color w:val="004261"/>
              </w:rPr>
              <w:t xml:space="preserve"> (Manchester area)</w:t>
            </w:r>
          </w:p>
          <w:p w14:paraId="7C991FC7" w14:textId="77777777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  <w:lang w:val="en-US"/>
              </w:rPr>
              <w:t xml:space="preserve">Monday – Friday </w:t>
            </w:r>
          </w:p>
          <w:p w14:paraId="3B29EF82" w14:textId="77777777" w:rsidR="008C0BC0" w:rsidRDefault="008C0BC0" w:rsidP="008C0BC0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  <w:lang w:val="en-US"/>
              </w:rPr>
              <w:t>08.00 – 16.00 CET</w:t>
            </w:r>
            <w:r>
              <w:rPr>
                <w:rFonts w:ascii="Verdana" w:hAnsi="Verdana" w:cs="Arial"/>
                <w:color w:val="004261"/>
                <w:lang w:val="en-US"/>
              </w:rPr>
              <w:t xml:space="preserve"> (Europe)</w:t>
            </w:r>
          </w:p>
          <w:p w14:paraId="50C02A4D" w14:textId="77777777" w:rsidR="00FA6FCE" w:rsidRPr="000E6128" w:rsidRDefault="00FA6FCE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AF061" w14:textId="77777777" w:rsidR="004E71B7" w:rsidRPr="000E6128" w:rsidRDefault="004E71B7" w:rsidP="004E71B7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</w:rPr>
              <w:t>Date:</w:t>
            </w:r>
          </w:p>
          <w:p w14:paraId="12BBD3E2" w14:textId="77777777" w:rsidR="004E71B7" w:rsidRPr="002A1CAC" w:rsidRDefault="004E71B7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</w:p>
          <w:p w14:paraId="1A7739EE" w14:textId="50ECBCC2" w:rsidR="00386373" w:rsidRPr="002A1CAC" w:rsidRDefault="00386373" w:rsidP="00221F7B">
            <w:pPr>
              <w:rPr>
                <w:rFonts w:cs="Arial"/>
                <w:color w:val="44546A"/>
              </w:rPr>
            </w:pPr>
            <w:r w:rsidRPr="008C0BC0">
              <w:rPr>
                <w:rFonts w:ascii="Verdana" w:hAnsi="Verdana" w:cstheme="minorHAnsi"/>
                <w:color w:val="44546A"/>
              </w:rPr>
              <w:t xml:space="preserve">Week </w:t>
            </w:r>
            <w:r w:rsidR="00987B97">
              <w:rPr>
                <w:rFonts w:ascii="Verdana" w:hAnsi="Verdana" w:cstheme="minorHAnsi"/>
                <w:color w:val="44546A"/>
              </w:rPr>
              <w:t>36</w:t>
            </w:r>
            <w:r w:rsidR="003F1020">
              <w:rPr>
                <w:rFonts w:ascii="Verdana" w:hAnsi="Verdana" w:cstheme="minorHAnsi"/>
                <w:color w:val="44546A"/>
              </w:rPr>
              <w:t xml:space="preserve">: </w:t>
            </w:r>
            <w:r w:rsidR="00987B97">
              <w:rPr>
                <w:rFonts w:ascii="Verdana" w:hAnsi="Verdana" w:cstheme="minorHAnsi"/>
                <w:color w:val="44546A"/>
              </w:rPr>
              <w:t>September 6</w:t>
            </w:r>
            <w:r w:rsidR="00987B97" w:rsidRPr="00987B97">
              <w:rPr>
                <w:rFonts w:ascii="Verdana" w:hAnsi="Verdana" w:cstheme="minorHAnsi"/>
                <w:color w:val="44546A"/>
                <w:vertAlign w:val="superscript"/>
              </w:rPr>
              <w:t>th</w:t>
            </w:r>
            <w:r w:rsidR="00987B97">
              <w:rPr>
                <w:rFonts w:ascii="Verdana" w:hAnsi="Verdana" w:cstheme="minorHAnsi"/>
                <w:color w:val="44546A"/>
              </w:rPr>
              <w:t xml:space="preserve"> – 10</w:t>
            </w:r>
            <w:r w:rsidR="00987B97" w:rsidRPr="00987B97">
              <w:rPr>
                <w:rFonts w:ascii="Verdana" w:hAnsi="Verdana" w:cstheme="minorHAnsi"/>
                <w:color w:val="44546A"/>
                <w:vertAlign w:val="superscript"/>
              </w:rPr>
              <w:t>th</w:t>
            </w:r>
            <w:r w:rsidR="00987B97">
              <w:rPr>
                <w:rFonts w:ascii="Verdana" w:hAnsi="Verdana" w:cstheme="minorHAnsi"/>
                <w:color w:val="44546A"/>
              </w:rPr>
              <w:t>,</w:t>
            </w:r>
            <w:r w:rsidR="003F1020">
              <w:rPr>
                <w:rFonts w:ascii="Verdana" w:hAnsi="Verdana" w:cstheme="minorHAnsi"/>
                <w:color w:val="44546A"/>
              </w:rPr>
              <w:t xml:space="preserve"> 2027</w:t>
            </w:r>
          </w:p>
          <w:p w14:paraId="5F7B1BAB" w14:textId="77777777" w:rsidR="00130C19" w:rsidRPr="000E6128" w:rsidRDefault="00130C19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</w:p>
          <w:p w14:paraId="6CC4BA96" w14:textId="77777777" w:rsidR="00397782" w:rsidRPr="000E6128" w:rsidRDefault="00397782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3807AD59" w14:textId="77777777" w:rsidTr="122406EB">
        <w:trPr>
          <w:trHeight w:val="416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D03EE" w14:textId="77777777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  <w:lang w:val="it-IT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  <w:lang w:val="it-IT"/>
              </w:rPr>
              <w:t xml:space="preserve">Price per participant: </w:t>
            </w:r>
          </w:p>
          <w:tbl>
            <w:tblPr>
              <w:tblW w:w="2340" w:type="dxa"/>
              <w:tblLook w:val="04A0" w:firstRow="1" w:lastRow="0" w:firstColumn="1" w:lastColumn="0" w:noHBand="0" w:noVBand="1"/>
            </w:tblPr>
            <w:tblGrid>
              <w:gridCol w:w="1160"/>
              <w:gridCol w:w="1180"/>
            </w:tblGrid>
            <w:tr w:rsidR="00987B97" w:rsidRPr="00987B97" w14:paraId="7CE48C2C" w14:textId="77777777" w:rsidTr="00987B97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FE0FAA7" w14:textId="77777777" w:rsidR="00987B97" w:rsidRPr="00987B97" w:rsidRDefault="00987B97" w:rsidP="00987B97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987B97">
                    <w:rPr>
                      <w:rFonts w:ascii="Verdana" w:hAnsi="Verdana"/>
                      <w:color w:val="1A365D" w:themeColor="accent2"/>
                      <w:lang w:eastAsia="en-GB"/>
                    </w:rPr>
                    <w:t>1 seat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FCAF79" w14:textId="77777777" w:rsidR="00987B97" w:rsidRPr="00987B97" w:rsidRDefault="00987B97" w:rsidP="00987B97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987B97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€6,400</w:t>
                  </w:r>
                </w:p>
              </w:tc>
            </w:tr>
            <w:tr w:rsidR="00987B97" w:rsidRPr="00987B97" w14:paraId="24EB4E5C" w14:textId="77777777" w:rsidTr="00987B97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E25E4E" w14:textId="77777777" w:rsidR="00987B97" w:rsidRPr="00987B97" w:rsidRDefault="00987B97" w:rsidP="00987B97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987B97">
                    <w:rPr>
                      <w:rFonts w:ascii="Verdana" w:hAnsi="Verdana"/>
                      <w:color w:val="1A365D" w:themeColor="accent2"/>
                      <w:lang w:eastAsia="en-GB"/>
                    </w:rPr>
                    <w:t>2 seats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48CCF3" w14:textId="77777777" w:rsidR="00987B97" w:rsidRPr="00987B97" w:rsidRDefault="00987B97" w:rsidP="00987B97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987B97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€12,400</w:t>
                  </w:r>
                </w:p>
              </w:tc>
            </w:tr>
            <w:tr w:rsidR="00987B97" w:rsidRPr="00987B97" w14:paraId="04F14C22" w14:textId="77777777" w:rsidTr="00987B97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229EF38" w14:textId="77777777" w:rsidR="00987B97" w:rsidRPr="00987B97" w:rsidRDefault="00987B97" w:rsidP="00987B97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987B97">
                    <w:rPr>
                      <w:rFonts w:ascii="Verdana" w:hAnsi="Verdana"/>
                      <w:color w:val="1A365D" w:themeColor="accent2"/>
                      <w:lang w:eastAsia="en-GB"/>
                    </w:rPr>
                    <w:t>3 seats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DCB2257" w14:textId="77777777" w:rsidR="00987B97" w:rsidRPr="00987B97" w:rsidRDefault="00987B97" w:rsidP="00987B97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987B97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€18,400</w:t>
                  </w:r>
                </w:p>
              </w:tc>
            </w:tr>
            <w:tr w:rsidR="00987B97" w:rsidRPr="00987B97" w14:paraId="6A47E691" w14:textId="77777777" w:rsidTr="00987B97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0276BD" w14:textId="77777777" w:rsidR="00987B97" w:rsidRPr="00987B97" w:rsidRDefault="00987B97" w:rsidP="00987B97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987B97">
                    <w:rPr>
                      <w:rFonts w:ascii="Verdana" w:hAnsi="Verdana"/>
                      <w:color w:val="1A365D" w:themeColor="accent2"/>
                      <w:lang w:eastAsia="en-GB"/>
                    </w:rPr>
                    <w:t>4 seats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19207F3" w14:textId="77777777" w:rsidR="00987B97" w:rsidRPr="00987B97" w:rsidRDefault="00987B97" w:rsidP="00987B97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987B97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€24,400</w:t>
                  </w:r>
                </w:p>
              </w:tc>
            </w:tr>
            <w:tr w:rsidR="00987B97" w:rsidRPr="00987B97" w14:paraId="296BC6A7" w14:textId="77777777" w:rsidTr="00987B97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653B17" w14:textId="77777777" w:rsidR="00987B97" w:rsidRPr="00987B97" w:rsidRDefault="00987B97" w:rsidP="00987B97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987B97">
                    <w:rPr>
                      <w:rFonts w:ascii="Verdana" w:hAnsi="Verdana"/>
                      <w:color w:val="1A365D" w:themeColor="accent2"/>
                      <w:lang w:eastAsia="en-GB"/>
                    </w:rPr>
                    <w:t>5 seats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98C935" w14:textId="77777777" w:rsidR="00987B97" w:rsidRPr="00987B97" w:rsidRDefault="00987B97" w:rsidP="00987B97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987B97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€30,400</w:t>
                  </w:r>
                </w:p>
              </w:tc>
            </w:tr>
          </w:tbl>
          <w:p w14:paraId="55DFA02A" w14:textId="77777777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color w:val="1F497D"/>
                <w:sz w:val="10"/>
              </w:rPr>
            </w:pPr>
          </w:p>
          <w:p w14:paraId="7F1056ED" w14:textId="77777777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3C2FA" w14:textId="77777777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b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b/>
                <w:color w:val="004261"/>
                <w:lang w:val="en-US"/>
              </w:rPr>
              <w:t>Included in price:</w:t>
            </w:r>
          </w:p>
          <w:p w14:paraId="2CBBB47B" w14:textId="6F04D80B" w:rsidR="00AB511C" w:rsidRPr="008929FB" w:rsidRDefault="00397782">
            <w:pPr>
              <w:spacing w:before="40" w:after="40" w:line="276" w:lineRule="auto"/>
              <w:rPr>
                <w:rFonts w:ascii="Verdana" w:hAnsi="Verdana" w:cs="Arial"/>
                <w:i/>
                <w:color w:val="004261"/>
              </w:rPr>
            </w:pPr>
            <w:r w:rsidRPr="000E6128">
              <w:rPr>
                <w:rFonts w:ascii="Verdana" w:hAnsi="Verdana" w:cs="Arial"/>
                <w:i/>
                <w:color w:val="004261"/>
              </w:rPr>
              <w:t>Training, materials, and certification are included in the price.</w:t>
            </w:r>
            <w:r w:rsidR="00AB511C">
              <w:rPr>
                <w:rFonts w:ascii="Verdana" w:hAnsi="Verdana" w:cs="Arial"/>
                <w:i/>
                <w:color w:val="004261"/>
              </w:rPr>
              <w:t xml:space="preserve"> </w:t>
            </w:r>
            <w:r w:rsidR="00A849B0">
              <w:rPr>
                <w:rFonts w:ascii="Verdana" w:hAnsi="Verdana" w:cs="Arial"/>
                <w:i/>
                <w:color w:val="004261"/>
              </w:rPr>
              <w:t>Lunch and refreshments will be included during the training</w:t>
            </w:r>
            <w:r w:rsidR="00AB511C">
              <w:rPr>
                <w:rFonts w:ascii="Verdana" w:hAnsi="Verdana" w:cs="Arial"/>
                <w:i/>
                <w:color w:val="004261"/>
              </w:rPr>
              <w:t>.</w:t>
            </w:r>
            <w:r w:rsidRPr="000E6128">
              <w:rPr>
                <w:rFonts w:ascii="Verdana" w:hAnsi="Verdana" w:cs="Arial"/>
                <w:i/>
                <w:color w:val="004261"/>
              </w:rPr>
              <w:t xml:space="preserve"> The invoice will be sent to you after we have received your registration. Please note that the invoice is due before the training begins.</w:t>
            </w:r>
          </w:p>
        </w:tc>
      </w:tr>
      <w:tr w:rsidR="00397782" w:rsidRPr="000E6128" w14:paraId="0BD5BC74" w14:textId="77777777" w:rsidTr="122406EB">
        <w:trPr>
          <w:trHeight w:val="416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200EE" w14:textId="77777777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</w:rPr>
            </w:pPr>
            <w:r w:rsidRPr="000E6128">
              <w:rPr>
                <w:rFonts w:ascii="Verdana" w:hAnsi="Verdana" w:cs="Arial"/>
                <w:b/>
                <w:color w:val="004261"/>
                <w:lang w:val="en-US"/>
              </w:rPr>
              <w:t>Course Invitation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E3" w14:textId="44647D36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b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Further information regarding location and preparation</w:t>
            </w:r>
            <w:r w:rsidR="00A76999">
              <w:rPr>
                <w:rFonts w:ascii="Verdana" w:hAnsi="Verdana" w:cs="Arial"/>
                <w:color w:val="004261"/>
              </w:rPr>
              <w:t xml:space="preserve"> will be sent to you when we receive</w:t>
            </w:r>
            <w:r w:rsidRPr="000E6128">
              <w:rPr>
                <w:rFonts w:ascii="Verdana" w:hAnsi="Verdana" w:cs="Arial"/>
                <w:color w:val="004261"/>
              </w:rPr>
              <w:t xml:space="preserve"> the completed registration form.</w:t>
            </w:r>
          </w:p>
        </w:tc>
      </w:tr>
      <w:tr w:rsidR="00397782" w:rsidRPr="000E6128" w14:paraId="44A1F508" w14:textId="77777777" w:rsidTr="122406EB">
        <w:trPr>
          <w:trHeight w:val="741"/>
        </w:trPr>
        <w:tc>
          <w:tcPr>
            <w:tcW w:w="10441" w:type="dxa"/>
            <w:gridSpan w:val="2"/>
            <w:tcBorders>
              <w:top w:val="nil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B5328" w14:textId="77777777" w:rsidR="00397782" w:rsidRPr="000E6128" w:rsidRDefault="00397782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color w:val="1F497D"/>
                <w:sz w:val="24"/>
                <w:szCs w:val="24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color w:val="FFFFFF"/>
                <w:sz w:val="24"/>
              </w:rPr>
              <w:t>Information for the invoice:</w:t>
            </w:r>
          </w:p>
        </w:tc>
      </w:tr>
      <w:tr w:rsidR="00397782" w:rsidRPr="000E6128" w14:paraId="65033479" w14:textId="77777777" w:rsidTr="122406EB">
        <w:trPr>
          <w:trHeight w:val="388"/>
        </w:trPr>
        <w:tc>
          <w:tcPr>
            <w:tcW w:w="3251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20309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Company name and address:</w:t>
            </w:r>
          </w:p>
        </w:tc>
        <w:tc>
          <w:tcPr>
            <w:tcW w:w="7190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B1C8D" w14:textId="77777777" w:rsidR="00397782" w:rsidRPr="000E6128" w:rsidRDefault="00397782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33B13475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0EB56" w14:textId="77777777" w:rsidR="00397782" w:rsidRDefault="00397782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Invoice address:</w:t>
            </w:r>
          </w:p>
          <w:p w14:paraId="095112DE" w14:textId="77777777" w:rsidR="008B074C" w:rsidRDefault="008B074C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  <w:p w14:paraId="064D9336" w14:textId="77777777" w:rsidR="008B074C" w:rsidRDefault="008B074C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  <w:p w14:paraId="691539CF" w14:textId="77777777" w:rsidR="008B074C" w:rsidRPr="000E6128" w:rsidRDefault="008B074C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7A711" w14:textId="77777777" w:rsidR="00397782" w:rsidRPr="000E6128" w:rsidRDefault="00397782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7C39E095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63AF5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VAT number: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0834D" w14:textId="77777777" w:rsidR="00397782" w:rsidRPr="000E6128" w:rsidRDefault="00397782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065BFAB3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9BC7F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 xml:space="preserve">P.O. number: 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14475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30F6D080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D4F5D" w14:textId="29052002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 xml:space="preserve">Responsible contact </w:t>
            </w:r>
            <w:r w:rsidR="00A76999">
              <w:rPr>
                <w:rFonts w:ascii="Verdana" w:hAnsi="Verdana" w:cs="Arial"/>
                <w:color w:val="004261"/>
              </w:rPr>
              <w:t>person's</w:t>
            </w:r>
            <w:r w:rsidRPr="000E6128">
              <w:rPr>
                <w:rFonts w:ascii="Verdana" w:hAnsi="Verdana" w:cs="Arial"/>
                <w:color w:val="004261"/>
              </w:rPr>
              <w:t xml:space="preserve">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A6E50" w14:textId="77777777" w:rsidR="00397782" w:rsidRPr="000E6128" w:rsidRDefault="00397782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6FC7BDD8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98563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Accounts Payable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ED400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1652A217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AE9FF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Email address for invoices: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FD671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26DA8B97" w14:textId="77777777" w:rsidTr="00FF761D">
        <w:trPr>
          <w:trHeight w:val="915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11BB4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Responsible contact person related to Withholding Tax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0AFF1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8B074C" w:rsidRPr="000E6128" w14:paraId="4EDBCE7B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9EDEF" w14:textId="2E4BB550" w:rsidR="008B074C" w:rsidRDefault="008B074C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>Delivery ad</w:t>
            </w:r>
            <w:r w:rsidR="00FF761D">
              <w:rPr>
                <w:rFonts w:ascii="Verdana" w:hAnsi="Verdana" w:cs="Arial"/>
                <w:color w:val="004261"/>
              </w:rPr>
              <w:t>d</w:t>
            </w:r>
            <w:r>
              <w:rPr>
                <w:rFonts w:ascii="Verdana" w:hAnsi="Verdana" w:cs="Arial"/>
                <w:color w:val="004261"/>
              </w:rPr>
              <w:t>ress for the course material.</w:t>
            </w:r>
          </w:p>
          <w:p w14:paraId="4899A7A4" w14:textId="77777777" w:rsidR="008B074C" w:rsidRDefault="008B074C">
            <w:pPr>
              <w:spacing w:line="276" w:lineRule="auto"/>
              <w:rPr>
                <w:rFonts w:ascii="Verdana" w:hAnsi="Verdana" w:cs="Arial"/>
                <w:color w:val="004261"/>
              </w:rPr>
            </w:pPr>
          </w:p>
          <w:p w14:paraId="49C112CC" w14:textId="0997A3EC" w:rsidR="008B074C" w:rsidRDefault="008B074C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 xml:space="preserve">(must be a company </w:t>
            </w:r>
            <w:r w:rsidR="00A76999">
              <w:rPr>
                <w:rFonts w:ascii="Verdana" w:hAnsi="Verdana" w:cs="Arial"/>
                <w:color w:val="004261"/>
              </w:rPr>
              <w:t>address</w:t>
            </w:r>
            <w:r>
              <w:rPr>
                <w:rFonts w:ascii="Verdana" w:hAnsi="Verdana" w:cs="Arial"/>
                <w:color w:val="004261"/>
              </w:rPr>
              <w:t xml:space="preserve">) </w:t>
            </w:r>
          </w:p>
          <w:p w14:paraId="0EFAFC3F" w14:textId="77777777" w:rsidR="008B074C" w:rsidRPr="000E6128" w:rsidRDefault="008B074C">
            <w:pPr>
              <w:spacing w:line="276" w:lineRule="auto"/>
              <w:rPr>
                <w:rFonts w:ascii="Verdana" w:hAnsi="Verdana" w:cs="Arial"/>
                <w:color w:val="004261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BB216" w14:textId="77777777" w:rsidR="008B074C" w:rsidRPr="000E6128" w:rsidRDefault="008B074C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28080F1D" w14:textId="77777777" w:rsidTr="122406EB">
        <w:trPr>
          <w:trHeight w:val="835"/>
        </w:trPr>
        <w:tc>
          <w:tcPr>
            <w:tcW w:w="10441" w:type="dxa"/>
            <w:gridSpan w:val="2"/>
            <w:tcBorders>
              <w:top w:val="nil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D3260" w14:textId="77777777" w:rsidR="008B074C" w:rsidRDefault="008B074C" w:rsidP="008B074C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</w:pPr>
            <w:bookmarkStart w:id="3" w:name="_Hlk152144541"/>
            <w:r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  <w:t>Please fill in PARTICIPANT INFO on next page</w:t>
            </w:r>
          </w:p>
          <w:p w14:paraId="00D28A16" w14:textId="77777777" w:rsidR="00397782" w:rsidRPr="000E6128" w:rsidRDefault="00397782" w:rsidP="008B074C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color w:val="1F497D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  <w:t>Thank you for the registration!</w:t>
            </w:r>
          </w:p>
        </w:tc>
      </w:tr>
      <w:bookmarkEnd w:id="3"/>
    </w:tbl>
    <w:p w14:paraId="583889F3" w14:textId="77777777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</w:rPr>
        <w:sectPr w:rsidR="008A433D" w:rsidRPr="000E6128" w:rsidSect="009E3E5C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9" w:h="16834" w:code="9"/>
          <w:pgMar w:top="425" w:right="1134" w:bottom="425" w:left="1134" w:header="397" w:footer="397" w:gutter="0"/>
          <w:cols w:sep="1" w:space="142"/>
          <w:docGrid w:linePitch="360"/>
        </w:sectPr>
      </w:pPr>
    </w:p>
    <w:tbl>
      <w:tblPr>
        <w:tblW w:w="15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1276"/>
        <w:gridCol w:w="197"/>
        <w:gridCol w:w="1158"/>
        <w:gridCol w:w="924"/>
        <w:gridCol w:w="1373"/>
        <w:gridCol w:w="1298"/>
        <w:gridCol w:w="367"/>
        <w:gridCol w:w="346"/>
        <w:gridCol w:w="711"/>
        <w:gridCol w:w="703"/>
        <w:gridCol w:w="1493"/>
        <w:gridCol w:w="689"/>
        <w:gridCol w:w="648"/>
        <w:gridCol w:w="648"/>
        <w:gridCol w:w="648"/>
        <w:gridCol w:w="648"/>
        <w:gridCol w:w="947"/>
        <w:gridCol w:w="1222"/>
        <w:gridCol w:w="146"/>
      </w:tblGrid>
      <w:tr w:rsidR="00F357BB" w:rsidRPr="00F357BB" w14:paraId="2016E22A" w14:textId="77777777" w:rsidTr="00F357BB">
        <w:trPr>
          <w:gridAfter w:val="1"/>
          <w:wAfter w:w="36" w:type="dxa"/>
          <w:trHeight w:val="225"/>
        </w:trPr>
        <w:tc>
          <w:tcPr>
            <w:tcW w:w="7289" w:type="dxa"/>
            <w:gridSpan w:val="9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1F497D"/>
            <w:hideMark/>
          </w:tcPr>
          <w:p w14:paraId="0C11206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lastRenderedPageBreak/>
              <w:t xml:space="preserve">PARTICIPANT INFO </w:t>
            </w:r>
            <w:r w:rsidRPr="00F357BB">
              <w:rPr>
                <w:rFonts w:ascii="Verdana" w:hAnsi="Verdana"/>
                <w:b/>
                <w:bCs/>
                <w:i/>
                <w:iCs/>
                <w:color w:val="FFFFFF"/>
                <w:sz w:val="16"/>
                <w:szCs w:val="16"/>
                <w:lang w:eastAsia="da-DK"/>
              </w:rPr>
              <w:t>(Used for Trainers preparation)</w:t>
            </w:r>
          </w:p>
        </w:tc>
        <w:tc>
          <w:tcPr>
            <w:tcW w:w="6319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08141D6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t>PRE COURSE KNOWLEDGE INFO BY PARTICIPANT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06B7DA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5647EB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> </w:t>
            </w:r>
          </w:p>
        </w:tc>
      </w:tr>
      <w:tr w:rsidR="00F357BB" w:rsidRPr="000E6128" w14:paraId="77EB8741" w14:textId="77777777" w:rsidTr="00F357BB">
        <w:trPr>
          <w:gridAfter w:val="1"/>
          <w:wAfter w:w="36" w:type="dxa"/>
          <w:trHeight w:val="243"/>
        </w:trPr>
        <w:tc>
          <w:tcPr>
            <w:tcW w:w="39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28EF28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No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79F33AA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Name</w:t>
            </w:r>
          </w:p>
        </w:tc>
        <w:tc>
          <w:tcPr>
            <w:tcW w:w="8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031F0B6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5905B20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Site/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br/>
              <w:t>Windfarm</w:t>
            </w:r>
          </w:p>
        </w:tc>
        <w:tc>
          <w:tcPr>
            <w:tcW w:w="95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4A8CA70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Job title</w:t>
            </w:r>
          </w:p>
        </w:tc>
        <w:tc>
          <w:tcPr>
            <w:tcW w:w="137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10F1275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Email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0E7E0B7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Cell phone</w:t>
            </w:r>
          </w:p>
        </w:tc>
        <w:tc>
          <w:tcPr>
            <w:tcW w:w="32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textDirection w:val="btLr"/>
            <w:hideMark/>
          </w:tcPr>
          <w:p w14:paraId="148BBC0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Nationality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textDirection w:val="btLr"/>
            <w:hideMark/>
          </w:tcPr>
          <w:p w14:paraId="4FB9884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Age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1BACD71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English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50C37C8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IT skills</w:t>
            </w:r>
          </w:p>
        </w:tc>
        <w:tc>
          <w:tcPr>
            <w:tcW w:w="1535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768CCFE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Education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130FFB9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Expirence in wind/years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673314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Mechanical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2DA9A4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Hydraulics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6020113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Electrics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4941289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Controls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hideMark/>
          </w:tcPr>
          <w:p w14:paraId="63BE4EB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>Working on which WTG Type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16DEAEF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 xml:space="preserve">Experience in other turbine types? 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(</w:t>
            </w:r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>Write which ones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)</w:t>
            </w:r>
          </w:p>
        </w:tc>
      </w:tr>
      <w:tr w:rsidR="00F357BB" w:rsidRPr="000E6128" w14:paraId="6335532B" w14:textId="77777777" w:rsidTr="00F357BB">
        <w:trPr>
          <w:trHeight w:val="2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B0D2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765BD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AE264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FECC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F4731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F12EB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D9A4D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39ABB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142AD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BC84C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3F684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8FD09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42338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2BFB9D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049CB0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69FF3FB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03CE7D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97D7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B36683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8DC3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</w:tr>
      <w:tr w:rsidR="00F357BB" w:rsidRPr="000E6128" w14:paraId="0497917E" w14:textId="77777777" w:rsidTr="00F357BB">
        <w:trPr>
          <w:trHeight w:val="2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FC4780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3CAC6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AFF1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9D6202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69D6B5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2CA2C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B6D9D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4ECF0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6916E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A0BA8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212E6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FEF3D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DCB28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BB9CCF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1F91D7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CEC09C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63F6C2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A243C9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B34C6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5695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8461270" w14:textId="77777777" w:rsidTr="00F357BB">
        <w:trPr>
          <w:trHeight w:val="5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B5428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C6F9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5A94F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11E2E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3ABEF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BBE32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F06A45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DB6E8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2C117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A7466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4458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0B93D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3427A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DE3001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886A5D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0958AF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40004D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C7468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AE8DA3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86CE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73304827" w14:textId="77777777" w:rsidTr="00F357BB">
        <w:trPr>
          <w:trHeight w:val="435"/>
        </w:trPr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33E21B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ex.</w:t>
            </w:r>
          </w:p>
        </w:tc>
        <w:tc>
          <w:tcPr>
            <w:tcW w:w="131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1A11B5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Jack sparrow</w:t>
            </w:r>
          </w:p>
        </w:tc>
        <w:tc>
          <w:tcPr>
            <w:tcW w:w="8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5CA29D9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658575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Black Pearl WF</w:t>
            </w:r>
          </w:p>
        </w:tc>
        <w:tc>
          <w:tcPr>
            <w:tcW w:w="95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BE7D4C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Tech 1</w:t>
            </w:r>
          </w:p>
        </w:tc>
        <w:tc>
          <w:tcPr>
            <w:tcW w:w="137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17DAAF7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0000FF"/>
                <w:sz w:val="16"/>
                <w:szCs w:val="16"/>
                <w:u w:val="single"/>
                <w:lang w:val="da-DK" w:eastAsia="da-DK"/>
              </w:rPr>
            </w:pPr>
            <w:hyperlink r:id="rId17" w:history="1">
              <w:r w:rsidRPr="00F357BB">
                <w:rPr>
                  <w:rFonts w:ascii="Verdana" w:hAnsi="Verdana"/>
                  <w:color w:val="0000FF"/>
                  <w:sz w:val="16"/>
                  <w:szCs w:val="16"/>
                  <w:u w:val="single"/>
                  <w:lang w:val="da-DK" w:eastAsia="da-DK"/>
                </w:rPr>
                <w:t>JS@danishxxx</w:t>
              </w:r>
            </w:hyperlink>
          </w:p>
        </w:tc>
        <w:tc>
          <w:tcPr>
            <w:tcW w:w="131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3B89FB3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+1 234566789</w:t>
            </w:r>
          </w:p>
        </w:tc>
        <w:tc>
          <w:tcPr>
            <w:tcW w:w="3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3776388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US</w:t>
            </w:r>
          </w:p>
        </w:tc>
        <w:tc>
          <w:tcPr>
            <w:tcW w:w="33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D646A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right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30</w:t>
            </w:r>
          </w:p>
        </w:tc>
        <w:tc>
          <w:tcPr>
            <w:tcW w:w="7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054362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100%</w:t>
            </w:r>
          </w:p>
        </w:tc>
        <w:tc>
          <w:tcPr>
            <w:tcW w:w="7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59ADA25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75391A2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Electrician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AAE09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71BE25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6B934D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50%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A2E17C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50%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4552A25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0E2B42F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SWT 2.3vs</w:t>
            </w:r>
          </w:p>
        </w:tc>
        <w:tc>
          <w:tcPr>
            <w:tcW w:w="123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2CB4E9A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GE/Vestas</w:t>
            </w:r>
          </w:p>
        </w:tc>
        <w:tc>
          <w:tcPr>
            <w:tcW w:w="36" w:type="dxa"/>
            <w:vAlign w:val="center"/>
            <w:hideMark/>
          </w:tcPr>
          <w:p w14:paraId="33738E8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3DF1499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E4D025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B5ECAE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E9A9B7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C4C049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B5A050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780B3E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F82087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A8AD65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B4E2BD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0F4953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20D75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95F195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05BD54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E12DB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48A89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1C60AA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593D1D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2E69DF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446092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DDA1ED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634B5019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026054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DA54A8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92855A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B6A241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1F7199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F9E69A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B48592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1900D9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E6577E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5B6898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6C5DB8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F829BD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0A12E8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2826CC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093B43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D752B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318436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4DF17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D9CC78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29E706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32832C2A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B4CB4C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8BF62F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144C4E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642683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CA617A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AE6F2B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8F9DF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507969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F29F4E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7A5230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53D869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461B1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2E6BA1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87CA0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034798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8272D2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1FCD7D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BF1FBD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D568C8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C598D0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A757D07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D42281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E07E1B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F6B766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8AA6BD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CF70A5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C5393A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D54396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32BB03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E13E8A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CD10AC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A96A83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0C11E6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BB9158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67B1B3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BD07B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82676F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6AFB69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DFC30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EDC4A3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4187CB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1CD9D38" w14:textId="77777777" w:rsidTr="00F357BB">
        <w:trPr>
          <w:trHeight w:val="300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4A5B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AE7EE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487AC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B0A2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E01B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883DF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D4CC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36217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DAEA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12759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3606C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F1A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8CCD9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B853D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74BF6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DFFF5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54023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E63F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1C99C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12437A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1E38B629" w14:textId="77777777" w:rsidTr="00F357BB">
        <w:trPr>
          <w:trHeight w:val="225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154FE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A618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101F1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85AF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98EB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9DB0B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921D9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874A3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37A1C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475D0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81BA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D8936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9ACA4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4FD2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4D383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73BE9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63DB2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DA823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C344B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5A30D3C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F357BB" w14:paraId="49B6ED31" w14:textId="77777777" w:rsidTr="00F357BB">
        <w:trPr>
          <w:trHeight w:val="22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0B0FFF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  <w:t>LEGEND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585BA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C012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9168E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72969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08514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223D7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9D25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B076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C85C2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84D53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78F4283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F357BB" w14:paraId="146C7F1D" w14:textId="77777777" w:rsidTr="00F357BB">
        <w:trPr>
          <w:trHeight w:val="196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9B6415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English Technical Language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Type in the number which match the participant's skills: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=  Can NOTHING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Able to READ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Also able to UNDERSTAND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Also able to TALK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Also able to WRITE</w:t>
            </w:r>
          </w:p>
        </w:tc>
        <w:tc>
          <w:tcPr>
            <w:tcW w:w="368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FF5D74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IT- Skills of Microsoft office products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   Can not start a PC or laptop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Need supervision all the time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Need some assistence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User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Expert level</w:t>
            </w:r>
          </w:p>
        </w:tc>
        <w:tc>
          <w:tcPr>
            <w:tcW w:w="26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550F1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Skill Levels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=  No Knowledge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Very limited skills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Basic skills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 High skills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Expert level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41F7A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6E8D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07DF16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eastAsia="da-DK"/>
              </w:rPr>
            </w:pPr>
          </w:p>
        </w:tc>
      </w:tr>
    </w:tbl>
    <w:p w14:paraId="21552665" w14:textId="77777777" w:rsidR="00841D81" w:rsidRPr="000E6128" w:rsidRDefault="00841D81" w:rsidP="00841D81">
      <w:pPr>
        <w:pStyle w:val="dwpa10Indent"/>
        <w:rPr>
          <w:lang w:eastAsia="zh-CN"/>
        </w:rPr>
      </w:pPr>
    </w:p>
    <w:p w14:paraId="5AAEC6A2" w14:textId="77777777" w:rsidR="00F357BB" w:rsidRPr="000E6128" w:rsidRDefault="00F357BB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4848D739" w14:textId="77777777" w:rsidR="00582E46" w:rsidRDefault="00582E46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33CDCB95" w14:textId="0065F410" w:rsidR="00ED6781" w:rsidRDefault="00987B97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  <w:r w:rsidRPr="00987B97">
        <w:rPr>
          <w:rFonts w:ascii="Verdana" w:hAnsi="Verdana"/>
          <w:b/>
          <w:caps/>
          <w:sz w:val="36"/>
        </w:rPr>
        <w:lastRenderedPageBreak/>
        <w:drawing>
          <wp:inline distT="0" distB="0" distL="0" distR="0" wp14:anchorId="6250BE30" wp14:editId="7D70D464">
            <wp:extent cx="10149840" cy="5511800"/>
            <wp:effectExtent l="0" t="0" r="3810" b="0"/>
            <wp:docPr id="814549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5493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149840" cy="551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A77B9" w14:textId="77777777" w:rsidR="00234264" w:rsidRDefault="00234264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305BD2EC" w14:textId="552958C1" w:rsidR="00234264" w:rsidRDefault="00987B97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  <w:r w:rsidRPr="00987B97">
        <w:rPr>
          <w:rFonts w:ascii="Verdana" w:hAnsi="Verdana"/>
          <w:b/>
          <w:caps/>
          <w:sz w:val="36"/>
        </w:rPr>
        <w:lastRenderedPageBreak/>
        <w:drawing>
          <wp:inline distT="0" distB="0" distL="0" distR="0" wp14:anchorId="2E3ECA77" wp14:editId="0B7EA546">
            <wp:extent cx="10149840" cy="5450840"/>
            <wp:effectExtent l="0" t="0" r="3810" b="0"/>
            <wp:docPr id="8882529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252927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149840" cy="545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9E08D" w14:textId="76B7FEA5" w:rsidR="00234264" w:rsidRDefault="00234264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3DEFF0BA" w14:textId="0D074057" w:rsidR="00ED6781" w:rsidRDefault="00ED6781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4C6925C9" w14:textId="74945AFE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  <w:sectPr w:rsidR="008A433D" w:rsidRPr="000E6128" w:rsidSect="008A433D">
          <w:pgSz w:w="16834" w:h="11909" w:orient="landscape" w:code="9"/>
          <w:pgMar w:top="1134" w:right="425" w:bottom="1134" w:left="425" w:header="397" w:footer="397" w:gutter="0"/>
          <w:cols w:sep="1" w:space="142"/>
          <w:docGrid w:linePitch="360"/>
        </w:sectPr>
      </w:pPr>
    </w:p>
    <w:p w14:paraId="78DB807C" w14:textId="77777777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17DD078A" w14:textId="77777777" w:rsidR="00841D81" w:rsidRPr="000E6128" w:rsidRDefault="00841D81" w:rsidP="00841D81">
      <w:pPr>
        <w:pBdr>
          <w:bottom w:val="single" w:sz="4" w:space="1" w:color="C2D1D3"/>
        </w:pBdr>
        <w:spacing w:before="40"/>
        <w:jc w:val="center"/>
        <w:rPr>
          <w:rFonts w:ascii="Verdana" w:hAnsi="Verdana"/>
          <w:b/>
          <w:caps/>
          <w:sz w:val="36"/>
        </w:rPr>
      </w:pPr>
      <w:r w:rsidRPr="000E6128">
        <w:rPr>
          <w:rFonts w:ascii="Verdana" w:hAnsi="Verdana"/>
          <w:b/>
          <w:caps/>
          <w:sz w:val="36"/>
        </w:rPr>
        <w:t>terms &amp; conditions</w:t>
      </w:r>
    </w:p>
    <w:p w14:paraId="15770197" w14:textId="77777777" w:rsidR="000E6128" w:rsidRPr="000E6128" w:rsidRDefault="000E6128" w:rsidP="00841D81">
      <w:pPr>
        <w:spacing w:after="200" w:line="276" w:lineRule="auto"/>
        <w:rPr>
          <w:rFonts w:ascii="Verdana" w:hAnsi="Verdana"/>
          <w:b/>
          <w:sz w:val="12"/>
          <w:szCs w:val="12"/>
        </w:rPr>
      </w:pPr>
      <w:r w:rsidRPr="000E6128">
        <w:rPr>
          <w:rFonts w:ascii="Verdana" w:hAnsi="Verdana"/>
          <w:noProof/>
        </w:rPr>
        <w:drawing>
          <wp:inline distT="0" distB="0" distL="0" distR="0" wp14:anchorId="125A330B" wp14:editId="2964DBC1">
            <wp:extent cx="5762625" cy="762000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4CA23" w14:textId="77777777" w:rsidR="000E6128" w:rsidRPr="000E6128" w:rsidRDefault="000E6128" w:rsidP="00841D81">
      <w:pPr>
        <w:spacing w:after="200" w:line="276" w:lineRule="auto"/>
        <w:rPr>
          <w:rFonts w:ascii="Verdana" w:hAnsi="Verdana"/>
          <w:b/>
          <w:sz w:val="12"/>
          <w:szCs w:val="12"/>
        </w:rPr>
      </w:pPr>
    </w:p>
    <w:p w14:paraId="2E4B50BF" w14:textId="77777777" w:rsidR="00865B13" w:rsidRPr="000E6128" w:rsidRDefault="00865B13" w:rsidP="00865B13">
      <w:pPr>
        <w:pStyle w:val="dwpa10Indent"/>
      </w:pPr>
    </w:p>
    <w:p w14:paraId="1A65736D" w14:textId="77777777" w:rsidR="00865B13" w:rsidRPr="000E6128" w:rsidRDefault="00865B13" w:rsidP="00865B13">
      <w:pPr>
        <w:pStyle w:val="dwpa10Indent"/>
      </w:pPr>
    </w:p>
    <w:p w14:paraId="4109CD60" w14:textId="77777777" w:rsidR="00865B13" w:rsidRPr="000E6128" w:rsidRDefault="00865B13" w:rsidP="00865B13">
      <w:pPr>
        <w:pStyle w:val="dwpa10Indent"/>
      </w:pPr>
    </w:p>
    <w:p w14:paraId="3018BF3B" w14:textId="77777777" w:rsidR="00865B13" w:rsidRPr="000E6128" w:rsidRDefault="00865B13" w:rsidP="00865B13">
      <w:pPr>
        <w:pStyle w:val="dwpa10Indent"/>
      </w:pPr>
    </w:p>
    <w:p w14:paraId="406D0EBA" w14:textId="77777777" w:rsidR="00865B13" w:rsidRPr="000E6128" w:rsidRDefault="00865B13" w:rsidP="00865B13">
      <w:pPr>
        <w:pStyle w:val="dwpa10Indent"/>
      </w:pPr>
    </w:p>
    <w:p w14:paraId="32DADCAC" w14:textId="77777777" w:rsidR="00865B13" w:rsidRPr="000E6128" w:rsidRDefault="00865B13" w:rsidP="00865B13">
      <w:pPr>
        <w:pStyle w:val="dwpa10Indent"/>
      </w:pPr>
    </w:p>
    <w:p w14:paraId="115089EE" w14:textId="77777777" w:rsidR="00865B13" w:rsidRPr="000E6128" w:rsidRDefault="00865B13" w:rsidP="00865B13">
      <w:pPr>
        <w:pStyle w:val="dwpa10Indent"/>
      </w:pPr>
    </w:p>
    <w:p w14:paraId="59C821F6" w14:textId="77777777" w:rsidR="008A70FF" w:rsidRPr="000E6128" w:rsidRDefault="008A70FF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eastAsia="PMingLiU" w:hAnsi="Verdana"/>
          <w:iCs/>
          <w:color w:val="1A365D" w:themeColor="background1"/>
          <w:lang w:eastAsia="zh-TW"/>
        </w:rPr>
      </w:pPr>
    </w:p>
    <w:p w14:paraId="6DCBC48A" w14:textId="77777777" w:rsidR="00432218" w:rsidRPr="000E6128" w:rsidRDefault="000E6128" w:rsidP="008A70FF">
      <w:pPr>
        <w:pStyle w:val="08Normal"/>
      </w:pPr>
      <w:r w:rsidRPr="000E6128">
        <w:rPr>
          <w:noProof/>
        </w:rPr>
        <w:drawing>
          <wp:inline distT="0" distB="0" distL="0" distR="0" wp14:anchorId="1D4F3BC7" wp14:editId="03B511C5">
            <wp:extent cx="5724525" cy="79152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791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FCABC" w14:textId="77777777" w:rsidR="000E6128" w:rsidRPr="000E6128" w:rsidRDefault="000E6128" w:rsidP="008A70FF">
      <w:pPr>
        <w:pStyle w:val="08Normal"/>
      </w:pPr>
    </w:p>
    <w:p w14:paraId="535157A7" w14:textId="77777777" w:rsidR="000E6128" w:rsidRPr="000E6128" w:rsidRDefault="000E6128" w:rsidP="008A70FF">
      <w:pPr>
        <w:pStyle w:val="08Normal"/>
      </w:pPr>
      <w:r w:rsidRPr="000E6128">
        <w:rPr>
          <w:noProof/>
        </w:rPr>
        <w:lastRenderedPageBreak/>
        <w:drawing>
          <wp:inline distT="0" distB="0" distL="0" distR="0" wp14:anchorId="54776930" wp14:editId="040B403D">
            <wp:extent cx="5867400" cy="73723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p w14:paraId="729C74D6" w14:textId="77777777" w:rsidR="00EC70A1" w:rsidRPr="000E6128" w:rsidRDefault="00EC70A1" w:rsidP="00841D81">
      <w:pPr>
        <w:pStyle w:val="dwpaHeading1"/>
        <w:numPr>
          <w:ilvl w:val="0"/>
          <w:numId w:val="0"/>
        </w:numPr>
        <w:ind w:left="567"/>
      </w:pPr>
    </w:p>
    <w:sectPr w:rsidR="00EC70A1" w:rsidRPr="000E6128" w:rsidSect="009E3E5C">
      <w:pgSz w:w="11909" w:h="16834" w:code="9"/>
      <w:pgMar w:top="425" w:right="1134" w:bottom="425" w:left="1134" w:header="397" w:footer="397" w:gutter="0"/>
      <w:cols w:sep="1" w:space="14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3BA7C" w14:textId="77777777" w:rsidR="007A3976" w:rsidRDefault="007A3976">
      <w:r>
        <w:separator/>
      </w:r>
    </w:p>
  </w:endnote>
  <w:endnote w:type="continuationSeparator" w:id="0">
    <w:p w14:paraId="54124969" w14:textId="77777777" w:rsidR="007A3976" w:rsidRDefault="007A3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6511C" w14:textId="77777777" w:rsidR="00CB20AA" w:rsidRDefault="00CB20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03DCF" w14:textId="77777777" w:rsidR="00415850" w:rsidRDefault="00415850" w:rsidP="00A23D6C">
    <w:pPr>
      <w:pStyle w:val="dwpaFooterline"/>
    </w:pPr>
  </w:p>
  <w:tbl>
    <w:tblPr>
      <w:tblpPr w:leftFromText="180" w:rightFromText="180" w:vertAnchor="text" w:tblpXSpec="right" w:tblpY="1"/>
      <w:tblOverlap w:val="never"/>
      <w:tblW w:w="9655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27"/>
      <w:gridCol w:w="7517"/>
      <w:gridCol w:w="718"/>
      <w:gridCol w:w="993"/>
    </w:tblGrid>
    <w:tr w:rsidR="00A23D6C" w:rsidRPr="00FA6ABE" w14:paraId="3B35DF0E" w14:textId="77777777" w:rsidTr="00463758">
      <w:tc>
        <w:tcPr>
          <w:tcW w:w="221" w:type="pct"/>
        </w:tcPr>
        <w:p w14:paraId="7AAFDD7A" w14:textId="77777777" w:rsidR="00A23D6C" w:rsidRPr="00FA6ABE" w:rsidRDefault="00A23D6C" w:rsidP="00463758">
          <w:pPr>
            <w:pStyle w:val="dwpa07footer"/>
            <w:framePr w:hSpace="0" w:wrap="auto" w:vAnchor="margin" w:xAlign="left" w:yAlign="inline"/>
            <w:suppressOverlap w:val="0"/>
          </w:pPr>
          <w:r w:rsidRPr="00FA6ABE">
            <w:t>Path:</w:t>
          </w:r>
        </w:p>
      </w:tc>
      <w:tc>
        <w:tcPr>
          <w:tcW w:w="3893" w:type="pct"/>
        </w:tcPr>
        <w:p w14:paraId="47D082C3" w14:textId="36158F26" w:rsidR="00A23D6C" w:rsidRPr="00FA6ABE" w:rsidRDefault="008C0BC0" w:rsidP="00463758">
          <w:pPr>
            <w:pStyle w:val="dwpa07footer"/>
            <w:framePr w:hSpace="0" w:wrap="auto" w:vAnchor="margin" w:xAlign="left" w:yAlign="inline"/>
            <w:suppressOverlap w:val="0"/>
          </w:pPr>
          <w:r>
            <w:fldChar w:fldCharType="begin"/>
          </w:r>
          <w:r>
            <w:instrText>FILENAME  \p</w:instrText>
          </w:r>
          <w:r>
            <w:fldChar w:fldCharType="separate"/>
          </w:r>
          <w:r w:rsidR="00CB20AA">
            <w:rPr>
              <w:noProof/>
            </w:rPr>
            <w:t>S:\05-Open classes\Registration form Siemens SWT 3,6MW Advanced Platform Theory CW 39 2026 UK.docx</w:t>
          </w:r>
          <w:r>
            <w:fldChar w:fldCharType="end"/>
          </w:r>
        </w:p>
      </w:tc>
      <w:tc>
        <w:tcPr>
          <w:tcW w:w="372" w:type="pct"/>
        </w:tcPr>
        <w:p w14:paraId="25354CFB" w14:textId="77777777" w:rsidR="00A23D6C" w:rsidRPr="00FA6ABE" w:rsidRDefault="00A23D6C" w:rsidP="00463758">
          <w:pPr>
            <w:pStyle w:val="dwpa07footer"/>
            <w:framePr w:hSpace="0" w:wrap="auto" w:vAnchor="margin" w:xAlign="left" w:yAlign="inline"/>
            <w:suppressOverlap w:val="0"/>
          </w:pPr>
        </w:p>
      </w:tc>
      <w:tc>
        <w:tcPr>
          <w:tcW w:w="515" w:type="pct"/>
        </w:tcPr>
        <w:p w14:paraId="08D7005F" w14:textId="77777777" w:rsidR="00A23D6C" w:rsidRPr="00FA6ABE" w:rsidRDefault="00917024" w:rsidP="00463758">
          <w:pPr>
            <w:pStyle w:val="dwpapageno"/>
            <w:framePr w:hSpace="0" w:wrap="auto" w:vAnchor="margin" w:xAlign="left" w:yAlign="inline"/>
            <w:suppressOverlap w:val="0"/>
          </w:pPr>
          <w:r>
            <w:t xml:space="preserve">Page </w:t>
          </w:r>
          <w:r w:rsidRPr="00FA6ABE">
            <w:fldChar w:fldCharType="begin"/>
          </w:r>
          <w:r w:rsidRPr="00FA6ABE">
            <w:instrText xml:space="preserve"> PAGE </w:instrText>
          </w:r>
          <w:r w:rsidRPr="00FA6ABE">
            <w:fldChar w:fldCharType="separate"/>
          </w:r>
          <w:r>
            <w:t>1</w:t>
          </w:r>
          <w:r w:rsidRPr="00FA6ABE">
            <w:fldChar w:fldCharType="end"/>
          </w:r>
          <w:r w:rsidRPr="00FA6ABE"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t>2</w:t>
          </w:r>
          <w:r>
            <w:fldChar w:fldCharType="end"/>
          </w:r>
        </w:p>
      </w:tc>
    </w:tr>
  </w:tbl>
  <w:p w14:paraId="1CBAEBD0" w14:textId="77777777" w:rsidR="00415850" w:rsidRPr="00BE1110" w:rsidRDefault="00415850" w:rsidP="00D807C2">
    <w:pPr>
      <w:pStyle w:val="ASpac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806D6" w14:textId="77777777" w:rsidR="00CB20AA" w:rsidRDefault="00CB20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6ACD6" w14:textId="77777777" w:rsidR="007A3976" w:rsidRDefault="007A3976">
      <w:r>
        <w:separator/>
      </w:r>
    </w:p>
  </w:footnote>
  <w:footnote w:type="continuationSeparator" w:id="0">
    <w:p w14:paraId="1E67C497" w14:textId="77777777" w:rsidR="007A3976" w:rsidRDefault="007A39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37384" w14:textId="77777777" w:rsidR="00415850" w:rsidRDefault="00B85D8D">
    <w:r>
      <w:rPr>
        <w:noProof/>
      </w:rPr>
      <w:drawing>
        <wp:anchor distT="0" distB="0" distL="114300" distR="114300" simplePos="0" relativeHeight="251665408" behindDoc="1" locked="0" layoutInCell="0" allowOverlap="1" wp14:anchorId="6934650B" wp14:editId="1A15478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130" cy="864933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4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0" allowOverlap="1" wp14:anchorId="3D664C3B" wp14:editId="188737C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8860" cy="815848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15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3976">
      <w:pict w14:anchorId="16734D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5" type="#_x0000_t75" style="position:absolute;margin-left:0;margin-top:0;width:481.8pt;height:642.4pt;z-index:-251660800;mso-position-horizontal:center;mso-position-horizontal-relative:margin;mso-position-vertical:center;mso-position-vertical-relative:margin" o:allowincell="f">
          <v:imagedata r:id="rId3" o:title="P715004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663"/>
      <w:gridCol w:w="2976"/>
    </w:tblGrid>
    <w:tr w:rsidR="00415850" w:rsidRPr="008303A6" w14:paraId="22058861" w14:textId="77777777" w:rsidTr="00D24D29">
      <w:trPr>
        <w:trHeight w:val="703"/>
      </w:trPr>
      <w:tc>
        <w:tcPr>
          <w:tcW w:w="6663" w:type="dxa"/>
          <w:vAlign w:val="bottom"/>
        </w:tcPr>
        <w:p w14:paraId="2171381E" w14:textId="77777777" w:rsidR="00841D81" w:rsidRPr="00322741" w:rsidRDefault="00841D81" w:rsidP="008303A6">
          <w:pPr>
            <w:pStyle w:val="dwpaTitle"/>
          </w:pPr>
          <w:bookmarkStart w:id="4" w:name="_Hlk115638948"/>
          <w:r>
            <w:t>Registration form</w:t>
          </w:r>
        </w:p>
      </w:tc>
      <w:tc>
        <w:tcPr>
          <w:tcW w:w="2976" w:type="dxa"/>
          <w:vAlign w:val="bottom"/>
        </w:tcPr>
        <w:p w14:paraId="0F82A520" w14:textId="77777777" w:rsidR="00415850" w:rsidRPr="008303A6" w:rsidRDefault="00322741" w:rsidP="00F357BB">
          <w:pPr>
            <w:pStyle w:val="dwpa10Indent"/>
            <w:jc w:val="right"/>
            <w:rPr>
              <w:sz w:val="28"/>
              <w:szCs w:val="28"/>
            </w:rPr>
          </w:pPr>
          <w:r w:rsidRPr="00991C6C">
            <w:rPr>
              <w:noProof/>
              <w:sz w:val="28"/>
              <w:szCs w:val="28"/>
            </w:rPr>
            <w:drawing>
              <wp:inline distT="0" distB="0" distL="0" distR="0" wp14:anchorId="60663036" wp14:editId="4B5483C6">
                <wp:extent cx="983965" cy="359014"/>
                <wp:effectExtent l="0" t="0" r="6985" b="3175"/>
                <wp:docPr id="8" name="Graphic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965" t="-874" r="-965" b="-874"/>
                        <a:stretch/>
                      </pic:blipFill>
                      <pic:spPr>
                        <a:xfrm>
                          <a:off x="0" y="0"/>
                          <a:ext cx="1064147" cy="3882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494DBD37" w14:textId="77777777" w:rsidR="00415850" w:rsidRPr="008303A6" w:rsidRDefault="00415850" w:rsidP="00865B13">
    <w:pPr>
      <w:pStyle w:val="dwpaHeaderli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0C5B7" w14:textId="77777777" w:rsidR="00415850" w:rsidRDefault="00B85D8D">
    <w:r>
      <w:rPr>
        <w:noProof/>
      </w:rPr>
      <w:drawing>
        <wp:anchor distT="0" distB="0" distL="114300" distR="114300" simplePos="0" relativeHeight="251661312" behindDoc="1" locked="0" layoutInCell="0" allowOverlap="1" wp14:anchorId="04501BF3" wp14:editId="104CE4A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130" cy="864933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4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3120" behindDoc="1" locked="0" layoutInCell="0" allowOverlap="1" wp14:anchorId="70ED07C0" wp14:editId="504F413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8860" cy="815848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15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3976">
      <w:pict w14:anchorId="0B85CD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4" type="#_x0000_t75" style="position:absolute;margin-left:0;margin-top:0;width:481.8pt;height:642.4pt;z-index:-251661824;mso-position-horizontal:center;mso-position-horizontal-relative:margin;mso-position-vertical:center;mso-position-vertical-relative:margin" o:allowincell="f">
          <v:imagedata r:id="rId3" o:title="P715004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pt;height:15.9pt" o:bullet="t">
        <v:imagedata r:id="rId1" o:title="Warning 24x24"/>
      </v:shape>
    </w:pict>
  </w:numPicBullet>
  <w:abstractNum w:abstractNumId="0" w15:restartNumberingAfterBreak="0">
    <w:nsid w:val="FFFFFF7C"/>
    <w:multiLevelType w:val="singleLevel"/>
    <w:tmpl w:val="C78CB8A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1845A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E56DA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412A3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2F2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5AED5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0E5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E6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6299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88E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5B278A"/>
    <w:multiLevelType w:val="hybridMultilevel"/>
    <w:tmpl w:val="4314E1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E28A8"/>
    <w:multiLevelType w:val="hybridMultilevel"/>
    <w:tmpl w:val="E4C88CC2"/>
    <w:lvl w:ilvl="0" w:tplc="8AE4AF72">
      <w:start w:val="1"/>
      <w:numFmt w:val="bullet"/>
      <w:pStyle w:val="10Progress"/>
      <w:lvlText w:val="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B64CF5"/>
    <w:multiLevelType w:val="hybridMultilevel"/>
    <w:tmpl w:val="29CA85C4"/>
    <w:lvl w:ilvl="0" w:tplc="2660849E">
      <w:start w:val="1"/>
      <w:numFmt w:val="bullet"/>
      <w:pStyle w:val="Warning"/>
      <w:lvlText w:val=""/>
      <w:lvlPicBulletId w:val="0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AB50B8"/>
    <w:multiLevelType w:val="hybridMultilevel"/>
    <w:tmpl w:val="0F3233A6"/>
    <w:lvl w:ilvl="0" w:tplc="E0D03630">
      <w:start w:val="1"/>
      <w:numFmt w:val="bullet"/>
      <w:pStyle w:val="10Open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EE1892"/>
    <w:multiLevelType w:val="hybridMultilevel"/>
    <w:tmpl w:val="1C043BC2"/>
    <w:lvl w:ilvl="0" w:tplc="EE7A4C84">
      <w:start w:val="1"/>
      <w:numFmt w:val="decimal"/>
      <w:pStyle w:val="10list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36875"/>
    <w:multiLevelType w:val="hybridMultilevel"/>
    <w:tmpl w:val="E4A4232E"/>
    <w:lvl w:ilvl="0" w:tplc="E04ECB14">
      <w:start w:val="1"/>
      <w:numFmt w:val="bullet"/>
      <w:pStyle w:val="10Done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34C2A"/>
    <w:multiLevelType w:val="hybridMultilevel"/>
    <w:tmpl w:val="2520BEA2"/>
    <w:lvl w:ilvl="0" w:tplc="F46802CE">
      <w:start w:val="1"/>
      <w:numFmt w:val="bullet"/>
      <w:pStyle w:val="dwpaTOCsubjectportrait"/>
      <w:lvlText w:val=""/>
      <w:lvlJc w:val="left"/>
      <w:pPr>
        <w:ind w:left="720" w:hanging="360"/>
      </w:pPr>
      <w:rPr>
        <w:rFonts w:ascii="Wingdings" w:hAnsi="Wingdings" w:hint="default"/>
        <w:color w:val="1A365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87A47"/>
    <w:multiLevelType w:val="multilevel"/>
    <w:tmpl w:val="D79E6FD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4387451D"/>
    <w:multiLevelType w:val="hybridMultilevel"/>
    <w:tmpl w:val="C130E534"/>
    <w:lvl w:ilvl="0" w:tplc="B2E6B578">
      <w:start w:val="1"/>
      <w:numFmt w:val="bullet"/>
      <w:pStyle w:val="10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B5A0295"/>
    <w:multiLevelType w:val="hybridMultilevel"/>
    <w:tmpl w:val="7EE0CFFC"/>
    <w:lvl w:ilvl="0" w:tplc="06F2C2BE">
      <w:start w:val="1"/>
      <w:numFmt w:val="bullet"/>
      <w:pStyle w:val="BulletlistD01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75303C"/>
    <w:multiLevelType w:val="hybridMultilevel"/>
    <w:tmpl w:val="761ECFB0"/>
    <w:lvl w:ilvl="0" w:tplc="66540114">
      <w:start w:val="1"/>
      <w:numFmt w:val="bullet"/>
      <w:pStyle w:val="08Progress"/>
      <w:lvlText w:val="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50D8E"/>
    <w:multiLevelType w:val="hybridMultilevel"/>
    <w:tmpl w:val="E40898F4"/>
    <w:lvl w:ilvl="0" w:tplc="7486CCBA">
      <w:start w:val="1"/>
      <w:numFmt w:val="bullet"/>
      <w:pStyle w:val="TOC1manual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32299F"/>
    <w:multiLevelType w:val="hybridMultilevel"/>
    <w:tmpl w:val="DC5EBC88"/>
    <w:lvl w:ilvl="0" w:tplc="40B6FC8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A365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EB6FAD"/>
    <w:multiLevelType w:val="multilevel"/>
    <w:tmpl w:val="338E556E"/>
    <w:styleLink w:val="10List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68990A70"/>
    <w:multiLevelType w:val="hybridMultilevel"/>
    <w:tmpl w:val="63F40BC8"/>
    <w:lvl w:ilvl="0" w:tplc="35765A12">
      <w:start w:val="1"/>
      <w:numFmt w:val="decimal"/>
      <w:pStyle w:val="BulletWlist11D01"/>
      <w:lvlText w:val="%1)"/>
      <w:lvlJc w:val="left"/>
      <w:pPr>
        <w:tabs>
          <w:tab w:val="num" w:pos="502"/>
        </w:tabs>
        <w:ind w:left="502" w:hanging="360"/>
      </w:pPr>
      <w:rPr>
        <w:rFonts w:ascii="Tahoma" w:hAnsi="Tahoma" w:hint="default"/>
        <w:b w:val="0"/>
        <w:i w:val="0"/>
        <w:color w:val="auto"/>
        <w:sz w:val="20"/>
        <w:szCs w:val="20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EE31CE"/>
    <w:multiLevelType w:val="hybridMultilevel"/>
    <w:tmpl w:val="DB6E8474"/>
    <w:lvl w:ilvl="0" w:tplc="09ECED36">
      <w:start w:val="1"/>
      <w:numFmt w:val="bullet"/>
      <w:pStyle w:val="ABullet"/>
      <w:lvlText w:val="#"/>
      <w:lvlJc w:val="left"/>
      <w:pPr>
        <w:ind w:left="1400" w:hanging="360"/>
      </w:pPr>
      <w:rPr>
        <w:rFonts w:ascii="Verdana" w:hAnsi="Verdana" w:hint="default"/>
      </w:rPr>
    </w:lvl>
    <w:lvl w:ilvl="1" w:tplc="08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6" w15:restartNumberingAfterBreak="0">
    <w:nsid w:val="72DC26AA"/>
    <w:multiLevelType w:val="hybridMultilevel"/>
    <w:tmpl w:val="0526D682"/>
    <w:lvl w:ilvl="0" w:tplc="75722AE4">
      <w:start w:val="1"/>
      <w:numFmt w:val="bullet"/>
      <w:pStyle w:val="BulletWtick08D01"/>
      <w:lvlText w:val=""/>
      <w:lvlJc w:val="left"/>
      <w:pPr>
        <w:tabs>
          <w:tab w:val="num" w:pos="567"/>
        </w:tabs>
        <w:ind w:left="851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498934532">
    <w:abstractNumId w:val="17"/>
  </w:num>
  <w:num w:numId="2" w16cid:durableId="1891653552">
    <w:abstractNumId w:val="20"/>
  </w:num>
  <w:num w:numId="3" w16cid:durableId="607009180">
    <w:abstractNumId w:val="23"/>
  </w:num>
  <w:num w:numId="4" w16cid:durableId="573709747">
    <w:abstractNumId w:val="18"/>
  </w:num>
  <w:num w:numId="5" w16cid:durableId="168718184">
    <w:abstractNumId w:val="25"/>
  </w:num>
  <w:num w:numId="6" w16cid:durableId="604114834">
    <w:abstractNumId w:val="15"/>
  </w:num>
  <w:num w:numId="7" w16cid:durableId="1638222987">
    <w:abstractNumId w:val="14"/>
  </w:num>
  <w:num w:numId="8" w16cid:durableId="1575820029">
    <w:abstractNumId w:val="13"/>
  </w:num>
  <w:num w:numId="9" w16cid:durableId="384453870">
    <w:abstractNumId w:val="11"/>
  </w:num>
  <w:num w:numId="10" w16cid:durableId="1784349611">
    <w:abstractNumId w:val="24"/>
  </w:num>
  <w:num w:numId="11" w16cid:durableId="1399597622">
    <w:abstractNumId w:val="19"/>
  </w:num>
  <w:num w:numId="12" w16cid:durableId="1063913765">
    <w:abstractNumId w:val="26"/>
  </w:num>
  <w:num w:numId="13" w16cid:durableId="1379276911">
    <w:abstractNumId w:val="17"/>
  </w:num>
  <w:num w:numId="14" w16cid:durableId="565797900">
    <w:abstractNumId w:val="9"/>
  </w:num>
  <w:num w:numId="15" w16cid:durableId="1615790670">
    <w:abstractNumId w:val="12"/>
  </w:num>
  <w:num w:numId="16" w16cid:durableId="1086415453">
    <w:abstractNumId w:val="7"/>
  </w:num>
  <w:num w:numId="17" w16cid:durableId="1405100833">
    <w:abstractNumId w:val="6"/>
  </w:num>
  <w:num w:numId="18" w16cid:durableId="982928369">
    <w:abstractNumId w:val="5"/>
  </w:num>
  <w:num w:numId="19" w16cid:durableId="1161890196">
    <w:abstractNumId w:val="4"/>
  </w:num>
  <w:num w:numId="20" w16cid:durableId="1030108461">
    <w:abstractNumId w:val="8"/>
  </w:num>
  <w:num w:numId="21" w16cid:durableId="1608535614">
    <w:abstractNumId w:val="3"/>
  </w:num>
  <w:num w:numId="22" w16cid:durableId="2120486144">
    <w:abstractNumId w:val="2"/>
  </w:num>
  <w:num w:numId="23" w16cid:durableId="2145392029">
    <w:abstractNumId w:val="1"/>
  </w:num>
  <w:num w:numId="24" w16cid:durableId="481772445">
    <w:abstractNumId w:val="0"/>
  </w:num>
  <w:num w:numId="25" w16cid:durableId="1181894059">
    <w:abstractNumId w:val="22"/>
  </w:num>
  <w:num w:numId="26" w16cid:durableId="741223234">
    <w:abstractNumId w:val="16"/>
  </w:num>
  <w:num w:numId="27" w16cid:durableId="1334722925">
    <w:abstractNumId w:val="21"/>
  </w:num>
  <w:num w:numId="28" w16cid:durableId="1703940887">
    <w:abstractNumId w:val="16"/>
  </w:num>
  <w:num w:numId="29" w16cid:durableId="2078624108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clickAndTypeStyle w:val="Footercaps07D01"/>
  <w:characterSpacingControl w:val="doNotCompress"/>
  <w:hdr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D9B"/>
    <w:rsid w:val="000004C6"/>
    <w:rsid w:val="0000103E"/>
    <w:rsid w:val="00002C6A"/>
    <w:rsid w:val="00003C40"/>
    <w:rsid w:val="000060F1"/>
    <w:rsid w:val="00007B9A"/>
    <w:rsid w:val="0001236E"/>
    <w:rsid w:val="000175F9"/>
    <w:rsid w:val="00017D73"/>
    <w:rsid w:val="00021DE2"/>
    <w:rsid w:val="0002217D"/>
    <w:rsid w:val="0002377E"/>
    <w:rsid w:val="00024B2E"/>
    <w:rsid w:val="000251F7"/>
    <w:rsid w:val="00026E08"/>
    <w:rsid w:val="00027E7B"/>
    <w:rsid w:val="000305DD"/>
    <w:rsid w:val="000313B5"/>
    <w:rsid w:val="00031A13"/>
    <w:rsid w:val="00035C8E"/>
    <w:rsid w:val="00036F4A"/>
    <w:rsid w:val="00037DED"/>
    <w:rsid w:val="00040AD3"/>
    <w:rsid w:val="00040F7A"/>
    <w:rsid w:val="00044186"/>
    <w:rsid w:val="0004497A"/>
    <w:rsid w:val="00044AF1"/>
    <w:rsid w:val="00046A1B"/>
    <w:rsid w:val="00050B0C"/>
    <w:rsid w:val="00051198"/>
    <w:rsid w:val="000526AA"/>
    <w:rsid w:val="0005738C"/>
    <w:rsid w:val="000603E1"/>
    <w:rsid w:val="00061A35"/>
    <w:rsid w:val="0006342A"/>
    <w:rsid w:val="00064338"/>
    <w:rsid w:val="000651C5"/>
    <w:rsid w:val="00066161"/>
    <w:rsid w:val="00067F48"/>
    <w:rsid w:val="00070582"/>
    <w:rsid w:val="00071CF5"/>
    <w:rsid w:val="00072773"/>
    <w:rsid w:val="000729FB"/>
    <w:rsid w:val="00075556"/>
    <w:rsid w:val="00076C6F"/>
    <w:rsid w:val="00076CC5"/>
    <w:rsid w:val="00077E3D"/>
    <w:rsid w:val="00082B82"/>
    <w:rsid w:val="00082C08"/>
    <w:rsid w:val="00085FE9"/>
    <w:rsid w:val="0008601B"/>
    <w:rsid w:val="00086CB4"/>
    <w:rsid w:val="000913AF"/>
    <w:rsid w:val="0009478B"/>
    <w:rsid w:val="00096C69"/>
    <w:rsid w:val="00096D5E"/>
    <w:rsid w:val="0009714E"/>
    <w:rsid w:val="00097C8C"/>
    <w:rsid w:val="00097C8D"/>
    <w:rsid w:val="000A08C4"/>
    <w:rsid w:val="000A1807"/>
    <w:rsid w:val="000A4228"/>
    <w:rsid w:val="000A4FBB"/>
    <w:rsid w:val="000A55CE"/>
    <w:rsid w:val="000B2597"/>
    <w:rsid w:val="000B4CA7"/>
    <w:rsid w:val="000B6670"/>
    <w:rsid w:val="000B69EF"/>
    <w:rsid w:val="000B7B26"/>
    <w:rsid w:val="000B7F1C"/>
    <w:rsid w:val="000C1B83"/>
    <w:rsid w:val="000C45C7"/>
    <w:rsid w:val="000C4FBC"/>
    <w:rsid w:val="000C6286"/>
    <w:rsid w:val="000D069D"/>
    <w:rsid w:val="000D143A"/>
    <w:rsid w:val="000D24F8"/>
    <w:rsid w:val="000D2CC5"/>
    <w:rsid w:val="000D3724"/>
    <w:rsid w:val="000E1158"/>
    <w:rsid w:val="000E1F88"/>
    <w:rsid w:val="000E23ED"/>
    <w:rsid w:val="000E26A8"/>
    <w:rsid w:val="000E2FB3"/>
    <w:rsid w:val="000E3CFA"/>
    <w:rsid w:val="000E4EFC"/>
    <w:rsid w:val="000E6128"/>
    <w:rsid w:val="000F011E"/>
    <w:rsid w:val="000F14D8"/>
    <w:rsid w:val="000F16F1"/>
    <w:rsid w:val="000F1994"/>
    <w:rsid w:val="000F46FD"/>
    <w:rsid w:val="000F4C50"/>
    <w:rsid w:val="000F79A8"/>
    <w:rsid w:val="000F7BDA"/>
    <w:rsid w:val="001009C2"/>
    <w:rsid w:val="0010315A"/>
    <w:rsid w:val="00106B2F"/>
    <w:rsid w:val="0011030B"/>
    <w:rsid w:val="001116F7"/>
    <w:rsid w:val="00112817"/>
    <w:rsid w:val="001149EE"/>
    <w:rsid w:val="00114A29"/>
    <w:rsid w:val="0011642E"/>
    <w:rsid w:val="001232F4"/>
    <w:rsid w:val="001269D2"/>
    <w:rsid w:val="001303E9"/>
    <w:rsid w:val="00130C19"/>
    <w:rsid w:val="00132A3D"/>
    <w:rsid w:val="00134081"/>
    <w:rsid w:val="00137E18"/>
    <w:rsid w:val="00140D1F"/>
    <w:rsid w:val="00145314"/>
    <w:rsid w:val="00147732"/>
    <w:rsid w:val="00147ABE"/>
    <w:rsid w:val="001507BC"/>
    <w:rsid w:val="0015106F"/>
    <w:rsid w:val="00151C9D"/>
    <w:rsid w:val="001524DD"/>
    <w:rsid w:val="00153A56"/>
    <w:rsid w:val="00154349"/>
    <w:rsid w:val="00162265"/>
    <w:rsid w:val="00162304"/>
    <w:rsid w:val="001671C1"/>
    <w:rsid w:val="00167A3D"/>
    <w:rsid w:val="00171A19"/>
    <w:rsid w:val="0017215E"/>
    <w:rsid w:val="001747A4"/>
    <w:rsid w:val="001750D2"/>
    <w:rsid w:val="00175843"/>
    <w:rsid w:val="00176288"/>
    <w:rsid w:val="00177757"/>
    <w:rsid w:val="00177D80"/>
    <w:rsid w:val="00185A9C"/>
    <w:rsid w:val="00185A9E"/>
    <w:rsid w:val="001920FD"/>
    <w:rsid w:val="00192A36"/>
    <w:rsid w:val="00194B09"/>
    <w:rsid w:val="00194E83"/>
    <w:rsid w:val="0019781F"/>
    <w:rsid w:val="001A0D0A"/>
    <w:rsid w:val="001A290D"/>
    <w:rsid w:val="001A303C"/>
    <w:rsid w:val="001A399A"/>
    <w:rsid w:val="001A78D7"/>
    <w:rsid w:val="001B27DC"/>
    <w:rsid w:val="001B3427"/>
    <w:rsid w:val="001B4ADD"/>
    <w:rsid w:val="001B4E54"/>
    <w:rsid w:val="001C09D3"/>
    <w:rsid w:val="001C3890"/>
    <w:rsid w:val="001C4F66"/>
    <w:rsid w:val="001C6336"/>
    <w:rsid w:val="001C7317"/>
    <w:rsid w:val="001C75D0"/>
    <w:rsid w:val="001C75FC"/>
    <w:rsid w:val="001D0B19"/>
    <w:rsid w:val="001D0B5A"/>
    <w:rsid w:val="001D1A9D"/>
    <w:rsid w:val="001D275A"/>
    <w:rsid w:val="001D375D"/>
    <w:rsid w:val="001D5C57"/>
    <w:rsid w:val="001D6255"/>
    <w:rsid w:val="001D71FE"/>
    <w:rsid w:val="001E3D80"/>
    <w:rsid w:val="001E73DE"/>
    <w:rsid w:val="001F1299"/>
    <w:rsid w:val="001F1FA9"/>
    <w:rsid w:val="001F5E3D"/>
    <w:rsid w:val="0020510B"/>
    <w:rsid w:val="00206AC5"/>
    <w:rsid w:val="00210B6C"/>
    <w:rsid w:val="00214084"/>
    <w:rsid w:val="002156D5"/>
    <w:rsid w:val="00221F7B"/>
    <w:rsid w:val="0022204C"/>
    <w:rsid w:val="00223190"/>
    <w:rsid w:val="00224CB1"/>
    <w:rsid w:val="00231F80"/>
    <w:rsid w:val="0023224C"/>
    <w:rsid w:val="00233C18"/>
    <w:rsid w:val="00234264"/>
    <w:rsid w:val="00236790"/>
    <w:rsid w:val="002420E8"/>
    <w:rsid w:val="0024468E"/>
    <w:rsid w:val="00246331"/>
    <w:rsid w:val="002526FD"/>
    <w:rsid w:val="00254043"/>
    <w:rsid w:val="00254CA1"/>
    <w:rsid w:val="00256593"/>
    <w:rsid w:val="00257149"/>
    <w:rsid w:val="00257237"/>
    <w:rsid w:val="00257A93"/>
    <w:rsid w:val="00261576"/>
    <w:rsid w:val="00262101"/>
    <w:rsid w:val="00264E0F"/>
    <w:rsid w:val="00266D89"/>
    <w:rsid w:val="002675B5"/>
    <w:rsid w:val="00270750"/>
    <w:rsid w:val="00271EB0"/>
    <w:rsid w:val="0027292F"/>
    <w:rsid w:val="002747F9"/>
    <w:rsid w:val="00280685"/>
    <w:rsid w:val="0028185C"/>
    <w:rsid w:val="002818C5"/>
    <w:rsid w:val="00285BF7"/>
    <w:rsid w:val="00286FD4"/>
    <w:rsid w:val="0028710E"/>
    <w:rsid w:val="0028761A"/>
    <w:rsid w:val="00287777"/>
    <w:rsid w:val="0029038F"/>
    <w:rsid w:val="002908C4"/>
    <w:rsid w:val="00290BF6"/>
    <w:rsid w:val="002922ED"/>
    <w:rsid w:val="002933F4"/>
    <w:rsid w:val="00294086"/>
    <w:rsid w:val="00295A9A"/>
    <w:rsid w:val="00297181"/>
    <w:rsid w:val="002A02F3"/>
    <w:rsid w:val="002A1610"/>
    <w:rsid w:val="002A1CAC"/>
    <w:rsid w:val="002A49C2"/>
    <w:rsid w:val="002A58E3"/>
    <w:rsid w:val="002A60D6"/>
    <w:rsid w:val="002B1E0E"/>
    <w:rsid w:val="002B329B"/>
    <w:rsid w:val="002B3BC2"/>
    <w:rsid w:val="002B3EF3"/>
    <w:rsid w:val="002B431F"/>
    <w:rsid w:val="002B7186"/>
    <w:rsid w:val="002C1769"/>
    <w:rsid w:val="002C47D3"/>
    <w:rsid w:val="002C54DE"/>
    <w:rsid w:val="002C7914"/>
    <w:rsid w:val="002D04B4"/>
    <w:rsid w:val="002D0D02"/>
    <w:rsid w:val="002D755D"/>
    <w:rsid w:val="002E037E"/>
    <w:rsid w:val="002E0854"/>
    <w:rsid w:val="002E0A99"/>
    <w:rsid w:val="002E766B"/>
    <w:rsid w:val="002F04C8"/>
    <w:rsid w:val="002F105B"/>
    <w:rsid w:val="002F39FF"/>
    <w:rsid w:val="002F50A2"/>
    <w:rsid w:val="003009FB"/>
    <w:rsid w:val="00306803"/>
    <w:rsid w:val="003068F1"/>
    <w:rsid w:val="00307854"/>
    <w:rsid w:val="003079E9"/>
    <w:rsid w:val="00310B66"/>
    <w:rsid w:val="00311114"/>
    <w:rsid w:val="003116A7"/>
    <w:rsid w:val="0031490E"/>
    <w:rsid w:val="00315D03"/>
    <w:rsid w:val="00321EB7"/>
    <w:rsid w:val="003224DA"/>
    <w:rsid w:val="00322741"/>
    <w:rsid w:val="00325A6E"/>
    <w:rsid w:val="00326772"/>
    <w:rsid w:val="00326E0D"/>
    <w:rsid w:val="003306BF"/>
    <w:rsid w:val="0033100E"/>
    <w:rsid w:val="00333329"/>
    <w:rsid w:val="00334174"/>
    <w:rsid w:val="00335520"/>
    <w:rsid w:val="003428C2"/>
    <w:rsid w:val="003431A3"/>
    <w:rsid w:val="003440CD"/>
    <w:rsid w:val="003465BA"/>
    <w:rsid w:val="00347BEC"/>
    <w:rsid w:val="00351C55"/>
    <w:rsid w:val="003533EC"/>
    <w:rsid w:val="00356F13"/>
    <w:rsid w:val="0036284F"/>
    <w:rsid w:val="00364B54"/>
    <w:rsid w:val="00365FA3"/>
    <w:rsid w:val="0036600B"/>
    <w:rsid w:val="00370C5D"/>
    <w:rsid w:val="00371BB2"/>
    <w:rsid w:val="0037329E"/>
    <w:rsid w:val="00374DA6"/>
    <w:rsid w:val="00375ACC"/>
    <w:rsid w:val="00376F9E"/>
    <w:rsid w:val="00380F5C"/>
    <w:rsid w:val="00381AE8"/>
    <w:rsid w:val="0038232F"/>
    <w:rsid w:val="0038319B"/>
    <w:rsid w:val="003859E4"/>
    <w:rsid w:val="00386227"/>
    <w:rsid w:val="00386373"/>
    <w:rsid w:val="0039271C"/>
    <w:rsid w:val="00394633"/>
    <w:rsid w:val="003947DD"/>
    <w:rsid w:val="003961A0"/>
    <w:rsid w:val="00396551"/>
    <w:rsid w:val="00397782"/>
    <w:rsid w:val="003A1B7B"/>
    <w:rsid w:val="003A373E"/>
    <w:rsid w:val="003A4286"/>
    <w:rsid w:val="003A4C5C"/>
    <w:rsid w:val="003A6845"/>
    <w:rsid w:val="003A7695"/>
    <w:rsid w:val="003B47FE"/>
    <w:rsid w:val="003B5011"/>
    <w:rsid w:val="003B7F92"/>
    <w:rsid w:val="003C076D"/>
    <w:rsid w:val="003C122A"/>
    <w:rsid w:val="003C1DDB"/>
    <w:rsid w:val="003C3A7C"/>
    <w:rsid w:val="003C4FC3"/>
    <w:rsid w:val="003C6F12"/>
    <w:rsid w:val="003D0476"/>
    <w:rsid w:val="003D0C32"/>
    <w:rsid w:val="003D2CD8"/>
    <w:rsid w:val="003D3424"/>
    <w:rsid w:val="003D42BB"/>
    <w:rsid w:val="003D5DA7"/>
    <w:rsid w:val="003D6B04"/>
    <w:rsid w:val="003D6D37"/>
    <w:rsid w:val="003E38E6"/>
    <w:rsid w:val="003E4F8C"/>
    <w:rsid w:val="003E5184"/>
    <w:rsid w:val="003F1020"/>
    <w:rsid w:val="003F3C7B"/>
    <w:rsid w:val="003F4595"/>
    <w:rsid w:val="003F4A60"/>
    <w:rsid w:val="003F4CD2"/>
    <w:rsid w:val="003F5765"/>
    <w:rsid w:val="003F6EF3"/>
    <w:rsid w:val="00400A32"/>
    <w:rsid w:val="004011B3"/>
    <w:rsid w:val="00406F2B"/>
    <w:rsid w:val="00415850"/>
    <w:rsid w:val="00415863"/>
    <w:rsid w:val="00421BF3"/>
    <w:rsid w:val="00422160"/>
    <w:rsid w:val="004228F8"/>
    <w:rsid w:val="00423EDA"/>
    <w:rsid w:val="00426629"/>
    <w:rsid w:val="00431CB6"/>
    <w:rsid w:val="00432218"/>
    <w:rsid w:val="00434C05"/>
    <w:rsid w:val="004350A1"/>
    <w:rsid w:val="0043620B"/>
    <w:rsid w:val="004372F1"/>
    <w:rsid w:val="004406A5"/>
    <w:rsid w:val="00444DD4"/>
    <w:rsid w:val="00453552"/>
    <w:rsid w:val="004543BB"/>
    <w:rsid w:val="0045565E"/>
    <w:rsid w:val="00455DF0"/>
    <w:rsid w:val="00456DDA"/>
    <w:rsid w:val="004613FC"/>
    <w:rsid w:val="00463758"/>
    <w:rsid w:val="00465D07"/>
    <w:rsid w:val="00466036"/>
    <w:rsid w:val="00470D75"/>
    <w:rsid w:val="00473935"/>
    <w:rsid w:val="00474091"/>
    <w:rsid w:val="00475954"/>
    <w:rsid w:val="00475BB0"/>
    <w:rsid w:val="00480C43"/>
    <w:rsid w:val="0048148F"/>
    <w:rsid w:val="004823F9"/>
    <w:rsid w:val="004918DF"/>
    <w:rsid w:val="004A0023"/>
    <w:rsid w:val="004A073C"/>
    <w:rsid w:val="004A42B7"/>
    <w:rsid w:val="004A48A9"/>
    <w:rsid w:val="004A4AE0"/>
    <w:rsid w:val="004A6C0B"/>
    <w:rsid w:val="004B11ED"/>
    <w:rsid w:val="004B170B"/>
    <w:rsid w:val="004B2CCB"/>
    <w:rsid w:val="004C0F79"/>
    <w:rsid w:val="004C1E49"/>
    <w:rsid w:val="004C2F3E"/>
    <w:rsid w:val="004C567F"/>
    <w:rsid w:val="004D0EC1"/>
    <w:rsid w:val="004D3455"/>
    <w:rsid w:val="004D5963"/>
    <w:rsid w:val="004D5DB4"/>
    <w:rsid w:val="004D607C"/>
    <w:rsid w:val="004D6F00"/>
    <w:rsid w:val="004E3240"/>
    <w:rsid w:val="004E3E30"/>
    <w:rsid w:val="004E6A32"/>
    <w:rsid w:val="004E71B7"/>
    <w:rsid w:val="004E792B"/>
    <w:rsid w:val="004F1867"/>
    <w:rsid w:val="004F37CE"/>
    <w:rsid w:val="004F4099"/>
    <w:rsid w:val="004F64FB"/>
    <w:rsid w:val="004F6A02"/>
    <w:rsid w:val="004F7989"/>
    <w:rsid w:val="00501A89"/>
    <w:rsid w:val="00502E43"/>
    <w:rsid w:val="0050456E"/>
    <w:rsid w:val="005078E6"/>
    <w:rsid w:val="005133BE"/>
    <w:rsid w:val="00515364"/>
    <w:rsid w:val="00515809"/>
    <w:rsid w:val="0052038A"/>
    <w:rsid w:val="00520EAC"/>
    <w:rsid w:val="0052108F"/>
    <w:rsid w:val="00524CD7"/>
    <w:rsid w:val="005251B3"/>
    <w:rsid w:val="00525CD3"/>
    <w:rsid w:val="00526052"/>
    <w:rsid w:val="0052791E"/>
    <w:rsid w:val="00531DF8"/>
    <w:rsid w:val="0053248A"/>
    <w:rsid w:val="00532E18"/>
    <w:rsid w:val="005348C6"/>
    <w:rsid w:val="005401A0"/>
    <w:rsid w:val="00540829"/>
    <w:rsid w:val="00541FA4"/>
    <w:rsid w:val="00542923"/>
    <w:rsid w:val="00543BAC"/>
    <w:rsid w:val="0054536F"/>
    <w:rsid w:val="00551571"/>
    <w:rsid w:val="00552F41"/>
    <w:rsid w:val="00553800"/>
    <w:rsid w:val="00554947"/>
    <w:rsid w:val="005555BF"/>
    <w:rsid w:val="00555789"/>
    <w:rsid w:val="005616EF"/>
    <w:rsid w:val="0056385E"/>
    <w:rsid w:val="00566BA4"/>
    <w:rsid w:val="005738B5"/>
    <w:rsid w:val="00574AF9"/>
    <w:rsid w:val="00576206"/>
    <w:rsid w:val="005770E9"/>
    <w:rsid w:val="005816D4"/>
    <w:rsid w:val="00581E7D"/>
    <w:rsid w:val="005821E7"/>
    <w:rsid w:val="00582E46"/>
    <w:rsid w:val="00585090"/>
    <w:rsid w:val="0058557C"/>
    <w:rsid w:val="005858E2"/>
    <w:rsid w:val="00587F09"/>
    <w:rsid w:val="005913B2"/>
    <w:rsid w:val="00593191"/>
    <w:rsid w:val="00593A3D"/>
    <w:rsid w:val="00593BAF"/>
    <w:rsid w:val="00597E10"/>
    <w:rsid w:val="005A13C2"/>
    <w:rsid w:val="005A16B7"/>
    <w:rsid w:val="005A29D0"/>
    <w:rsid w:val="005B21AD"/>
    <w:rsid w:val="005B44F0"/>
    <w:rsid w:val="005B4D13"/>
    <w:rsid w:val="005B713F"/>
    <w:rsid w:val="005B7CD6"/>
    <w:rsid w:val="005B7D83"/>
    <w:rsid w:val="005C0D16"/>
    <w:rsid w:val="005C10CB"/>
    <w:rsid w:val="005C1B7A"/>
    <w:rsid w:val="005C265B"/>
    <w:rsid w:val="005C2E6B"/>
    <w:rsid w:val="005C4C70"/>
    <w:rsid w:val="005C6EE4"/>
    <w:rsid w:val="005D5ECB"/>
    <w:rsid w:val="005D6063"/>
    <w:rsid w:val="005D7D1D"/>
    <w:rsid w:val="005E02E8"/>
    <w:rsid w:val="005E0DA5"/>
    <w:rsid w:val="005E17D5"/>
    <w:rsid w:val="005E1F84"/>
    <w:rsid w:val="005E265E"/>
    <w:rsid w:val="005F1E35"/>
    <w:rsid w:val="005F247E"/>
    <w:rsid w:val="005F3824"/>
    <w:rsid w:val="005F484B"/>
    <w:rsid w:val="005F4E19"/>
    <w:rsid w:val="005F7DA6"/>
    <w:rsid w:val="00600092"/>
    <w:rsid w:val="00602A3C"/>
    <w:rsid w:val="00607B3C"/>
    <w:rsid w:val="00610AA8"/>
    <w:rsid w:val="00612B81"/>
    <w:rsid w:val="0061338E"/>
    <w:rsid w:val="00616022"/>
    <w:rsid w:val="00626254"/>
    <w:rsid w:val="006354D9"/>
    <w:rsid w:val="006359A4"/>
    <w:rsid w:val="00640D08"/>
    <w:rsid w:val="00643E61"/>
    <w:rsid w:val="00646F9D"/>
    <w:rsid w:val="00652354"/>
    <w:rsid w:val="00652AE4"/>
    <w:rsid w:val="006555EF"/>
    <w:rsid w:val="00656C44"/>
    <w:rsid w:val="00661E5E"/>
    <w:rsid w:val="00663A3F"/>
    <w:rsid w:val="00664FC6"/>
    <w:rsid w:val="00665623"/>
    <w:rsid w:val="00665B85"/>
    <w:rsid w:val="0067245E"/>
    <w:rsid w:val="0067273D"/>
    <w:rsid w:val="006732BD"/>
    <w:rsid w:val="00673303"/>
    <w:rsid w:val="00673409"/>
    <w:rsid w:val="00680258"/>
    <w:rsid w:val="0068094F"/>
    <w:rsid w:val="00680BBF"/>
    <w:rsid w:val="00682602"/>
    <w:rsid w:val="00682C21"/>
    <w:rsid w:val="0068380C"/>
    <w:rsid w:val="0068380D"/>
    <w:rsid w:val="006838FC"/>
    <w:rsid w:val="00683A81"/>
    <w:rsid w:val="0068445E"/>
    <w:rsid w:val="00687CA4"/>
    <w:rsid w:val="00692661"/>
    <w:rsid w:val="00692904"/>
    <w:rsid w:val="006949A8"/>
    <w:rsid w:val="00694A48"/>
    <w:rsid w:val="00696061"/>
    <w:rsid w:val="00696CF4"/>
    <w:rsid w:val="006A0763"/>
    <w:rsid w:val="006A30E8"/>
    <w:rsid w:val="006A6B97"/>
    <w:rsid w:val="006B3966"/>
    <w:rsid w:val="006B4D32"/>
    <w:rsid w:val="006B4EB4"/>
    <w:rsid w:val="006C0073"/>
    <w:rsid w:val="006C0FC1"/>
    <w:rsid w:val="006C4480"/>
    <w:rsid w:val="006C6AAA"/>
    <w:rsid w:val="006C6E99"/>
    <w:rsid w:val="006C7EE3"/>
    <w:rsid w:val="006D276C"/>
    <w:rsid w:val="006D3769"/>
    <w:rsid w:val="006E278E"/>
    <w:rsid w:val="006E4C36"/>
    <w:rsid w:val="006E5B33"/>
    <w:rsid w:val="006E694D"/>
    <w:rsid w:val="006F1F51"/>
    <w:rsid w:val="006F2EEA"/>
    <w:rsid w:val="006F32CC"/>
    <w:rsid w:val="006F3BE3"/>
    <w:rsid w:val="006F4CD5"/>
    <w:rsid w:val="006F6C9A"/>
    <w:rsid w:val="00702624"/>
    <w:rsid w:val="00704813"/>
    <w:rsid w:val="00705296"/>
    <w:rsid w:val="007064EC"/>
    <w:rsid w:val="00714822"/>
    <w:rsid w:val="00714B6B"/>
    <w:rsid w:val="00715BBD"/>
    <w:rsid w:val="00716E9B"/>
    <w:rsid w:val="00717F22"/>
    <w:rsid w:val="0073218B"/>
    <w:rsid w:val="007366C9"/>
    <w:rsid w:val="00742532"/>
    <w:rsid w:val="007430DD"/>
    <w:rsid w:val="007431E4"/>
    <w:rsid w:val="007449EC"/>
    <w:rsid w:val="00746C8B"/>
    <w:rsid w:val="00753317"/>
    <w:rsid w:val="007603B3"/>
    <w:rsid w:val="00761FF5"/>
    <w:rsid w:val="007660CD"/>
    <w:rsid w:val="00766D28"/>
    <w:rsid w:val="007675BF"/>
    <w:rsid w:val="00767FBF"/>
    <w:rsid w:val="007706E6"/>
    <w:rsid w:val="007720E2"/>
    <w:rsid w:val="0077280A"/>
    <w:rsid w:val="00782D1F"/>
    <w:rsid w:val="0078330A"/>
    <w:rsid w:val="007850FB"/>
    <w:rsid w:val="007876C0"/>
    <w:rsid w:val="00790985"/>
    <w:rsid w:val="007909C4"/>
    <w:rsid w:val="00791F8A"/>
    <w:rsid w:val="00793D44"/>
    <w:rsid w:val="00795A55"/>
    <w:rsid w:val="00797D28"/>
    <w:rsid w:val="007A00CA"/>
    <w:rsid w:val="007A02E8"/>
    <w:rsid w:val="007A3976"/>
    <w:rsid w:val="007A4DEB"/>
    <w:rsid w:val="007A7CC4"/>
    <w:rsid w:val="007B3AFC"/>
    <w:rsid w:val="007B41C1"/>
    <w:rsid w:val="007B6895"/>
    <w:rsid w:val="007B7E61"/>
    <w:rsid w:val="007C3F64"/>
    <w:rsid w:val="007C78B3"/>
    <w:rsid w:val="007D1C53"/>
    <w:rsid w:val="007D5452"/>
    <w:rsid w:val="007E0782"/>
    <w:rsid w:val="007E2103"/>
    <w:rsid w:val="007E24A3"/>
    <w:rsid w:val="007E355A"/>
    <w:rsid w:val="007E39DF"/>
    <w:rsid w:val="007E43F6"/>
    <w:rsid w:val="007E51D0"/>
    <w:rsid w:val="007E6F81"/>
    <w:rsid w:val="007F20CD"/>
    <w:rsid w:val="007F6A52"/>
    <w:rsid w:val="0080178F"/>
    <w:rsid w:val="00802BF8"/>
    <w:rsid w:val="00807965"/>
    <w:rsid w:val="00807974"/>
    <w:rsid w:val="00807B8A"/>
    <w:rsid w:val="00810076"/>
    <w:rsid w:val="00810670"/>
    <w:rsid w:val="008106A4"/>
    <w:rsid w:val="00812252"/>
    <w:rsid w:val="00813330"/>
    <w:rsid w:val="00813F12"/>
    <w:rsid w:val="00814B80"/>
    <w:rsid w:val="00815E44"/>
    <w:rsid w:val="00815FDF"/>
    <w:rsid w:val="0082073D"/>
    <w:rsid w:val="00820AE6"/>
    <w:rsid w:val="008231B4"/>
    <w:rsid w:val="008238DE"/>
    <w:rsid w:val="0082462E"/>
    <w:rsid w:val="00824661"/>
    <w:rsid w:val="00824A0B"/>
    <w:rsid w:val="00824E02"/>
    <w:rsid w:val="00825E17"/>
    <w:rsid w:val="008271B4"/>
    <w:rsid w:val="008303A6"/>
    <w:rsid w:val="00830453"/>
    <w:rsid w:val="00832021"/>
    <w:rsid w:val="00832274"/>
    <w:rsid w:val="00832A80"/>
    <w:rsid w:val="00832F34"/>
    <w:rsid w:val="0083460A"/>
    <w:rsid w:val="00835198"/>
    <w:rsid w:val="008363E7"/>
    <w:rsid w:val="0083668C"/>
    <w:rsid w:val="00841A08"/>
    <w:rsid w:val="00841D81"/>
    <w:rsid w:val="0084540C"/>
    <w:rsid w:val="00845857"/>
    <w:rsid w:val="008471FF"/>
    <w:rsid w:val="00850617"/>
    <w:rsid w:val="00852673"/>
    <w:rsid w:val="00852BBD"/>
    <w:rsid w:val="008545A1"/>
    <w:rsid w:val="008548FA"/>
    <w:rsid w:val="00860327"/>
    <w:rsid w:val="008611B8"/>
    <w:rsid w:val="00862082"/>
    <w:rsid w:val="008628CA"/>
    <w:rsid w:val="00863C22"/>
    <w:rsid w:val="0086453E"/>
    <w:rsid w:val="00864EC9"/>
    <w:rsid w:val="00865B13"/>
    <w:rsid w:val="00867F47"/>
    <w:rsid w:val="00870A6E"/>
    <w:rsid w:val="008723F3"/>
    <w:rsid w:val="0087387D"/>
    <w:rsid w:val="008751A1"/>
    <w:rsid w:val="0087767D"/>
    <w:rsid w:val="00883CD2"/>
    <w:rsid w:val="00887E8E"/>
    <w:rsid w:val="00890027"/>
    <w:rsid w:val="00891078"/>
    <w:rsid w:val="00892318"/>
    <w:rsid w:val="008929FB"/>
    <w:rsid w:val="00893347"/>
    <w:rsid w:val="00893C87"/>
    <w:rsid w:val="00895072"/>
    <w:rsid w:val="008A4104"/>
    <w:rsid w:val="008A433D"/>
    <w:rsid w:val="008A52DE"/>
    <w:rsid w:val="008A70FF"/>
    <w:rsid w:val="008B074C"/>
    <w:rsid w:val="008B1EAA"/>
    <w:rsid w:val="008B2225"/>
    <w:rsid w:val="008B23D2"/>
    <w:rsid w:val="008B5B39"/>
    <w:rsid w:val="008B7242"/>
    <w:rsid w:val="008B7BB1"/>
    <w:rsid w:val="008C0A8C"/>
    <w:rsid w:val="008C0BC0"/>
    <w:rsid w:val="008C243F"/>
    <w:rsid w:val="008C39D3"/>
    <w:rsid w:val="008C6A98"/>
    <w:rsid w:val="008D019B"/>
    <w:rsid w:val="008D01FE"/>
    <w:rsid w:val="008D0F17"/>
    <w:rsid w:val="008D2036"/>
    <w:rsid w:val="008D20DB"/>
    <w:rsid w:val="008D22D6"/>
    <w:rsid w:val="008D232C"/>
    <w:rsid w:val="008D2FB0"/>
    <w:rsid w:val="008D311F"/>
    <w:rsid w:val="008D414E"/>
    <w:rsid w:val="008D4D08"/>
    <w:rsid w:val="008D7833"/>
    <w:rsid w:val="008E3D56"/>
    <w:rsid w:val="008E4429"/>
    <w:rsid w:val="008E7935"/>
    <w:rsid w:val="008F0BE1"/>
    <w:rsid w:val="008F1D9B"/>
    <w:rsid w:val="008F20A3"/>
    <w:rsid w:val="00900CA9"/>
    <w:rsid w:val="00902321"/>
    <w:rsid w:val="0090330B"/>
    <w:rsid w:val="009057F3"/>
    <w:rsid w:val="009068C6"/>
    <w:rsid w:val="00907983"/>
    <w:rsid w:val="00913365"/>
    <w:rsid w:val="00913C36"/>
    <w:rsid w:val="00915B2F"/>
    <w:rsid w:val="00917024"/>
    <w:rsid w:val="0091733E"/>
    <w:rsid w:val="0092059B"/>
    <w:rsid w:val="00924691"/>
    <w:rsid w:val="00926AC7"/>
    <w:rsid w:val="00930D97"/>
    <w:rsid w:val="00931A77"/>
    <w:rsid w:val="009329DB"/>
    <w:rsid w:val="009363DD"/>
    <w:rsid w:val="00941404"/>
    <w:rsid w:val="009426D7"/>
    <w:rsid w:val="00945A14"/>
    <w:rsid w:val="009505B3"/>
    <w:rsid w:val="00950E60"/>
    <w:rsid w:val="00954B0A"/>
    <w:rsid w:val="00954B47"/>
    <w:rsid w:val="00955DE0"/>
    <w:rsid w:val="00956D70"/>
    <w:rsid w:val="0096075A"/>
    <w:rsid w:val="00962218"/>
    <w:rsid w:val="009626F9"/>
    <w:rsid w:val="00963E84"/>
    <w:rsid w:val="00964347"/>
    <w:rsid w:val="009660DC"/>
    <w:rsid w:val="009724AF"/>
    <w:rsid w:val="00972624"/>
    <w:rsid w:val="00972C19"/>
    <w:rsid w:val="009739E9"/>
    <w:rsid w:val="0097691B"/>
    <w:rsid w:val="00977413"/>
    <w:rsid w:val="00982D53"/>
    <w:rsid w:val="009855C8"/>
    <w:rsid w:val="009879A0"/>
    <w:rsid w:val="00987B97"/>
    <w:rsid w:val="009946AB"/>
    <w:rsid w:val="0099532A"/>
    <w:rsid w:val="009975DB"/>
    <w:rsid w:val="009A0840"/>
    <w:rsid w:val="009A4AFF"/>
    <w:rsid w:val="009A61E3"/>
    <w:rsid w:val="009B10F0"/>
    <w:rsid w:val="009B378A"/>
    <w:rsid w:val="009B48FF"/>
    <w:rsid w:val="009B52CA"/>
    <w:rsid w:val="009B735F"/>
    <w:rsid w:val="009C0BBD"/>
    <w:rsid w:val="009C0E0E"/>
    <w:rsid w:val="009C3396"/>
    <w:rsid w:val="009C3476"/>
    <w:rsid w:val="009C40C1"/>
    <w:rsid w:val="009C4EB1"/>
    <w:rsid w:val="009C68ED"/>
    <w:rsid w:val="009C7609"/>
    <w:rsid w:val="009C7EA9"/>
    <w:rsid w:val="009D141A"/>
    <w:rsid w:val="009D582F"/>
    <w:rsid w:val="009D5A09"/>
    <w:rsid w:val="009D7E13"/>
    <w:rsid w:val="009E13F1"/>
    <w:rsid w:val="009E3E5C"/>
    <w:rsid w:val="009E65FA"/>
    <w:rsid w:val="009F1F5E"/>
    <w:rsid w:val="009F32AE"/>
    <w:rsid w:val="009F5172"/>
    <w:rsid w:val="009F6D7A"/>
    <w:rsid w:val="00A0052C"/>
    <w:rsid w:val="00A02E0E"/>
    <w:rsid w:val="00A0423B"/>
    <w:rsid w:val="00A04D65"/>
    <w:rsid w:val="00A051F8"/>
    <w:rsid w:val="00A071E0"/>
    <w:rsid w:val="00A10E19"/>
    <w:rsid w:val="00A11D82"/>
    <w:rsid w:val="00A1232F"/>
    <w:rsid w:val="00A15195"/>
    <w:rsid w:val="00A17E39"/>
    <w:rsid w:val="00A23D6C"/>
    <w:rsid w:val="00A2570D"/>
    <w:rsid w:val="00A269E5"/>
    <w:rsid w:val="00A26B99"/>
    <w:rsid w:val="00A27728"/>
    <w:rsid w:val="00A32B3E"/>
    <w:rsid w:val="00A3594A"/>
    <w:rsid w:val="00A36DFC"/>
    <w:rsid w:val="00A37E67"/>
    <w:rsid w:val="00A41A67"/>
    <w:rsid w:val="00A428E2"/>
    <w:rsid w:val="00A43210"/>
    <w:rsid w:val="00A445ED"/>
    <w:rsid w:val="00A45F1D"/>
    <w:rsid w:val="00A46AF9"/>
    <w:rsid w:val="00A50360"/>
    <w:rsid w:val="00A5058F"/>
    <w:rsid w:val="00A5076B"/>
    <w:rsid w:val="00A51E13"/>
    <w:rsid w:val="00A53EE0"/>
    <w:rsid w:val="00A5405A"/>
    <w:rsid w:val="00A56008"/>
    <w:rsid w:val="00A5685D"/>
    <w:rsid w:val="00A56900"/>
    <w:rsid w:val="00A56A35"/>
    <w:rsid w:val="00A57B2A"/>
    <w:rsid w:val="00A61E40"/>
    <w:rsid w:val="00A65AD9"/>
    <w:rsid w:val="00A66538"/>
    <w:rsid w:val="00A71057"/>
    <w:rsid w:val="00A72FBE"/>
    <w:rsid w:val="00A76999"/>
    <w:rsid w:val="00A81465"/>
    <w:rsid w:val="00A8190E"/>
    <w:rsid w:val="00A821CB"/>
    <w:rsid w:val="00A8424D"/>
    <w:rsid w:val="00A849B0"/>
    <w:rsid w:val="00A84E49"/>
    <w:rsid w:val="00A94234"/>
    <w:rsid w:val="00A96411"/>
    <w:rsid w:val="00A970FA"/>
    <w:rsid w:val="00AA1B24"/>
    <w:rsid w:val="00AA65B6"/>
    <w:rsid w:val="00AA70F3"/>
    <w:rsid w:val="00AB511C"/>
    <w:rsid w:val="00AB7A89"/>
    <w:rsid w:val="00AB7F45"/>
    <w:rsid w:val="00AC113A"/>
    <w:rsid w:val="00AC5E41"/>
    <w:rsid w:val="00AC65B7"/>
    <w:rsid w:val="00AD065F"/>
    <w:rsid w:val="00AD0868"/>
    <w:rsid w:val="00AD26FC"/>
    <w:rsid w:val="00AD4FCF"/>
    <w:rsid w:val="00AD67A6"/>
    <w:rsid w:val="00AD7718"/>
    <w:rsid w:val="00AD7766"/>
    <w:rsid w:val="00AE067D"/>
    <w:rsid w:val="00AE240A"/>
    <w:rsid w:val="00AE3399"/>
    <w:rsid w:val="00AE6455"/>
    <w:rsid w:val="00AF1116"/>
    <w:rsid w:val="00AF2A9D"/>
    <w:rsid w:val="00AF62BC"/>
    <w:rsid w:val="00B0158F"/>
    <w:rsid w:val="00B01FA9"/>
    <w:rsid w:val="00B02CA9"/>
    <w:rsid w:val="00B036C7"/>
    <w:rsid w:val="00B04A7D"/>
    <w:rsid w:val="00B06E38"/>
    <w:rsid w:val="00B0728F"/>
    <w:rsid w:val="00B0789D"/>
    <w:rsid w:val="00B1044A"/>
    <w:rsid w:val="00B1048F"/>
    <w:rsid w:val="00B105AA"/>
    <w:rsid w:val="00B10FB2"/>
    <w:rsid w:val="00B125F8"/>
    <w:rsid w:val="00B16A26"/>
    <w:rsid w:val="00B174A1"/>
    <w:rsid w:val="00B22B12"/>
    <w:rsid w:val="00B23D89"/>
    <w:rsid w:val="00B24EC8"/>
    <w:rsid w:val="00B26910"/>
    <w:rsid w:val="00B31BFB"/>
    <w:rsid w:val="00B351B4"/>
    <w:rsid w:val="00B41151"/>
    <w:rsid w:val="00B42FA4"/>
    <w:rsid w:val="00B44CDD"/>
    <w:rsid w:val="00B47DD5"/>
    <w:rsid w:val="00B511C3"/>
    <w:rsid w:val="00B5446A"/>
    <w:rsid w:val="00B56DA3"/>
    <w:rsid w:val="00B6027A"/>
    <w:rsid w:val="00B670BC"/>
    <w:rsid w:val="00B672C3"/>
    <w:rsid w:val="00B70AE9"/>
    <w:rsid w:val="00B72255"/>
    <w:rsid w:val="00B72D66"/>
    <w:rsid w:val="00B755B6"/>
    <w:rsid w:val="00B81AEF"/>
    <w:rsid w:val="00B844D0"/>
    <w:rsid w:val="00B85AB0"/>
    <w:rsid w:val="00B85D8D"/>
    <w:rsid w:val="00B863D6"/>
    <w:rsid w:val="00B87D8A"/>
    <w:rsid w:val="00B90FEA"/>
    <w:rsid w:val="00B91DFB"/>
    <w:rsid w:val="00B92DFD"/>
    <w:rsid w:val="00B93C9C"/>
    <w:rsid w:val="00BA43BE"/>
    <w:rsid w:val="00BA688E"/>
    <w:rsid w:val="00BB2C9D"/>
    <w:rsid w:val="00BB33A5"/>
    <w:rsid w:val="00BB37A8"/>
    <w:rsid w:val="00BB5BD6"/>
    <w:rsid w:val="00BC0430"/>
    <w:rsid w:val="00BC0773"/>
    <w:rsid w:val="00BC0E45"/>
    <w:rsid w:val="00BC11AE"/>
    <w:rsid w:val="00BC385F"/>
    <w:rsid w:val="00BC39AD"/>
    <w:rsid w:val="00BC4324"/>
    <w:rsid w:val="00BC5F9F"/>
    <w:rsid w:val="00BC6B3A"/>
    <w:rsid w:val="00BC70E1"/>
    <w:rsid w:val="00BD6CB8"/>
    <w:rsid w:val="00BD6EB2"/>
    <w:rsid w:val="00BD7576"/>
    <w:rsid w:val="00BE1110"/>
    <w:rsid w:val="00BE1F0B"/>
    <w:rsid w:val="00BE3A79"/>
    <w:rsid w:val="00BF351D"/>
    <w:rsid w:val="00BF4361"/>
    <w:rsid w:val="00BF71E5"/>
    <w:rsid w:val="00BF7940"/>
    <w:rsid w:val="00C005AE"/>
    <w:rsid w:val="00C00AE4"/>
    <w:rsid w:val="00C013F1"/>
    <w:rsid w:val="00C020D2"/>
    <w:rsid w:val="00C03FD8"/>
    <w:rsid w:val="00C05064"/>
    <w:rsid w:val="00C051FD"/>
    <w:rsid w:val="00C102D9"/>
    <w:rsid w:val="00C127AE"/>
    <w:rsid w:val="00C12FFB"/>
    <w:rsid w:val="00C14F66"/>
    <w:rsid w:val="00C15396"/>
    <w:rsid w:val="00C17FC5"/>
    <w:rsid w:val="00C217CB"/>
    <w:rsid w:val="00C40C5E"/>
    <w:rsid w:val="00C40E22"/>
    <w:rsid w:val="00C45573"/>
    <w:rsid w:val="00C46467"/>
    <w:rsid w:val="00C50EF5"/>
    <w:rsid w:val="00C510CE"/>
    <w:rsid w:val="00C51869"/>
    <w:rsid w:val="00C544C4"/>
    <w:rsid w:val="00C61626"/>
    <w:rsid w:val="00C640ED"/>
    <w:rsid w:val="00C718DD"/>
    <w:rsid w:val="00C72D4A"/>
    <w:rsid w:val="00C76672"/>
    <w:rsid w:val="00C76BE1"/>
    <w:rsid w:val="00C81A9B"/>
    <w:rsid w:val="00C87002"/>
    <w:rsid w:val="00C906EA"/>
    <w:rsid w:val="00C93616"/>
    <w:rsid w:val="00C9548B"/>
    <w:rsid w:val="00CA38E0"/>
    <w:rsid w:val="00CA452B"/>
    <w:rsid w:val="00CA5EB9"/>
    <w:rsid w:val="00CA6A63"/>
    <w:rsid w:val="00CA6DF1"/>
    <w:rsid w:val="00CA7A51"/>
    <w:rsid w:val="00CB20AA"/>
    <w:rsid w:val="00CB2802"/>
    <w:rsid w:val="00CB3F2A"/>
    <w:rsid w:val="00CB3F4D"/>
    <w:rsid w:val="00CB57A9"/>
    <w:rsid w:val="00CB671D"/>
    <w:rsid w:val="00CB6D33"/>
    <w:rsid w:val="00CB77D3"/>
    <w:rsid w:val="00CC3268"/>
    <w:rsid w:val="00CC357C"/>
    <w:rsid w:val="00CC471F"/>
    <w:rsid w:val="00CC6339"/>
    <w:rsid w:val="00CC71D7"/>
    <w:rsid w:val="00CD7F31"/>
    <w:rsid w:val="00CE62F4"/>
    <w:rsid w:val="00CF20F4"/>
    <w:rsid w:val="00CF271C"/>
    <w:rsid w:val="00CF6997"/>
    <w:rsid w:val="00CF7DC9"/>
    <w:rsid w:val="00D00BA5"/>
    <w:rsid w:val="00D01E41"/>
    <w:rsid w:val="00D02A92"/>
    <w:rsid w:val="00D02BA0"/>
    <w:rsid w:val="00D0623A"/>
    <w:rsid w:val="00D07B71"/>
    <w:rsid w:val="00D10B73"/>
    <w:rsid w:val="00D12525"/>
    <w:rsid w:val="00D138FF"/>
    <w:rsid w:val="00D1438C"/>
    <w:rsid w:val="00D16886"/>
    <w:rsid w:val="00D219E4"/>
    <w:rsid w:val="00D21EDB"/>
    <w:rsid w:val="00D24D04"/>
    <w:rsid w:val="00D24D29"/>
    <w:rsid w:val="00D26E01"/>
    <w:rsid w:val="00D3031B"/>
    <w:rsid w:val="00D32866"/>
    <w:rsid w:val="00D32F57"/>
    <w:rsid w:val="00D3608B"/>
    <w:rsid w:val="00D40104"/>
    <w:rsid w:val="00D42DF3"/>
    <w:rsid w:val="00D45EE7"/>
    <w:rsid w:val="00D47501"/>
    <w:rsid w:val="00D52CFF"/>
    <w:rsid w:val="00D533B4"/>
    <w:rsid w:val="00D5666F"/>
    <w:rsid w:val="00D57EE0"/>
    <w:rsid w:val="00D62CFA"/>
    <w:rsid w:val="00D64A92"/>
    <w:rsid w:val="00D650FE"/>
    <w:rsid w:val="00D651AF"/>
    <w:rsid w:val="00D653F6"/>
    <w:rsid w:val="00D65881"/>
    <w:rsid w:val="00D661B4"/>
    <w:rsid w:val="00D72C47"/>
    <w:rsid w:val="00D739ED"/>
    <w:rsid w:val="00D776C9"/>
    <w:rsid w:val="00D807C2"/>
    <w:rsid w:val="00D812B1"/>
    <w:rsid w:val="00D81309"/>
    <w:rsid w:val="00D8522F"/>
    <w:rsid w:val="00D85727"/>
    <w:rsid w:val="00D86636"/>
    <w:rsid w:val="00D9001C"/>
    <w:rsid w:val="00D907D4"/>
    <w:rsid w:val="00D91B32"/>
    <w:rsid w:val="00D94F3E"/>
    <w:rsid w:val="00D95D40"/>
    <w:rsid w:val="00D95FA8"/>
    <w:rsid w:val="00D96949"/>
    <w:rsid w:val="00D974DB"/>
    <w:rsid w:val="00DA0881"/>
    <w:rsid w:val="00DA1C3B"/>
    <w:rsid w:val="00DA23F9"/>
    <w:rsid w:val="00DA3E68"/>
    <w:rsid w:val="00DA4B9A"/>
    <w:rsid w:val="00DA565A"/>
    <w:rsid w:val="00DA6FA0"/>
    <w:rsid w:val="00DB13B2"/>
    <w:rsid w:val="00DB1C4B"/>
    <w:rsid w:val="00DB6147"/>
    <w:rsid w:val="00DB66F3"/>
    <w:rsid w:val="00DC2B61"/>
    <w:rsid w:val="00DC5539"/>
    <w:rsid w:val="00DC5A05"/>
    <w:rsid w:val="00DC738A"/>
    <w:rsid w:val="00DD25C2"/>
    <w:rsid w:val="00DD2F3D"/>
    <w:rsid w:val="00DD6199"/>
    <w:rsid w:val="00DE200F"/>
    <w:rsid w:val="00DE2B94"/>
    <w:rsid w:val="00DE3880"/>
    <w:rsid w:val="00DE3BFF"/>
    <w:rsid w:val="00DF359B"/>
    <w:rsid w:val="00DF586F"/>
    <w:rsid w:val="00E0037A"/>
    <w:rsid w:val="00E004F8"/>
    <w:rsid w:val="00E007BF"/>
    <w:rsid w:val="00E00F8A"/>
    <w:rsid w:val="00E024E4"/>
    <w:rsid w:val="00E02724"/>
    <w:rsid w:val="00E03AD1"/>
    <w:rsid w:val="00E053AC"/>
    <w:rsid w:val="00E074AF"/>
    <w:rsid w:val="00E07F00"/>
    <w:rsid w:val="00E11927"/>
    <w:rsid w:val="00E11D38"/>
    <w:rsid w:val="00E146E1"/>
    <w:rsid w:val="00E173E3"/>
    <w:rsid w:val="00E210E8"/>
    <w:rsid w:val="00E21376"/>
    <w:rsid w:val="00E21847"/>
    <w:rsid w:val="00E22E34"/>
    <w:rsid w:val="00E300F0"/>
    <w:rsid w:val="00E3077E"/>
    <w:rsid w:val="00E310FD"/>
    <w:rsid w:val="00E31B83"/>
    <w:rsid w:val="00E33EBE"/>
    <w:rsid w:val="00E347E0"/>
    <w:rsid w:val="00E37737"/>
    <w:rsid w:val="00E40C2A"/>
    <w:rsid w:val="00E449C5"/>
    <w:rsid w:val="00E44CC6"/>
    <w:rsid w:val="00E46383"/>
    <w:rsid w:val="00E47916"/>
    <w:rsid w:val="00E53E68"/>
    <w:rsid w:val="00E54529"/>
    <w:rsid w:val="00E547C7"/>
    <w:rsid w:val="00E56B25"/>
    <w:rsid w:val="00E56E20"/>
    <w:rsid w:val="00E57879"/>
    <w:rsid w:val="00E5790D"/>
    <w:rsid w:val="00E57E69"/>
    <w:rsid w:val="00E61388"/>
    <w:rsid w:val="00E613C2"/>
    <w:rsid w:val="00E657D9"/>
    <w:rsid w:val="00E70D07"/>
    <w:rsid w:val="00E723B3"/>
    <w:rsid w:val="00E87B7F"/>
    <w:rsid w:val="00E908F5"/>
    <w:rsid w:val="00E963FE"/>
    <w:rsid w:val="00E96ACB"/>
    <w:rsid w:val="00EA001F"/>
    <w:rsid w:val="00EA3C3B"/>
    <w:rsid w:val="00EB44B5"/>
    <w:rsid w:val="00EB4AE9"/>
    <w:rsid w:val="00EB6741"/>
    <w:rsid w:val="00EB677D"/>
    <w:rsid w:val="00EB77AC"/>
    <w:rsid w:val="00EC1200"/>
    <w:rsid w:val="00EC18DD"/>
    <w:rsid w:val="00EC3833"/>
    <w:rsid w:val="00EC38AE"/>
    <w:rsid w:val="00EC393D"/>
    <w:rsid w:val="00EC471F"/>
    <w:rsid w:val="00EC4FB0"/>
    <w:rsid w:val="00EC5505"/>
    <w:rsid w:val="00EC576A"/>
    <w:rsid w:val="00EC70A1"/>
    <w:rsid w:val="00ED172D"/>
    <w:rsid w:val="00ED34C2"/>
    <w:rsid w:val="00ED373D"/>
    <w:rsid w:val="00ED4394"/>
    <w:rsid w:val="00ED47E0"/>
    <w:rsid w:val="00ED6781"/>
    <w:rsid w:val="00EE02CA"/>
    <w:rsid w:val="00EE1CA7"/>
    <w:rsid w:val="00EE1DC5"/>
    <w:rsid w:val="00EE3BF1"/>
    <w:rsid w:val="00EE6771"/>
    <w:rsid w:val="00EE6B83"/>
    <w:rsid w:val="00EE74F1"/>
    <w:rsid w:val="00EE7C9A"/>
    <w:rsid w:val="00EE7D67"/>
    <w:rsid w:val="00EE7F6E"/>
    <w:rsid w:val="00EF1F7F"/>
    <w:rsid w:val="00EF491E"/>
    <w:rsid w:val="00EF5F52"/>
    <w:rsid w:val="00EF63FD"/>
    <w:rsid w:val="00EF6A67"/>
    <w:rsid w:val="00EF6D0D"/>
    <w:rsid w:val="00F05C84"/>
    <w:rsid w:val="00F0704E"/>
    <w:rsid w:val="00F07ACE"/>
    <w:rsid w:val="00F16A11"/>
    <w:rsid w:val="00F17784"/>
    <w:rsid w:val="00F228FD"/>
    <w:rsid w:val="00F22FF3"/>
    <w:rsid w:val="00F2338A"/>
    <w:rsid w:val="00F240BC"/>
    <w:rsid w:val="00F265E6"/>
    <w:rsid w:val="00F31185"/>
    <w:rsid w:val="00F3130C"/>
    <w:rsid w:val="00F344F1"/>
    <w:rsid w:val="00F357BB"/>
    <w:rsid w:val="00F377D0"/>
    <w:rsid w:val="00F402C0"/>
    <w:rsid w:val="00F40DD9"/>
    <w:rsid w:val="00F40DE4"/>
    <w:rsid w:val="00F421C5"/>
    <w:rsid w:val="00F4405B"/>
    <w:rsid w:val="00F50388"/>
    <w:rsid w:val="00F50751"/>
    <w:rsid w:val="00F50FAE"/>
    <w:rsid w:val="00F52975"/>
    <w:rsid w:val="00F53BC8"/>
    <w:rsid w:val="00F54C49"/>
    <w:rsid w:val="00F61865"/>
    <w:rsid w:val="00F629C7"/>
    <w:rsid w:val="00F6343B"/>
    <w:rsid w:val="00F64E59"/>
    <w:rsid w:val="00F66E15"/>
    <w:rsid w:val="00F676CA"/>
    <w:rsid w:val="00F75B14"/>
    <w:rsid w:val="00F76AEA"/>
    <w:rsid w:val="00F76D0B"/>
    <w:rsid w:val="00F87298"/>
    <w:rsid w:val="00F87C30"/>
    <w:rsid w:val="00F9060A"/>
    <w:rsid w:val="00F90C4E"/>
    <w:rsid w:val="00F91124"/>
    <w:rsid w:val="00F91DC5"/>
    <w:rsid w:val="00F930B2"/>
    <w:rsid w:val="00F94025"/>
    <w:rsid w:val="00F944A3"/>
    <w:rsid w:val="00F951FC"/>
    <w:rsid w:val="00F96D40"/>
    <w:rsid w:val="00FA0505"/>
    <w:rsid w:val="00FA1DD2"/>
    <w:rsid w:val="00FA2630"/>
    <w:rsid w:val="00FA2B44"/>
    <w:rsid w:val="00FA2BDD"/>
    <w:rsid w:val="00FA69A1"/>
    <w:rsid w:val="00FA6ABE"/>
    <w:rsid w:val="00FA6FCE"/>
    <w:rsid w:val="00FB141C"/>
    <w:rsid w:val="00FB3074"/>
    <w:rsid w:val="00FB34D4"/>
    <w:rsid w:val="00FB3C4E"/>
    <w:rsid w:val="00FC0A32"/>
    <w:rsid w:val="00FC0B1A"/>
    <w:rsid w:val="00FC0EB9"/>
    <w:rsid w:val="00FC2C63"/>
    <w:rsid w:val="00FC514B"/>
    <w:rsid w:val="00FC54BB"/>
    <w:rsid w:val="00FC57DA"/>
    <w:rsid w:val="00FD0B5D"/>
    <w:rsid w:val="00FD3FA4"/>
    <w:rsid w:val="00FD5D96"/>
    <w:rsid w:val="00FD6F8F"/>
    <w:rsid w:val="00FD7B2B"/>
    <w:rsid w:val="00FD7E82"/>
    <w:rsid w:val="00FE06B7"/>
    <w:rsid w:val="00FE333B"/>
    <w:rsid w:val="00FE486E"/>
    <w:rsid w:val="00FE5BBB"/>
    <w:rsid w:val="00FE62B0"/>
    <w:rsid w:val="00FF27AB"/>
    <w:rsid w:val="00FF669B"/>
    <w:rsid w:val="00FF6B65"/>
    <w:rsid w:val="00FF721D"/>
    <w:rsid w:val="00FF761D"/>
    <w:rsid w:val="00FF7C78"/>
    <w:rsid w:val="0C98AE49"/>
    <w:rsid w:val="122406EB"/>
    <w:rsid w:val="26BC13AE"/>
    <w:rsid w:val="355C6CF3"/>
    <w:rsid w:val="3AEE74B3"/>
    <w:rsid w:val="5C6FF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41C10FAD"/>
  <w15:docId w15:val="{DC837EF5-D83A-4EBC-8A0D-E4E6374E2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 DWPA"/>
    <w:qFormat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rPr>
      <w:color w:val="1A365D"/>
    </w:rPr>
  </w:style>
  <w:style w:type="paragraph" w:styleId="Heading1">
    <w:name w:val="heading 1"/>
    <w:basedOn w:val="Normal"/>
    <w:next w:val="Normal"/>
    <w:link w:val="Heading1Char"/>
    <w:qFormat/>
    <w:rsid w:val="00FC57DA"/>
    <w:pPr>
      <w:keepNext/>
      <w:pageBreakBefore/>
      <w:numPr>
        <w:numId w:val="13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567"/>
      </w:tabs>
      <w:spacing w:before="240"/>
      <w:outlineLvl w:val="0"/>
    </w:pPr>
    <w:rPr>
      <w:rFonts w:eastAsia="PMingLiU" w:cs="Arial"/>
      <w:b/>
      <w:bCs/>
      <w:kern w:val="32"/>
      <w:sz w:val="24"/>
      <w:szCs w:val="36"/>
      <w:lang w:eastAsia="zh-TW"/>
    </w:rPr>
  </w:style>
  <w:style w:type="paragraph" w:styleId="Heading2">
    <w:name w:val="heading 2"/>
    <w:aliases w:val="10 Heading 2"/>
    <w:basedOn w:val="10Heading1"/>
    <w:next w:val="10Normal"/>
    <w:link w:val="Heading2Char"/>
    <w:autoRedefine/>
    <w:qFormat/>
    <w:rsid w:val="00FC57DA"/>
    <w:pPr>
      <w:pageBreakBefore w:val="0"/>
      <w:numPr>
        <w:ilvl w:val="1"/>
      </w:numPr>
      <w:spacing w:before="120"/>
      <w:outlineLvl w:val="1"/>
    </w:pPr>
    <w:rPr>
      <w:bCs w:val="0"/>
      <w:iCs/>
      <w:sz w:val="20"/>
      <w:szCs w:val="28"/>
      <w:lang w:val="da-DK"/>
    </w:rPr>
  </w:style>
  <w:style w:type="paragraph" w:styleId="Heading3">
    <w:name w:val="heading 3"/>
    <w:basedOn w:val="Normal"/>
    <w:next w:val="dwpa10Indent"/>
    <w:qFormat/>
    <w:rsid w:val="00FC57DA"/>
    <w:pPr>
      <w:keepNext/>
      <w:numPr>
        <w:ilvl w:val="2"/>
        <w:numId w:val="13"/>
      </w:numPr>
      <w:tabs>
        <w:tab w:val="clear" w:pos="1134"/>
        <w:tab w:val="clear" w:pos="3402"/>
        <w:tab w:val="clear" w:pos="4536"/>
        <w:tab w:val="clear" w:pos="5670"/>
        <w:tab w:val="clear" w:pos="6804"/>
        <w:tab w:val="clear" w:pos="7938"/>
        <w:tab w:val="left" w:pos="567"/>
      </w:tabs>
      <w:spacing w:before="120"/>
      <w:outlineLvl w:val="2"/>
    </w:pPr>
    <w:rPr>
      <w:rFonts w:eastAsia="PMingLiU" w:cs="Arial"/>
      <w:bCs/>
      <w:u w:val="single"/>
      <w:lang w:eastAsia="zh-TW"/>
    </w:rPr>
  </w:style>
  <w:style w:type="paragraph" w:styleId="Heading4">
    <w:name w:val="heading 4"/>
    <w:basedOn w:val="Heading3"/>
    <w:next w:val="Normal"/>
    <w:qFormat/>
    <w:rsid w:val="00FC57DA"/>
    <w:pPr>
      <w:keepNext w:val="0"/>
      <w:numPr>
        <w:ilvl w:val="3"/>
      </w:numPr>
      <w:outlineLvl w:val="3"/>
    </w:pPr>
    <w:rPr>
      <w:b/>
      <w:bCs w:val="0"/>
      <w:szCs w:val="28"/>
    </w:rPr>
  </w:style>
  <w:style w:type="paragraph" w:styleId="Heading5">
    <w:name w:val="heading 5"/>
    <w:basedOn w:val="Normal"/>
    <w:next w:val="Normal"/>
    <w:qFormat/>
    <w:rsid w:val="00FC57DA"/>
    <w:pPr>
      <w:numPr>
        <w:ilvl w:val="4"/>
        <w:numId w:val="13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240" w:after="60"/>
      <w:outlineLvl w:val="4"/>
    </w:pPr>
    <w:rPr>
      <w:rFonts w:ascii="Times New Roman" w:eastAsia="PMingLiU" w:hAnsi="Times New Roman"/>
      <w:b/>
      <w:bCs/>
      <w:i/>
      <w:iCs/>
      <w:sz w:val="26"/>
      <w:szCs w:val="26"/>
      <w:lang w:eastAsia="zh-TW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C57DA"/>
    <w:pPr>
      <w:keepNext/>
      <w:keepLines/>
      <w:numPr>
        <w:ilvl w:val="5"/>
        <w:numId w:val="1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C57DA"/>
    <w:pPr>
      <w:keepNext/>
      <w:keepLines/>
      <w:numPr>
        <w:ilvl w:val="6"/>
        <w:numId w:val="1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C57DA"/>
    <w:pPr>
      <w:keepNext/>
      <w:keepLines/>
      <w:numPr>
        <w:ilvl w:val="7"/>
        <w:numId w:val="13"/>
      </w:numPr>
      <w:spacing w:before="200"/>
      <w:outlineLvl w:val="7"/>
    </w:pPr>
    <w:rPr>
      <w:rFonts w:asciiTheme="majorHAnsi" w:eastAsiaTheme="majorEastAsia" w:hAnsiTheme="majorHAnsi" w:cstheme="majorBidi"/>
      <w:color w:val="F9E6A9" w:themeColor="text1" w:themeTint="BF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C57DA"/>
    <w:pPr>
      <w:keepNext/>
      <w:keepLines/>
      <w:numPr>
        <w:ilvl w:val="8"/>
        <w:numId w:val="1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TOC">
    <w:name w:val="#Heading TOC"/>
    <w:next w:val="Normal"/>
    <w:semiHidden/>
    <w:rsid w:val="00FC57DA"/>
    <w:pPr>
      <w:widowControl w:val="0"/>
      <w:tabs>
        <w:tab w:val="left" w:leader="dot" w:pos="9072"/>
      </w:tabs>
      <w:spacing w:before="300" w:after="40"/>
    </w:pPr>
    <w:rPr>
      <w:rFonts w:eastAsia="PMingLiU" w:cs="Arial"/>
      <w:b/>
      <w:noProof/>
      <w:kern w:val="32"/>
      <w:sz w:val="36"/>
      <w:szCs w:val="36"/>
      <w:lang w:eastAsia="zh-TW"/>
    </w:rPr>
  </w:style>
  <w:style w:type="paragraph" w:customStyle="1" w:styleId="Reference">
    <w:name w:val="#Reference"/>
    <w:basedOn w:val="Normal"/>
    <w:semiHidden/>
    <w:rsid w:val="00FC57DA"/>
    <w:rPr>
      <w:i/>
    </w:rPr>
  </w:style>
  <w:style w:type="paragraph" w:customStyle="1" w:styleId="7Adress">
    <w:name w:val="7 Adress"/>
    <w:basedOn w:val="Normal12D01"/>
    <w:next w:val="Normal12D01"/>
    <w:link w:val="7AdressChar"/>
    <w:qFormat/>
    <w:rsid w:val="00FC57DA"/>
    <w:pPr>
      <w:spacing w:after="100"/>
      <w:jc w:val="center"/>
      <w:outlineLvl w:val="9"/>
    </w:pPr>
    <w:rPr>
      <w:color w:val="88898C"/>
      <w:sz w:val="14"/>
      <w:szCs w:val="14"/>
    </w:rPr>
  </w:style>
  <w:style w:type="character" w:customStyle="1" w:styleId="7AdressChar">
    <w:name w:val="7 Adress Char"/>
    <w:basedOn w:val="DefaultParagraphFont"/>
    <w:link w:val="7Adress"/>
    <w:rsid w:val="00FC57DA"/>
    <w:rPr>
      <w:color w:val="88898C"/>
      <w:sz w:val="14"/>
      <w:szCs w:val="14"/>
    </w:rPr>
  </w:style>
  <w:style w:type="paragraph" w:customStyle="1" w:styleId="BulletlistD01">
    <w:name w:val="Bullet list_D01"/>
    <w:basedOn w:val="Normal"/>
    <w:rsid w:val="00FC57DA"/>
    <w:pPr>
      <w:keepLines/>
      <w:numPr>
        <w:numId w:val="11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after="40"/>
    </w:pPr>
    <w:rPr>
      <w:snapToGrid w:val="0"/>
      <w:sz w:val="22"/>
      <w:lang w:eastAsia="da-DK"/>
    </w:rPr>
  </w:style>
  <w:style w:type="paragraph" w:styleId="DocumentMap">
    <w:name w:val="Document Map"/>
    <w:basedOn w:val="Normal"/>
    <w:semiHidden/>
    <w:rsid w:val="00FC57DA"/>
    <w:pPr>
      <w:shd w:val="clear" w:color="auto" w:fill="000080"/>
    </w:pPr>
    <w:rPr>
      <w:rFonts w:cs="Tahoma"/>
    </w:rPr>
  </w:style>
  <w:style w:type="paragraph" w:customStyle="1" w:styleId="dwpa07footer">
    <w:name w:val="dwpa 07 footer"/>
    <w:basedOn w:val="Normal"/>
    <w:link w:val="dwpa07footerChar"/>
    <w:autoRedefine/>
    <w:rsid w:val="00463758"/>
    <w:pPr>
      <w:framePr w:hSpace="180" w:wrap="around" w:vAnchor="text" w:hAnchor="text" w:xAlign="right" w:y="1"/>
      <w:suppressOverlap/>
      <w:outlineLvl w:val="0"/>
    </w:pPr>
    <w:rPr>
      <w:rFonts w:ascii="Verdana" w:hAnsi="Verdana"/>
      <w:color w:val="A6A6A6"/>
      <w:sz w:val="14"/>
      <w:szCs w:val="14"/>
    </w:rPr>
  </w:style>
  <w:style w:type="paragraph" w:customStyle="1" w:styleId="Footercaps07D01">
    <w:name w:val="Footer caps 07_D01"/>
    <w:basedOn w:val="dwpa07footer"/>
    <w:next w:val="dwpa07footer"/>
    <w:link w:val="Footercaps07D01CharChar"/>
    <w:rsid w:val="00FC57DA"/>
    <w:pPr>
      <w:framePr w:wrap="around"/>
    </w:pPr>
    <w:rPr>
      <w:caps/>
    </w:rPr>
  </w:style>
  <w:style w:type="character" w:customStyle="1" w:styleId="dwpa07footerChar">
    <w:name w:val="dwpa 07 footer Char"/>
    <w:basedOn w:val="DefaultParagraphFont"/>
    <w:link w:val="dwpa07footer"/>
    <w:rsid w:val="00463758"/>
    <w:rPr>
      <w:rFonts w:ascii="Verdana" w:hAnsi="Verdana"/>
      <w:color w:val="A6A6A6"/>
      <w:sz w:val="14"/>
      <w:szCs w:val="14"/>
    </w:rPr>
  </w:style>
  <w:style w:type="character" w:customStyle="1" w:styleId="Footercaps07D01CharChar">
    <w:name w:val="Footer caps 07_D01 Char Char"/>
    <w:basedOn w:val="dwpa07footerChar"/>
    <w:link w:val="Footercaps07D01"/>
    <w:rsid w:val="00FC57DA"/>
    <w:rPr>
      <w:rFonts w:ascii="Verdana" w:hAnsi="Verdana"/>
      <w:caps/>
      <w:color w:val="D5E2E8"/>
      <w:sz w:val="14"/>
      <w:szCs w:val="14"/>
    </w:rPr>
  </w:style>
  <w:style w:type="paragraph" w:customStyle="1" w:styleId="Seperator04D01">
    <w:name w:val="Seperator 04_D01"/>
    <w:basedOn w:val="Normal"/>
    <w:rsid w:val="00FC57DA"/>
    <w:pPr>
      <w:outlineLvl w:val="0"/>
    </w:pPr>
    <w:rPr>
      <w:color w:val="000000"/>
      <w:sz w:val="8"/>
      <w:szCs w:val="14"/>
    </w:rPr>
  </w:style>
  <w:style w:type="paragraph" w:customStyle="1" w:styleId="FooterLineD01">
    <w:name w:val="Footer Line_D01"/>
    <w:basedOn w:val="Seperator04D01"/>
    <w:rsid w:val="00FC57DA"/>
    <w:pPr>
      <w:pBdr>
        <w:bottom w:val="single" w:sz="4" w:space="1" w:color="007AC2"/>
      </w:pBdr>
      <w:ind w:right="-57"/>
    </w:pPr>
    <w:rPr>
      <w:sz w:val="12"/>
    </w:rPr>
  </w:style>
  <w:style w:type="paragraph" w:customStyle="1" w:styleId="BulletWtick08D01">
    <w:name w:val="Bullet W tick 08_D01"/>
    <w:basedOn w:val="UnderlineW08D01"/>
    <w:rsid w:val="00FC57DA"/>
    <w:pPr>
      <w:numPr>
        <w:numId w:val="12"/>
      </w:numPr>
    </w:pPr>
    <w:rPr>
      <w:u w:val="none"/>
    </w:rPr>
  </w:style>
  <w:style w:type="paragraph" w:customStyle="1" w:styleId="HeaderPictureD01">
    <w:name w:val="Header Picture_D01"/>
    <w:basedOn w:val="Normal"/>
    <w:next w:val="Normal"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  <w:ind w:left="851"/>
      <w:jc w:val="center"/>
    </w:pPr>
    <w:rPr>
      <w:rFonts w:eastAsia="PMingLiU"/>
      <w:sz w:val="6"/>
      <w:szCs w:val="21"/>
      <w:lang w:eastAsia="zh-TW"/>
    </w:rPr>
  </w:style>
  <w:style w:type="paragraph" w:customStyle="1" w:styleId="10Heading1">
    <w:name w:val="10 Heading 1"/>
    <w:basedOn w:val="Heading1"/>
    <w:next w:val="10Normal"/>
    <w:link w:val="10Heading1Char"/>
    <w:qFormat/>
    <w:rsid w:val="00FC57DA"/>
    <w:pPr>
      <w:spacing w:before="0"/>
    </w:pPr>
  </w:style>
  <w:style w:type="character" w:styleId="Hyperlink">
    <w:name w:val="Hyperlink"/>
    <w:basedOn w:val="DefaultParagraphFont"/>
    <w:uiPriority w:val="99"/>
    <w:rsid w:val="00FC57DA"/>
    <w:rPr>
      <w:rFonts w:ascii="Verdana" w:hAnsi="Verdana"/>
      <w:noProof/>
      <w:color w:val="004261"/>
      <w:u w:val="single"/>
      <w:lang w:val="en-GB"/>
    </w:rPr>
  </w:style>
  <w:style w:type="paragraph" w:customStyle="1" w:styleId="Heading2D01">
    <w:name w:val="Heading 2_D01"/>
    <w:basedOn w:val="Normal"/>
    <w:next w:val="Normal"/>
    <w:autoRedefine/>
    <w:rsid w:val="00FC57DA"/>
    <w:pPr>
      <w:keepNext/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240" w:after="40"/>
      <w:outlineLvl w:val="1"/>
    </w:pPr>
    <w:rPr>
      <w:rFonts w:eastAsia="PMingLiU" w:cs="Arial"/>
      <w:bCs/>
      <w:iCs/>
      <w:sz w:val="28"/>
      <w:szCs w:val="28"/>
      <w:lang w:eastAsia="zh-TW"/>
    </w:rPr>
  </w:style>
  <w:style w:type="paragraph" w:customStyle="1" w:styleId="LineblackbottomD01">
    <w:name w:val="Line black bottom_D01"/>
    <w:basedOn w:val="Normal"/>
    <w:next w:val="Normal"/>
    <w:rsid w:val="00FC57DA"/>
    <w:pPr>
      <w:pBdr>
        <w:bottom w:val="single" w:sz="4" w:space="1" w:color="auto"/>
      </w:pBd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</w:pPr>
    <w:rPr>
      <w:rFonts w:eastAsia="PMingLiU"/>
      <w:sz w:val="8"/>
      <w:szCs w:val="21"/>
      <w:lang w:eastAsia="zh-TW"/>
    </w:rPr>
  </w:style>
  <w:style w:type="paragraph" w:customStyle="1" w:styleId="LinebluebottomD01">
    <w:name w:val="Line blue bottom_D01"/>
    <w:basedOn w:val="Normal"/>
    <w:next w:val="Seperator04D01"/>
    <w:rsid w:val="00FC57DA"/>
    <w:pPr>
      <w:pBdr>
        <w:bottom w:val="single" w:sz="4" w:space="1" w:color="007AC2"/>
      </w:pBd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</w:pPr>
    <w:rPr>
      <w:rFonts w:eastAsia="PMingLiU"/>
      <w:sz w:val="8"/>
      <w:szCs w:val="21"/>
      <w:lang w:eastAsia="zh-TW"/>
    </w:rPr>
  </w:style>
  <w:style w:type="paragraph" w:customStyle="1" w:styleId="PrefaceheadingD01">
    <w:name w:val="Preface heading_D01"/>
    <w:basedOn w:val="Normal"/>
    <w:next w:val="Normal"/>
    <w:rsid w:val="00FC57DA"/>
    <w:pPr>
      <w:pBdr>
        <w:top w:val="single" w:sz="4" w:space="1" w:color="007AC2"/>
        <w:bottom w:val="single" w:sz="4" w:space="1" w:color="007AC2"/>
      </w:pBdr>
      <w:spacing w:before="40"/>
      <w:jc w:val="center"/>
    </w:pPr>
    <w:rPr>
      <w:sz w:val="36"/>
    </w:rPr>
  </w:style>
  <w:style w:type="paragraph" w:customStyle="1" w:styleId="BoldW08D08">
    <w:name w:val="Bold W 08_D08"/>
    <w:basedOn w:val="BulletWtext08D01"/>
    <w:next w:val="BulletWtext08D01"/>
    <w:rsid w:val="00FC57DA"/>
    <w:pPr>
      <w:ind w:left="142"/>
    </w:pPr>
    <w:rPr>
      <w:b/>
    </w:rPr>
  </w:style>
  <w:style w:type="table" w:styleId="TableGrid">
    <w:name w:val="Table Grid"/>
    <w:basedOn w:val="TableNormal"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1D01">
    <w:name w:val="Table 11_D01"/>
    <w:basedOn w:val="TableNormal"/>
    <w:rsid w:val="00FC57DA"/>
    <w:rPr>
      <w:rFonts w:ascii="Tahoma" w:hAnsi="Tahoma"/>
      <w:sz w:val="22"/>
      <w:szCs w:val="22"/>
    </w:rPr>
    <w:tblPr>
      <w:tblCellMar>
        <w:left w:w="142" w:type="dxa"/>
        <w:right w:w="142" w:type="dxa"/>
      </w:tblCellMar>
    </w:tblPr>
  </w:style>
  <w:style w:type="paragraph" w:customStyle="1" w:styleId="UnderlineW08D01">
    <w:name w:val="Underline W 08_D01"/>
    <w:basedOn w:val="BulletWtext11D01"/>
    <w:next w:val="BulletWtext08D01"/>
    <w:rsid w:val="00FC57DA"/>
    <w:pPr>
      <w:ind w:left="142"/>
    </w:pPr>
    <w:rPr>
      <w:sz w:val="16"/>
      <w:u w:val="single"/>
    </w:rPr>
  </w:style>
  <w:style w:type="paragraph" w:customStyle="1" w:styleId="Normal12D01">
    <w:name w:val="Normal 12_D01"/>
    <w:basedOn w:val="Normal"/>
    <w:link w:val="Normal12D01Char"/>
    <w:rsid w:val="00FC57DA"/>
    <w:pPr>
      <w:outlineLvl w:val="0"/>
    </w:pPr>
  </w:style>
  <w:style w:type="paragraph" w:customStyle="1" w:styleId="10Heading3">
    <w:name w:val="10 Heading 3"/>
    <w:basedOn w:val="10Normal"/>
    <w:next w:val="10Normal"/>
    <w:qFormat/>
    <w:rsid w:val="00FC57DA"/>
    <w:pPr>
      <w:keepNext/>
      <w:tabs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outlineLvl w:val="2"/>
    </w:pPr>
    <w:rPr>
      <w:rFonts w:eastAsia="PMingLiU" w:cs="Arial"/>
      <w:bCs/>
      <w:u w:val="single"/>
      <w:lang w:eastAsia="zh-TW"/>
    </w:rPr>
  </w:style>
  <w:style w:type="paragraph" w:customStyle="1" w:styleId="HeadingW1D01">
    <w:name w:val="Heading W 1_D01"/>
    <w:basedOn w:val="10Heading1"/>
    <w:next w:val="NormalW12D01"/>
    <w:rsid w:val="00FC57DA"/>
    <w:pPr>
      <w:ind w:left="142"/>
    </w:pPr>
  </w:style>
  <w:style w:type="paragraph" w:customStyle="1" w:styleId="BulletWtext08D01">
    <w:name w:val="Bullet W text 08 _D01"/>
    <w:basedOn w:val="Normal12D01"/>
    <w:rsid w:val="00FC57DA"/>
    <w:pPr>
      <w:spacing w:before="20" w:after="20"/>
      <w:ind w:left="425"/>
    </w:pPr>
    <w:rPr>
      <w:sz w:val="16"/>
    </w:rPr>
  </w:style>
  <w:style w:type="paragraph" w:customStyle="1" w:styleId="HeadingW2D01">
    <w:name w:val="Heading W 2_D01"/>
    <w:basedOn w:val="Heading2D01"/>
    <w:next w:val="NormalW12D01"/>
    <w:rsid w:val="00FC57DA"/>
    <w:pPr>
      <w:ind w:left="142"/>
    </w:pPr>
  </w:style>
  <w:style w:type="paragraph" w:customStyle="1" w:styleId="HeadingW3D01">
    <w:name w:val="Heading W 3_D01"/>
    <w:basedOn w:val="10Heading3"/>
    <w:next w:val="NormalW12D01"/>
    <w:rsid w:val="00FC57DA"/>
    <w:pPr>
      <w:ind w:left="142"/>
    </w:pPr>
  </w:style>
  <w:style w:type="paragraph" w:customStyle="1" w:styleId="10Bullet">
    <w:name w:val="10 Bullet"/>
    <w:basedOn w:val="10Normal"/>
    <w:autoRedefine/>
    <w:qFormat/>
    <w:rsid w:val="00FC57DA"/>
    <w:pPr>
      <w:keepNext/>
      <w:numPr>
        <w:numId w:val="4"/>
      </w:numPr>
      <w:outlineLvl w:val="0"/>
    </w:pPr>
  </w:style>
  <w:style w:type="paragraph" w:customStyle="1" w:styleId="BulletWlist11D01">
    <w:name w:val="Bullet W list 11_D01"/>
    <w:basedOn w:val="10Bullet"/>
    <w:rsid w:val="00FC57DA"/>
    <w:pPr>
      <w:numPr>
        <w:numId w:val="10"/>
      </w:numPr>
    </w:pPr>
  </w:style>
  <w:style w:type="paragraph" w:customStyle="1" w:styleId="BulletWtext11D01">
    <w:name w:val="Bullet W text 11_D01"/>
    <w:basedOn w:val="BulletWlist11D01"/>
    <w:rsid w:val="00FC57DA"/>
    <w:pPr>
      <w:numPr>
        <w:numId w:val="0"/>
      </w:numPr>
      <w:ind w:left="425"/>
    </w:pPr>
  </w:style>
  <w:style w:type="paragraph" w:customStyle="1" w:styleId="NormalW12D01">
    <w:name w:val="Normal W 12_D01"/>
    <w:basedOn w:val="Normal12D01"/>
    <w:rsid w:val="00FC57DA"/>
    <w:pPr>
      <w:ind w:left="142"/>
    </w:pPr>
  </w:style>
  <w:style w:type="table" w:customStyle="1" w:styleId="Table08D01">
    <w:name w:val="Table 08_D01"/>
    <w:basedOn w:val="Table11D01"/>
    <w:rsid w:val="00FC57DA"/>
    <w:rPr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  <w:style w:type="paragraph" w:styleId="Footer">
    <w:name w:val="footer"/>
    <w:basedOn w:val="Normal"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enter" w:pos="4320"/>
        <w:tab w:val="right" w:pos="8640"/>
      </w:tabs>
    </w:pPr>
  </w:style>
  <w:style w:type="paragraph" w:customStyle="1" w:styleId="HeadingTOCD01">
    <w:name w:val="Heading TOC_D01"/>
    <w:basedOn w:val="HeadingTOC"/>
    <w:rsid w:val="00FC57DA"/>
    <w:rPr>
      <w:rFonts w:ascii="Tahoma" w:hAnsi="Tahoma"/>
      <w:b w:val="0"/>
    </w:rPr>
  </w:style>
  <w:style w:type="paragraph" w:styleId="TOC1">
    <w:name w:val="toc 1"/>
    <w:aliases w:val="A TOC 1"/>
    <w:basedOn w:val="Normal"/>
    <w:next w:val="dwpa10Indent"/>
    <w:link w:val="TOC1Char"/>
    <w:uiPriority w:val="39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120" w:after="120"/>
    </w:pPr>
    <w:rPr>
      <w:rFonts w:asciiTheme="minorHAnsi" w:hAnsiTheme="minorHAnsi" w:cstheme="minorHAnsi"/>
      <w:b/>
      <w:bCs/>
      <w:caps/>
    </w:rPr>
  </w:style>
  <w:style w:type="paragraph" w:customStyle="1" w:styleId="Bold11D01">
    <w:name w:val="Bold 11_D01"/>
    <w:basedOn w:val="Normal12D01"/>
    <w:next w:val="Normal12D01"/>
    <w:rsid w:val="00FC57DA"/>
    <w:rPr>
      <w:b/>
      <w:sz w:val="22"/>
      <w:szCs w:val="22"/>
      <w:lang w:eastAsia="zh-TW"/>
    </w:rPr>
  </w:style>
  <w:style w:type="paragraph" w:customStyle="1" w:styleId="Bullettext11D01">
    <w:name w:val="Bullet text 11_D01"/>
    <w:basedOn w:val="BulletWtext11D01"/>
    <w:rsid w:val="00FC57DA"/>
    <w:pPr>
      <w:spacing w:after="40"/>
      <w:ind w:left="284"/>
    </w:pPr>
  </w:style>
  <w:style w:type="paragraph" w:customStyle="1" w:styleId="StyleBulletWtext11D01Left038cm">
    <w:name w:val="Style Bullet W text 11_D01 + Left:  038 cm"/>
    <w:basedOn w:val="BulletWtext11D01"/>
    <w:rsid w:val="00FC57DA"/>
    <w:pPr>
      <w:spacing w:after="40"/>
      <w:ind w:left="284"/>
    </w:pPr>
  </w:style>
  <w:style w:type="paragraph" w:customStyle="1" w:styleId="18Title">
    <w:name w:val="18 Title"/>
    <w:basedOn w:val="PrefaceheadingD01"/>
    <w:qFormat/>
    <w:rsid w:val="00FC57DA"/>
  </w:style>
  <w:style w:type="paragraph" w:customStyle="1" w:styleId="BoldW11D01">
    <w:name w:val="Bold W 11_D01"/>
    <w:basedOn w:val="Bold11D01"/>
    <w:next w:val="NormalW12D01"/>
    <w:rsid w:val="00FC57DA"/>
    <w:pPr>
      <w:ind w:left="142"/>
    </w:pPr>
  </w:style>
  <w:style w:type="paragraph" w:customStyle="1" w:styleId="BulletWpoint12D01">
    <w:name w:val="Bullet W point 12_D01"/>
    <w:basedOn w:val="10Bullet"/>
    <w:rsid w:val="00FC57DA"/>
    <w:pPr>
      <w:numPr>
        <w:numId w:val="0"/>
      </w:numPr>
    </w:pPr>
    <w:rPr>
      <w:sz w:val="24"/>
      <w:szCs w:val="24"/>
    </w:rPr>
  </w:style>
  <w:style w:type="paragraph" w:customStyle="1" w:styleId="Style1">
    <w:name w:val="Style1"/>
    <w:basedOn w:val="10Bullet"/>
    <w:rsid w:val="00FC57DA"/>
    <w:pPr>
      <w:numPr>
        <w:numId w:val="0"/>
      </w:numPr>
    </w:pPr>
    <w:rPr>
      <w:szCs w:val="22"/>
    </w:rPr>
  </w:style>
  <w:style w:type="paragraph" w:customStyle="1" w:styleId="Bulletlist11D01">
    <w:name w:val="Bullet list 11_D01"/>
    <w:basedOn w:val="BulletWlist11D01"/>
    <w:rsid w:val="00FC57DA"/>
    <w:pPr>
      <w:numPr>
        <w:numId w:val="0"/>
      </w:numPr>
    </w:pPr>
  </w:style>
  <w:style w:type="paragraph" w:customStyle="1" w:styleId="Warning">
    <w:name w:val="Warning"/>
    <w:basedOn w:val="Normal"/>
    <w:rsid w:val="00FC57DA"/>
    <w:pPr>
      <w:keepLines/>
      <w:numPr>
        <w:numId w:val="15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after="40"/>
    </w:pPr>
    <w:rPr>
      <w:snapToGrid w:val="0"/>
      <w:lang w:eastAsia="da-DK"/>
    </w:rPr>
  </w:style>
  <w:style w:type="paragraph" w:customStyle="1" w:styleId="StyleTOC112ptAuto">
    <w:name w:val="Style TOC 1 + 12 pt Auto"/>
    <w:basedOn w:val="TOC1"/>
    <w:rsid w:val="00FC57DA"/>
    <w:rPr>
      <w:sz w:val="24"/>
    </w:rPr>
  </w:style>
  <w:style w:type="character" w:customStyle="1" w:styleId="Heading1Char">
    <w:name w:val="Heading 1 Char"/>
    <w:basedOn w:val="DefaultParagraphFont"/>
    <w:link w:val="Heading1"/>
    <w:rsid w:val="00FC57DA"/>
    <w:rPr>
      <w:rFonts w:eastAsia="PMingLiU" w:cs="Arial"/>
      <w:b/>
      <w:bCs/>
      <w:color w:val="1A365D"/>
      <w:kern w:val="32"/>
      <w:sz w:val="24"/>
      <w:szCs w:val="36"/>
      <w:lang w:eastAsia="zh-TW"/>
    </w:rPr>
  </w:style>
  <w:style w:type="character" w:customStyle="1" w:styleId="10Heading1Char">
    <w:name w:val="10 Heading 1 Char"/>
    <w:basedOn w:val="Heading1Char"/>
    <w:link w:val="10Heading1"/>
    <w:rsid w:val="00FC57DA"/>
    <w:rPr>
      <w:rFonts w:eastAsia="PMingLiU" w:cs="Arial"/>
      <w:b/>
      <w:bCs/>
      <w:color w:val="1A365D"/>
      <w:kern w:val="32"/>
      <w:sz w:val="24"/>
      <w:szCs w:val="36"/>
      <w:lang w:eastAsia="zh-TW"/>
    </w:rPr>
  </w:style>
  <w:style w:type="paragraph" w:styleId="ListBullet">
    <w:name w:val="List Bullet"/>
    <w:basedOn w:val="Normal"/>
    <w:rsid w:val="00FC57DA"/>
    <w:pPr>
      <w:numPr>
        <w:numId w:val="14"/>
      </w:numPr>
    </w:pPr>
  </w:style>
  <w:style w:type="paragraph" w:customStyle="1" w:styleId="Default">
    <w:name w:val="Default"/>
    <w:rsid w:val="00FC57DA"/>
    <w:pPr>
      <w:autoSpaceDE w:val="0"/>
      <w:autoSpaceDN w:val="0"/>
      <w:adjustRightInd w:val="0"/>
    </w:pPr>
    <w:rPr>
      <w:rFonts w:cs="Arial"/>
      <w:color w:val="000000"/>
      <w:sz w:val="24"/>
      <w:szCs w:val="24"/>
      <w:lang w:val="en-US" w:eastAsia="en-US"/>
    </w:rPr>
  </w:style>
  <w:style w:type="character" w:customStyle="1" w:styleId="Normal12D01Char">
    <w:name w:val="Normal 12_D01 Char"/>
    <w:basedOn w:val="DefaultParagraphFont"/>
    <w:link w:val="Normal12D01"/>
    <w:rsid w:val="00FC57DA"/>
    <w:rPr>
      <w:color w:val="1A365D"/>
    </w:rPr>
  </w:style>
  <w:style w:type="paragraph" w:styleId="TOC2">
    <w:name w:val="toc 2"/>
    <w:aliases w:val="10 TOC 2"/>
    <w:basedOn w:val="TOC1"/>
    <w:link w:val="TOC2Char"/>
    <w:autoRedefine/>
    <w:uiPriority w:val="39"/>
    <w:qFormat/>
    <w:rsid w:val="00FC57DA"/>
    <w:pPr>
      <w:tabs>
        <w:tab w:val="left" w:pos="800"/>
        <w:tab w:val="right" w:leader="dot" w:pos="15984"/>
      </w:tabs>
      <w:spacing w:before="0" w:after="0"/>
      <w:ind w:left="200"/>
    </w:pPr>
    <w:rPr>
      <w:b w:val="0"/>
      <w:bCs w:val="0"/>
      <w:caps w:val="0"/>
      <w:smallCaps/>
    </w:rPr>
  </w:style>
  <w:style w:type="paragraph" w:styleId="TOC3">
    <w:name w:val="toc 3"/>
    <w:aliases w:val="10 TOC 3"/>
    <w:basedOn w:val="Normal"/>
    <w:next w:val="TOC2"/>
    <w:link w:val="TOC3Char"/>
    <w:uiPriority w:val="39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400"/>
    </w:pPr>
    <w:rPr>
      <w:rFonts w:asciiTheme="minorHAnsi" w:hAnsiTheme="minorHAnsi" w:cstheme="minorHAnsi"/>
      <w:i/>
      <w:iCs/>
    </w:rPr>
  </w:style>
  <w:style w:type="paragraph" w:styleId="TOC4">
    <w:name w:val="toc 4"/>
    <w:basedOn w:val="Normal"/>
    <w:next w:val="Normal"/>
    <w:autoRedefine/>
    <w:semiHidden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600"/>
    </w:pPr>
    <w:rPr>
      <w:rFonts w:asciiTheme="minorHAnsi" w:hAnsiTheme="minorHAnsi" w:cstheme="minorHAnsi"/>
      <w:sz w:val="18"/>
      <w:szCs w:val="18"/>
    </w:rPr>
  </w:style>
  <w:style w:type="paragraph" w:customStyle="1" w:styleId="10Headingpreface">
    <w:name w:val="10 Heading preface"/>
    <w:next w:val="Normal"/>
    <w:qFormat/>
    <w:rsid w:val="00FC57DA"/>
    <w:pPr>
      <w:widowControl w:val="0"/>
      <w:tabs>
        <w:tab w:val="right" w:leader="dot" w:pos="9639"/>
      </w:tabs>
      <w:spacing w:before="300" w:after="60"/>
    </w:pPr>
    <w:rPr>
      <w:rFonts w:eastAsia="PMingLiU" w:cs="Arial"/>
      <w:b/>
      <w:kern w:val="32"/>
      <w:sz w:val="24"/>
      <w:szCs w:val="36"/>
      <w:lang w:eastAsia="zh-TW"/>
    </w:rPr>
  </w:style>
  <w:style w:type="paragraph" w:styleId="BalloonText">
    <w:name w:val="Balloon Text"/>
    <w:basedOn w:val="Normal"/>
    <w:link w:val="BalloonTextChar"/>
    <w:rsid w:val="00FC57DA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7DA"/>
    <w:rPr>
      <w:rFonts w:cs="Tahoma"/>
      <w:color w:val="1A365D"/>
      <w:sz w:val="16"/>
      <w:szCs w:val="16"/>
    </w:rPr>
  </w:style>
  <w:style w:type="character" w:customStyle="1" w:styleId="TOC1Char">
    <w:name w:val="TOC 1 Char"/>
    <w:aliases w:val="A TOC 1 Char"/>
    <w:basedOn w:val="DefaultParagraphFont"/>
    <w:link w:val="TOC1"/>
    <w:uiPriority w:val="39"/>
    <w:rsid w:val="00FC57DA"/>
    <w:rPr>
      <w:rFonts w:asciiTheme="minorHAnsi" w:hAnsiTheme="minorHAnsi" w:cstheme="minorHAnsi"/>
      <w:b/>
      <w:bCs/>
      <w:caps/>
      <w:color w:val="1A365D"/>
    </w:rPr>
  </w:style>
  <w:style w:type="paragraph" w:customStyle="1" w:styleId="10Normal">
    <w:name w:val="10 Normal"/>
    <w:basedOn w:val="Normal12D01"/>
    <w:autoRedefine/>
    <w:qFormat/>
    <w:rsid w:val="00917024"/>
    <w:pPr>
      <w:tabs>
        <w:tab w:val="clear" w:pos="1134"/>
      </w:tabs>
      <w:outlineLvl w:val="9"/>
    </w:pPr>
    <w:rPr>
      <w:rFonts w:ascii="Verdana" w:hAnsi="Verdana"/>
      <w:color w:val="1A365D" w:themeColor="background1"/>
    </w:rPr>
  </w:style>
  <w:style w:type="character" w:customStyle="1" w:styleId="TOC2Char">
    <w:name w:val="TOC 2 Char"/>
    <w:aliases w:val="10 TOC 2 Char"/>
    <w:basedOn w:val="TOC1Char"/>
    <w:link w:val="TOC2"/>
    <w:uiPriority w:val="39"/>
    <w:rsid w:val="00FC57DA"/>
    <w:rPr>
      <w:rFonts w:asciiTheme="minorHAnsi" w:hAnsiTheme="minorHAnsi" w:cstheme="minorHAnsi"/>
      <w:b w:val="0"/>
      <w:bCs w:val="0"/>
      <w:caps w:val="0"/>
      <w:smallCaps/>
      <w:color w:val="1A365D"/>
    </w:rPr>
  </w:style>
  <w:style w:type="character" w:customStyle="1" w:styleId="TOC3Char">
    <w:name w:val="TOC 3 Char"/>
    <w:aliases w:val="10 TOC 3 Char"/>
    <w:basedOn w:val="DefaultParagraphFont"/>
    <w:link w:val="TOC3"/>
    <w:uiPriority w:val="39"/>
    <w:rsid w:val="00FC57DA"/>
    <w:rPr>
      <w:rFonts w:asciiTheme="minorHAnsi" w:hAnsiTheme="minorHAnsi" w:cstheme="minorHAnsi"/>
      <w:i/>
      <w:iCs/>
      <w:color w:val="1A365D"/>
    </w:rPr>
  </w:style>
  <w:style w:type="numbering" w:customStyle="1" w:styleId="10List0">
    <w:name w:val="10 List"/>
    <w:basedOn w:val="NoList"/>
    <w:rsid w:val="00FC57DA"/>
    <w:pPr>
      <w:numPr>
        <w:numId w:val="3"/>
      </w:numPr>
    </w:pPr>
  </w:style>
  <w:style w:type="paragraph" w:customStyle="1" w:styleId="10list">
    <w:name w:val="10 list"/>
    <w:basedOn w:val="10Bullet"/>
    <w:qFormat/>
    <w:rsid w:val="00FC57DA"/>
    <w:pPr>
      <w:numPr>
        <w:numId w:val="7"/>
      </w:numPr>
      <w:tabs>
        <w:tab w:val="left" w:pos="284"/>
      </w:tabs>
    </w:pPr>
  </w:style>
  <w:style w:type="paragraph" w:customStyle="1" w:styleId="10Indent">
    <w:name w:val="10 Indent"/>
    <w:basedOn w:val="10Normal"/>
    <w:qFormat/>
    <w:rsid w:val="00FC57DA"/>
    <w:pPr>
      <w:ind w:left="284"/>
    </w:pPr>
  </w:style>
  <w:style w:type="table" w:customStyle="1" w:styleId="10Tableborder">
    <w:name w:val="10 Table border"/>
    <w:basedOn w:val="TableNormal"/>
    <w:rsid w:val="00FC57DA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</w:tblPr>
    <w:tcPr>
      <w:shd w:val="clear" w:color="auto" w:fill="auto"/>
    </w:tcPr>
  </w:style>
  <w:style w:type="table" w:customStyle="1" w:styleId="10Table">
    <w:name w:val="10 Table"/>
    <w:basedOn w:val="TableNormal"/>
    <w:rsid w:val="00FC57DA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</w:tblPr>
    <w:tblStylePr w:type="firstRow">
      <w:pPr>
        <w:jc w:val="left"/>
      </w:pPr>
      <w:rPr>
        <w:rFonts w:ascii="Arial" w:hAnsi="Arial"/>
        <w:b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1A365D" w:themeFill="background1"/>
      </w:tcPr>
    </w:tblStylePr>
  </w:style>
  <w:style w:type="table" w:styleId="TableColumns3">
    <w:name w:val="Table Columns 3"/>
    <w:basedOn w:val="TableNormal"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0Figure">
    <w:name w:val="10 Figure"/>
    <w:basedOn w:val="Caption"/>
    <w:next w:val="10Normal"/>
    <w:qFormat/>
    <w:rsid w:val="00FC57DA"/>
    <w:pPr>
      <w:spacing w:before="40"/>
      <w:jc w:val="right"/>
    </w:pPr>
    <w:rPr>
      <w:b/>
      <w:i w:val="0"/>
      <w:color w:val="auto"/>
    </w:rPr>
  </w:style>
  <w:style w:type="paragraph" w:styleId="Caption">
    <w:name w:val="caption"/>
    <w:basedOn w:val="Normal"/>
    <w:next w:val="Normal"/>
    <w:unhideWhenUsed/>
    <w:qFormat/>
    <w:rsid w:val="00FC57DA"/>
    <w:pPr>
      <w:spacing w:after="200"/>
      <w:ind w:left="567"/>
    </w:pPr>
    <w:rPr>
      <w:rFonts w:ascii="Verdana" w:hAnsi="Verdana"/>
      <w:bCs/>
      <w:i/>
      <w:color w:val="0000FF"/>
      <w:sz w:val="16"/>
      <w:szCs w:val="18"/>
    </w:rPr>
  </w:style>
  <w:style w:type="character" w:customStyle="1" w:styleId="Heading2Char">
    <w:name w:val="Heading 2 Char"/>
    <w:aliases w:val="10 Heading 2 Char"/>
    <w:basedOn w:val="DefaultParagraphFont"/>
    <w:link w:val="Heading2"/>
    <w:rsid w:val="00FC57DA"/>
    <w:rPr>
      <w:rFonts w:eastAsia="PMingLiU" w:cs="Arial"/>
      <w:b/>
      <w:iCs/>
      <w:color w:val="1A365D"/>
      <w:kern w:val="32"/>
      <w:szCs w:val="28"/>
      <w:lang w:val="da-DK" w:eastAsia="zh-TW"/>
    </w:rPr>
  </w:style>
  <w:style w:type="table" w:customStyle="1" w:styleId="10Tablegrid1">
    <w:name w:val="10 Table grid 1"/>
    <w:basedOn w:val="TableNormal"/>
    <w:uiPriority w:val="99"/>
    <w:rsid w:val="00FC57DA"/>
    <w:tblPr>
      <w:tblInd w:w="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bottom"/>
    </w:tcPr>
    <w:tblStylePr w:type="firstRow">
      <w:tblPr/>
      <w:tcPr>
        <w:shd w:val="clear" w:color="auto" w:fill="C2D1D3"/>
      </w:tcPr>
    </w:tblStylePr>
  </w:style>
  <w:style w:type="paragraph" w:styleId="NormalWeb">
    <w:name w:val="Normal (Web)"/>
    <w:basedOn w:val="Normal"/>
    <w:uiPriority w:val="99"/>
    <w:unhideWhenUsed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ollowedHyperlink">
    <w:name w:val="FollowedHyperlink"/>
    <w:basedOn w:val="DefaultParagraphFont"/>
    <w:rsid w:val="00FC57DA"/>
    <w:rPr>
      <w:color w:val="0000FF" w:themeColor="followedHyperlink"/>
      <w:u w:val="single"/>
    </w:rPr>
  </w:style>
  <w:style w:type="paragraph" w:customStyle="1" w:styleId="dwpa10bold">
    <w:name w:val="dwpa 10 bold"/>
    <w:basedOn w:val="Normal"/>
    <w:next w:val="10Normal"/>
    <w:qFormat/>
    <w:rsid w:val="00893347"/>
    <w:pPr>
      <w:spacing w:before="120"/>
    </w:pPr>
    <w:rPr>
      <w:rFonts w:ascii="Verdana" w:hAnsi="Verdana"/>
      <w:b/>
    </w:rPr>
  </w:style>
  <w:style w:type="paragraph" w:customStyle="1" w:styleId="10Underline">
    <w:name w:val="10 Underline"/>
    <w:basedOn w:val="10Normal"/>
    <w:next w:val="10Normal"/>
    <w:qFormat/>
    <w:rsid w:val="00FC57DA"/>
    <w:rPr>
      <w:u w:val="single"/>
      <w:lang w:eastAsia="zh-TW"/>
    </w:rPr>
  </w:style>
  <w:style w:type="paragraph" w:customStyle="1" w:styleId="dwpaHeading3Numbering">
    <w:name w:val="dwpa Heading 3 Numbering"/>
    <w:basedOn w:val="Heading3"/>
    <w:next w:val="dwpa10Indent"/>
    <w:autoRedefine/>
    <w:qFormat/>
    <w:rsid w:val="00FC57DA"/>
  </w:style>
  <w:style w:type="paragraph" w:customStyle="1" w:styleId="dwpaHeading1">
    <w:name w:val="dwpa Heading 1"/>
    <w:aliases w:val="Numbering"/>
    <w:basedOn w:val="Heading1"/>
    <w:next w:val="dwpa10Indent"/>
    <w:qFormat/>
    <w:rsid w:val="00FC57DA"/>
    <w:pPr>
      <w:pageBreakBefore w:val="0"/>
      <w:tabs>
        <w:tab w:val="left" w:pos="2268"/>
      </w:tabs>
      <w:ind w:left="567" w:hanging="567"/>
    </w:pPr>
    <w:rPr>
      <w:rFonts w:ascii="Verdana" w:hAnsi="Verdana"/>
    </w:rPr>
  </w:style>
  <w:style w:type="paragraph" w:customStyle="1" w:styleId="dwpaHeading2Numbering">
    <w:name w:val="dwpa Heading 2 Numbering"/>
    <w:basedOn w:val="Heading2"/>
    <w:next w:val="dwpa10Indent"/>
    <w:qFormat/>
    <w:rsid w:val="00FC57DA"/>
    <w:pPr>
      <w:tabs>
        <w:tab w:val="left" w:pos="2268"/>
      </w:tabs>
      <w:ind w:left="567" w:hanging="567"/>
    </w:pPr>
    <w:rPr>
      <w:rFonts w:ascii="Verdana" w:hAnsi="Verdana"/>
      <w:lang w:val="en-GB"/>
    </w:rPr>
  </w:style>
  <w:style w:type="paragraph" w:customStyle="1" w:styleId="dwpa10Indent">
    <w:name w:val="dwpa 10 Indent"/>
    <w:basedOn w:val="10Normal"/>
    <w:qFormat/>
    <w:rsid w:val="00FC57DA"/>
    <w:pPr>
      <w:tabs>
        <w:tab w:val="left" w:pos="567"/>
      </w:tabs>
      <w:ind w:left="567"/>
    </w:pPr>
    <w:rPr>
      <w:rFonts w:eastAsia="PMingLiU"/>
      <w:iCs/>
      <w:lang w:eastAsia="zh-TW"/>
    </w:rPr>
  </w:style>
  <w:style w:type="paragraph" w:styleId="Title">
    <w:name w:val="Title"/>
    <w:basedOn w:val="Normal"/>
    <w:next w:val="Normal"/>
    <w:link w:val="TitleChar"/>
    <w:qFormat/>
    <w:rsid w:val="00FC57DA"/>
    <w:pPr>
      <w:pBdr>
        <w:bottom w:val="single" w:sz="8" w:space="4" w:color="FFFFFF" w:themeColor="accent1"/>
      </w:pBdr>
      <w:spacing w:after="300"/>
      <w:contextualSpacing/>
    </w:pPr>
    <w:rPr>
      <w:rFonts w:asciiTheme="majorHAnsi" w:eastAsiaTheme="majorEastAsia" w:hAnsiTheme="majorHAnsi" w:cstheme="majorBidi"/>
      <w:color w:val="B72A24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FC57DA"/>
    <w:rPr>
      <w:rFonts w:asciiTheme="majorHAnsi" w:eastAsiaTheme="majorEastAsia" w:hAnsiTheme="majorHAnsi" w:cstheme="majorBidi"/>
      <w:color w:val="B72A24" w:themeColor="text2" w:themeShade="BF"/>
      <w:spacing w:val="5"/>
      <w:kern w:val="28"/>
      <w:sz w:val="52"/>
      <w:szCs w:val="52"/>
    </w:rPr>
  </w:style>
  <w:style w:type="paragraph" w:customStyle="1" w:styleId="dwpaTitle">
    <w:name w:val="dwpa Title"/>
    <w:basedOn w:val="Title"/>
    <w:autoRedefine/>
    <w:qFormat/>
    <w:rsid w:val="008303A6"/>
    <w:pPr>
      <w:pBdr>
        <w:bottom w:val="none" w:sz="0" w:space="0" w:color="auto"/>
      </w:pBdr>
      <w:spacing w:before="280" w:after="0"/>
    </w:pPr>
    <w:rPr>
      <w:rFonts w:ascii="Verdana" w:hAnsi="Verdana"/>
      <w:color w:val="1A365D"/>
      <w:sz w:val="28"/>
      <w:szCs w:val="28"/>
    </w:rPr>
  </w:style>
  <w:style w:type="paragraph" w:customStyle="1" w:styleId="dwpaHeaderline">
    <w:name w:val="dwpa Header line"/>
    <w:basedOn w:val="dwpa10Indent"/>
    <w:autoRedefine/>
    <w:qFormat/>
    <w:rsid w:val="00865B13"/>
    <w:pPr>
      <w:pBdr>
        <w:bottom w:val="single" w:sz="6" w:space="1" w:color="004261"/>
      </w:pBdr>
      <w:spacing w:after="100"/>
      <w:ind w:left="0"/>
    </w:pPr>
    <w:rPr>
      <w:sz w:val="2"/>
    </w:rPr>
  </w:style>
  <w:style w:type="paragraph" w:customStyle="1" w:styleId="AAdress">
    <w:name w:val="A Adress"/>
    <w:basedOn w:val="7Adress"/>
    <w:qFormat/>
    <w:rsid w:val="00FC57DA"/>
  </w:style>
  <w:style w:type="paragraph" w:customStyle="1" w:styleId="dwpaFooterline">
    <w:name w:val="dwpa Footer line"/>
    <w:basedOn w:val="LinebluebottomD01"/>
    <w:autoRedefine/>
    <w:qFormat/>
    <w:rsid w:val="00FC57DA"/>
    <w:pPr>
      <w:pBdr>
        <w:top w:val="single" w:sz="6" w:space="1" w:color="004261"/>
        <w:bottom w:val="none" w:sz="0" w:space="0" w:color="auto"/>
      </w:pBdr>
    </w:pPr>
    <w:rPr>
      <w:sz w:val="2"/>
    </w:rPr>
  </w:style>
  <w:style w:type="paragraph" w:customStyle="1" w:styleId="ASpace">
    <w:name w:val="A Space"/>
    <w:basedOn w:val="Seperator04D01"/>
    <w:qFormat/>
    <w:rsid w:val="00FC57DA"/>
    <w:rPr>
      <w:sz w:val="2"/>
    </w:rPr>
  </w:style>
  <w:style w:type="paragraph" w:customStyle="1" w:styleId="AFooter">
    <w:name w:val="A Footer"/>
    <w:basedOn w:val="dwpa07footer"/>
    <w:qFormat/>
    <w:rsid w:val="00FC57DA"/>
    <w:pPr>
      <w:framePr w:wrap="around"/>
    </w:pPr>
    <w:rPr>
      <w:szCs w:val="24"/>
    </w:rPr>
  </w:style>
  <w:style w:type="paragraph" w:customStyle="1" w:styleId="dwpaTOCheading">
    <w:name w:val="dwpa TOC heading"/>
    <w:basedOn w:val="HeadingTOC"/>
    <w:qFormat/>
    <w:rsid w:val="00865B13"/>
    <w:pPr>
      <w:tabs>
        <w:tab w:val="clear" w:pos="9072"/>
        <w:tab w:val="right" w:leader="dot" w:pos="9639"/>
      </w:tabs>
      <w:spacing w:before="120" w:after="0"/>
    </w:pPr>
    <w:rPr>
      <w:rFonts w:ascii="Verdana" w:hAnsi="Verdana"/>
      <w:color w:val="1A365D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FC57DA"/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FC57DA"/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character" w:customStyle="1" w:styleId="Heading8Char">
    <w:name w:val="Heading 8 Char"/>
    <w:basedOn w:val="DefaultParagraphFont"/>
    <w:link w:val="Heading8"/>
    <w:semiHidden/>
    <w:rsid w:val="00FC57DA"/>
    <w:rPr>
      <w:rFonts w:asciiTheme="majorHAnsi" w:eastAsiaTheme="majorEastAsia" w:hAnsiTheme="majorHAnsi" w:cstheme="majorBidi"/>
      <w:color w:val="F9E6A9" w:themeColor="text1" w:themeTint="BF"/>
    </w:rPr>
  </w:style>
  <w:style w:type="character" w:customStyle="1" w:styleId="Heading9Char">
    <w:name w:val="Heading 9 Char"/>
    <w:basedOn w:val="DefaultParagraphFont"/>
    <w:link w:val="Heading9"/>
    <w:semiHidden/>
    <w:rsid w:val="00FC57DA"/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table" w:customStyle="1" w:styleId="ATablegrid">
    <w:name w:val="A Table grid"/>
    <w:basedOn w:val="TableNormal"/>
    <w:uiPriority w:val="99"/>
    <w:rsid w:val="00B70AE9"/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dwpa10IndentBullet">
    <w:name w:val="dwpa 10 Indent Bullet"/>
    <w:basedOn w:val="10Bullet"/>
    <w:qFormat/>
    <w:rsid w:val="00FC57DA"/>
    <w:pPr>
      <w:ind w:left="964" w:hanging="284"/>
      <w:outlineLvl w:val="9"/>
    </w:pPr>
    <w:rPr>
      <w:lang w:eastAsia="zh-TW"/>
    </w:rPr>
  </w:style>
  <w:style w:type="paragraph" w:customStyle="1" w:styleId="dwpa10IndentBold">
    <w:name w:val="dwpa 10 Indent Bold"/>
    <w:basedOn w:val="dwpa10bold"/>
    <w:next w:val="dwpa10Indent"/>
    <w:qFormat/>
    <w:rsid w:val="00FC57DA"/>
    <w:pPr>
      <w:ind w:left="567"/>
    </w:pPr>
  </w:style>
  <w:style w:type="paragraph" w:customStyle="1" w:styleId="dwpa10IndentUnderline">
    <w:name w:val="dwpa 10 Indent Underline"/>
    <w:basedOn w:val="dwpa10IndentBold"/>
    <w:next w:val="dwpa10Indent"/>
    <w:autoRedefine/>
    <w:qFormat/>
    <w:rsid w:val="00FC57DA"/>
    <w:rPr>
      <w:b w:val="0"/>
      <w:u w:val="single"/>
    </w:rPr>
  </w:style>
  <w:style w:type="paragraph" w:customStyle="1" w:styleId="dwpa10IndentList">
    <w:name w:val="dwpa 10 Indent List"/>
    <w:basedOn w:val="10list"/>
    <w:qFormat/>
    <w:rsid w:val="00FC57DA"/>
    <w:pPr>
      <w:ind w:left="964" w:hanging="284"/>
      <w:outlineLvl w:val="9"/>
    </w:pPr>
  </w:style>
  <w:style w:type="paragraph" w:customStyle="1" w:styleId="dwpa10IndentLarge">
    <w:name w:val="dwpa 10 Indent Large"/>
    <w:basedOn w:val="10Indent"/>
    <w:qFormat/>
    <w:rsid w:val="00306803"/>
    <w:pPr>
      <w:ind w:left="964"/>
    </w:pPr>
    <w:rPr>
      <w:lang w:eastAsia="zh-TW"/>
    </w:rPr>
  </w:style>
  <w:style w:type="paragraph" w:customStyle="1" w:styleId="dwpa10IndentRed">
    <w:name w:val="dwpa 10 Indent Red"/>
    <w:basedOn w:val="dwpa10IndentLarge"/>
    <w:autoRedefine/>
    <w:qFormat/>
    <w:rsid w:val="00306803"/>
    <w:pPr>
      <w:ind w:left="567"/>
    </w:pPr>
    <w:rPr>
      <w:color w:val="DB514B"/>
    </w:rPr>
  </w:style>
  <w:style w:type="table" w:customStyle="1" w:styleId="ATablepicture">
    <w:name w:val="A Table picture"/>
    <w:basedOn w:val="ATablegrid10"/>
    <w:uiPriority w:val="99"/>
    <w:rsid w:val="00FC57DA"/>
    <w:tblPr>
      <w:tblInd w:w="567" w:type="dxa"/>
    </w:tbl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62D4E" w:themeFill="background1" w:themeFillShade="D9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styleId="TOC5">
    <w:name w:val="toc 5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800"/>
    </w:pPr>
    <w:rPr>
      <w:rFonts w:asciiTheme="minorHAnsi" w:hAnsiTheme="minorHAnsi" w:cstheme="minorHAnsi"/>
      <w:sz w:val="18"/>
      <w:szCs w:val="18"/>
    </w:rPr>
  </w:style>
  <w:style w:type="paragraph" w:styleId="TOC6">
    <w:name w:val="toc 6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000"/>
    </w:pPr>
    <w:rPr>
      <w:rFonts w:asciiTheme="minorHAnsi" w:hAnsiTheme="minorHAnsi" w:cstheme="minorHAnsi"/>
      <w:sz w:val="18"/>
      <w:szCs w:val="18"/>
    </w:rPr>
  </w:style>
  <w:style w:type="paragraph" w:styleId="TOC7">
    <w:name w:val="toc 7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200"/>
    </w:pPr>
    <w:rPr>
      <w:rFonts w:asciiTheme="minorHAnsi" w:hAnsiTheme="minorHAnsi" w:cstheme="minorHAnsi"/>
      <w:sz w:val="18"/>
      <w:szCs w:val="18"/>
    </w:rPr>
  </w:style>
  <w:style w:type="paragraph" w:styleId="TOC8">
    <w:name w:val="toc 8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400"/>
    </w:pPr>
    <w:rPr>
      <w:rFonts w:asciiTheme="minorHAnsi" w:hAnsiTheme="minorHAnsi" w:cstheme="minorHAnsi"/>
      <w:sz w:val="18"/>
      <w:szCs w:val="18"/>
    </w:rPr>
  </w:style>
  <w:style w:type="paragraph" w:styleId="TOC9">
    <w:name w:val="toc 9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600"/>
    </w:pPr>
    <w:rPr>
      <w:rFonts w:asciiTheme="minorHAnsi" w:hAnsiTheme="minorHAnsi" w:cstheme="minorHAnsi"/>
      <w:sz w:val="18"/>
      <w:szCs w:val="18"/>
    </w:rPr>
  </w:style>
  <w:style w:type="paragraph" w:customStyle="1" w:styleId="ANormalNOintend">
    <w:name w:val="A Normal NO intend"/>
    <w:basedOn w:val="dwpa10Indent"/>
    <w:qFormat/>
    <w:rsid w:val="00FC57DA"/>
    <w:pPr>
      <w:ind w:left="0"/>
    </w:pPr>
    <w:rPr>
      <w:lang w:val="da-DK"/>
    </w:rPr>
  </w:style>
  <w:style w:type="paragraph" w:customStyle="1" w:styleId="10Heading1Nointend">
    <w:name w:val="10 Heading 1_No intend"/>
    <w:basedOn w:val="10Heading1"/>
    <w:next w:val="10NormalNointend"/>
    <w:qFormat/>
    <w:rsid w:val="00FC57DA"/>
    <w:pPr>
      <w:numPr>
        <w:numId w:val="0"/>
      </w:numPr>
      <w:spacing w:before="120"/>
    </w:pPr>
  </w:style>
  <w:style w:type="paragraph" w:customStyle="1" w:styleId="10NormalNointend">
    <w:name w:val="10 Normal_No intend"/>
    <w:basedOn w:val="10Normal"/>
    <w:qFormat/>
    <w:rsid w:val="00FC57DA"/>
  </w:style>
  <w:style w:type="paragraph" w:customStyle="1" w:styleId="10Heading2Nointend">
    <w:name w:val="10 Heading 2_No intend"/>
    <w:basedOn w:val="10NormalNointend"/>
    <w:next w:val="10NormalNointend"/>
    <w:qFormat/>
    <w:rsid w:val="00FC57DA"/>
    <w:pPr>
      <w:spacing w:before="120"/>
    </w:pPr>
    <w:rPr>
      <w:b/>
    </w:rPr>
  </w:style>
  <w:style w:type="paragraph" w:customStyle="1" w:styleId="10Heading3Nointend">
    <w:name w:val="10 Heading 3_No intend"/>
    <w:basedOn w:val="10Heading3"/>
    <w:next w:val="10NormalNointend"/>
    <w:qFormat/>
    <w:rsid w:val="00FC57DA"/>
    <w:pPr>
      <w:spacing w:before="120"/>
    </w:pPr>
  </w:style>
  <w:style w:type="paragraph" w:customStyle="1" w:styleId="10Tableheading">
    <w:name w:val="10 Table heading"/>
    <w:basedOn w:val="Normal"/>
    <w:autoRedefine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  <w:rPr>
      <w:color w:val="1A365D" w:themeColor="background1"/>
    </w:rPr>
  </w:style>
  <w:style w:type="paragraph" w:customStyle="1" w:styleId="10Done">
    <w:name w:val="10 Done"/>
    <w:basedOn w:val="Normal"/>
    <w:qFormat/>
    <w:rsid w:val="00FC57DA"/>
    <w:pPr>
      <w:keepNext/>
      <w:numPr>
        <w:numId w:val="6"/>
      </w:numPr>
      <w:tabs>
        <w:tab w:val="clear" w:pos="1134"/>
      </w:tabs>
    </w:pPr>
    <w:rPr>
      <w:rFonts w:ascii="Verdana" w:hAnsi="Verdana"/>
      <w:sz w:val="16"/>
      <w:lang w:eastAsia="zh-TW"/>
    </w:rPr>
  </w:style>
  <w:style w:type="paragraph" w:customStyle="1" w:styleId="10Tabletext">
    <w:name w:val="10 Table text"/>
    <w:basedOn w:val="Normal"/>
    <w:autoRedefine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</w:style>
  <w:style w:type="paragraph" w:customStyle="1" w:styleId="10Open">
    <w:name w:val="10 Open"/>
    <w:basedOn w:val="Normal"/>
    <w:autoRedefine/>
    <w:qFormat/>
    <w:rsid w:val="00FC57DA"/>
    <w:pPr>
      <w:keepNext/>
      <w:numPr>
        <w:numId w:val="8"/>
      </w:numPr>
      <w:tabs>
        <w:tab w:val="clear" w:pos="1134"/>
      </w:tabs>
    </w:pPr>
    <w:rPr>
      <w:rFonts w:ascii="Verdana" w:hAnsi="Verdana"/>
      <w:lang w:eastAsia="zh-TW"/>
    </w:rPr>
  </w:style>
  <w:style w:type="paragraph" w:customStyle="1" w:styleId="10Progress">
    <w:name w:val="10 Progress"/>
    <w:basedOn w:val="10Open"/>
    <w:autoRedefine/>
    <w:qFormat/>
    <w:rsid w:val="00FC57DA"/>
    <w:pPr>
      <w:numPr>
        <w:numId w:val="9"/>
      </w:numPr>
    </w:pPr>
  </w:style>
  <w:style w:type="paragraph" w:customStyle="1" w:styleId="dwpa10IndentOpen">
    <w:name w:val="dwpa 10 Indent Open"/>
    <w:basedOn w:val="10Open"/>
    <w:qFormat/>
    <w:rsid w:val="00FC57DA"/>
    <w:pPr>
      <w:ind w:left="964" w:hanging="284"/>
    </w:pPr>
  </w:style>
  <w:style w:type="paragraph" w:customStyle="1" w:styleId="dwpa10indentProgress">
    <w:name w:val="dwpa 10 indent Progress"/>
    <w:basedOn w:val="10Progress"/>
    <w:qFormat/>
    <w:rsid w:val="00FC57DA"/>
    <w:pPr>
      <w:ind w:left="964" w:hanging="284"/>
    </w:pPr>
  </w:style>
  <w:style w:type="paragraph" w:customStyle="1" w:styleId="dwpa10IndentDone">
    <w:name w:val="dwpa 10 Indent Done"/>
    <w:basedOn w:val="10Done"/>
    <w:qFormat/>
    <w:rsid w:val="003D6B04"/>
    <w:pPr>
      <w:ind w:left="964" w:hanging="284"/>
    </w:pPr>
    <w:rPr>
      <w:sz w:val="20"/>
    </w:rPr>
  </w:style>
  <w:style w:type="table" w:customStyle="1" w:styleId="V04TableControleddoc">
    <w:name w:val="V04 Table Controled doc"/>
    <w:basedOn w:val="TableNormal"/>
    <w:uiPriority w:val="99"/>
    <w:rsid w:val="00FC57DA"/>
    <w:rPr>
      <w:color w:val="1A365D"/>
    </w:rPr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/>
        <w:sz w:val="20"/>
      </w:rPr>
      <w:tblPr/>
      <w:tcPr>
        <w:shd w:val="clear" w:color="auto" w:fill="F8DF8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10Normalwhite">
    <w:name w:val="10 Normal white"/>
    <w:basedOn w:val="10Normal"/>
    <w:next w:val="10Normal"/>
    <w:qFormat/>
    <w:rsid w:val="00FC57DA"/>
    <w:rPr>
      <w:lang w:eastAsia="zh-TW"/>
    </w:rPr>
  </w:style>
  <w:style w:type="character" w:styleId="UnresolvedMention">
    <w:name w:val="Unresolved Mention"/>
    <w:basedOn w:val="DefaultParagraphFont"/>
    <w:uiPriority w:val="99"/>
    <w:semiHidden/>
    <w:unhideWhenUsed/>
    <w:rsid w:val="00FC57DA"/>
    <w:rPr>
      <w:color w:val="605E5C"/>
      <w:shd w:val="clear" w:color="auto" w:fill="E1DFDD"/>
    </w:rPr>
  </w:style>
  <w:style w:type="paragraph" w:customStyle="1" w:styleId="08Normal">
    <w:name w:val="08 Normal"/>
    <w:basedOn w:val="10Normal"/>
    <w:qFormat/>
    <w:rsid w:val="00FC57DA"/>
    <w:rPr>
      <w:sz w:val="16"/>
      <w:szCs w:val="16"/>
    </w:rPr>
  </w:style>
  <w:style w:type="paragraph" w:customStyle="1" w:styleId="08Underline">
    <w:name w:val="08 Underline"/>
    <w:basedOn w:val="08Normal"/>
    <w:next w:val="Normal"/>
    <w:qFormat/>
    <w:rsid w:val="00FC57DA"/>
    <w:pPr>
      <w:tabs>
        <w:tab w:val="left" w:pos="567"/>
      </w:tabs>
    </w:pPr>
    <w:rPr>
      <w:rFonts w:eastAsia="PMingLiU"/>
      <w:iCs/>
      <w:u w:val="single"/>
      <w:lang w:eastAsia="zh-TW"/>
    </w:rPr>
  </w:style>
  <w:style w:type="paragraph" w:customStyle="1" w:styleId="08Bold">
    <w:name w:val="08 Bold"/>
    <w:basedOn w:val="08Underline"/>
    <w:next w:val="Normal"/>
    <w:qFormat/>
    <w:rsid w:val="00FC57DA"/>
    <w:rPr>
      <w:b/>
      <w:u w:val="none"/>
    </w:rPr>
  </w:style>
  <w:style w:type="paragraph" w:customStyle="1" w:styleId="08Bullet">
    <w:name w:val="08 Bullet"/>
    <w:basedOn w:val="10Bullet"/>
    <w:qFormat/>
    <w:rsid w:val="00FC57DA"/>
    <w:pPr>
      <w:ind w:left="170" w:hanging="170"/>
      <w:outlineLvl w:val="9"/>
    </w:pPr>
    <w:rPr>
      <w:sz w:val="16"/>
    </w:rPr>
  </w:style>
  <w:style w:type="paragraph" w:customStyle="1" w:styleId="08Done">
    <w:name w:val="08 Done"/>
    <w:basedOn w:val="10Done"/>
    <w:qFormat/>
    <w:rsid w:val="00FC57DA"/>
    <w:pPr>
      <w:ind w:left="170" w:hanging="170"/>
    </w:pPr>
  </w:style>
  <w:style w:type="paragraph" w:customStyle="1" w:styleId="08Open">
    <w:name w:val="08 Open"/>
    <w:basedOn w:val="10Open"/>
    <w:qFormat/>
    <w:rsid w:val="00FC57DA"/>
    <w:pPr>
      <w:ind w:left="170" w:hanging="170"/>
    </w:pPr>
    <w:rPr>
      <w:sz w:val="16"/>
    </w:rPr>
  </w:style>
  <w:style w:type="paragraph" w:customStyle="1" w:styleId="08Progress">
    <w:name w:val="08 Progress"/>
    <w:basedOn w:val="10Open"/>
    <w:qFormat/>
    <w:rsid w:val="00FC57DA"/>
    <w:pPr>
      <w:numPr>
        <w:numId w:val="2"/>
      </w:numPr>
      <w:ind w:left="170" w:hanging="170"/>
    </w:pPr>
    <w:rPr>
      <w:sz w:val="16"/>
    </w:rPr>
  </w:style>
  <w:style w:type="paragraph" w:customStyle="1" w:styleId="ABullet">
    <w:name w:val="A Bullet #"/>
    <w:basedOn w:val="dwpa10IndentBullet"/>
    <w:rsid w:val="00FC57DA"/>
    <w:pPr>
      <w:numPr>
        <w:numId w:val="5"/>
      </w:numPr>
    </w:pPr>
  </w:style>
  <w:style w:type="table" w:customStyle="1" w:styleId="ATablegrid10">
    <w:name w:val="A Table grid 10"/>
    <w:basedOn w:val="TableNormal"/>
    <w:uiPriority w:val="99"/>
    <w:rsid w:val="00FC57DA"/>
    <w:rPr>
      <w:rFonts w:ascii="Verdana" w:hAnsi="Verdana"/>
    </w:rPr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table" w:customStyle="1" w:styleId="ATable08">
    <w:name w:val="A Table 08"/>
    <w:basedOn w:val="ATablegrid10"/>
    <w:uiPriority w:val="99"/>
    <w:rsid w:val="00FC57DA"/>
    <w:rPr>
      <w:sz w:val="16"/>
    </w:rPr>
    <w:tblPr/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ATOC">
    <w:name w:val="A TOC"/>
    <w:basedOn w:val="HeadingTOC"/>
    <w:autoRedefine/>
    <w:qFormat/>
    <w:rsid w:val="00FC57DA"/>
    <w:pPr>
      <w:tabs>
        <w:tab w:val="clear" w:pos="9072"/>
        <w:tab w:val="right" w:pos="9639"/>
      </w:tabs>
      <w:spacing w:before="240"/>
    </w:pPr>
    <w:rPr>
      <w:rFonts w:ascii="Verdana" w:hAnsi="Verdana"/>
      <w:color w:val="1A365D"/>
      <w:sz w:val="24"/>
      <w:szCs w:val="24"/>
    </w:rPr>
  </w:style>
  <w:style w:type="paragraph" w:styleId="ListParagraph">
    <w:name w:val="List Paragraph"/>
    <w:basedOn w:val="Normal"/>
    <w:uiPriority w:val="34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720"/>
      <w:contextualSpacing/>
    </w:pPr>
    <w:rPr>
      <w:rFonts w:ascii="Times New Roman" w:eastAsiaTheme="minorEastAsia" w:hAnsi="Times New Roman"/>
      <w:color w:val="auto"/>
      <w:sz w:val="24"/>
      <w:szCs w:val="24"/>
      <w:lang w:eastAsia="en-GB"/>
    </w:rPr>
  </w:style>
  <w:style w:type="paragraph" w:styleId="TableofFigures">
    <w:name w:val="table of figures"/>
    <w:basedOn w:val="Normal"/>
    <w:next w:val="Normal"/>
    <w:uiPriority w:val="99"/>
    <w:unhideWhenUsed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</w:style>
  <w:style w:type="paragraph" w:customStyle="1" w:styleId="dwpa10Red">
    <w:name w:val="dwpa 10 Red"/>
    <w:basedOn w:val="dwpa10IndentRed"/>
    <w:next w:val="10Normal"/>
    <w:qFormat/>
    <w:rsid w:val="008303A6"/>
    <w:pPr>
      <w:ind w:left="0"/>
    </w:pPr>
  </w:style>
  <w:style w:type="paragraph" w:customStyle="1" w:styleId="dwpaTOCtitleportrait">
    <w:name w:val="dwpa TOC title portrait"/>
    <w:basedOn w:val="dwpaTOCheading"/>
    <w:next w:val="dwpaTOCheading"/>
    <w:qFormat/>
    <w:rsid w:val="0058557C"/>
    <w:pPr>
      <w:spacing w:before="240" w:after="240"/>
    </w:pPr>
  </w:style>
  <w:style w:type="paragraph" w:customStyle="1" w:styleId="dwpaTOCsubjectportrait">
    <w:name w:val="dwpa TOC subject portrait"/>
    <w:basedOn w:val="dwpaTOCtitleportrait"/>
    <w:qFormat/>
    <w:rsid w:val="004A0023"/>
    <w:pPr>
      <w:numPr>
        <w:numId w:val="26"/>
      </w:numPr>
      <w:spacing w:before="0" w:after="0"/>
      <w:ind w:left="340" w:hanging="170"/>
    </w:pPr>
    <w:rPr>
      <w:b w:val="0"/>
    </w:rPr>
  </w:style>
  <w:style w:type="paragraph" w:customStyle="1" w:styleId="TOC1manual">
    <w:name w:val="TOC 1 manual"/>
    <w:basedOn w:val="Normal"/>
    <w:autoRedefine/>
    <w:qFormat/>
    <w:rsid w:val="0058557C"/>
    <w:pPr>
      <w:numPr>
        <w:numId w:val="27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right" w:leader="dot" w:pos="9639"/>
      </w:tabs>
      <w:ind w:left="357" w:hanging="357"/>
    </w:pPr>
    <w:rPr>
      <w:sz w:val="24"/>
    </w:rPr>
  </w:style>
  <w:style w:type="paragraph" w:customStyle="1" w:styleId="Style10IndentVerdana12ptBold">
    <w:name w:val="Style 10 Indent + Verdana 12 pt Bold"/>
    <w:basedOn w:val="Normal"/>
    <w:rsid w:val="0058557C"/>
    <w:pPr>
      <w:tabs>
        <w:tab w:val="clear" w:pos="1134"/>
      </w:tabs>
      <w:ind w:left="284"/>
    </w:pPr>
    <w:rPr>
      <w:rFonts w:ascii="Verdana" w:hAnsi="Verdana"/>
      <w:b/>
      <w:bCs/>
      <w:sz w:val="24"/>
    </w:rPr>
  </w:style>
  <w:style w:type="paragraph" w:customStyle="1" w:styleId="StyleTOC1manualVerdana">
    <w:name w:val="Style TOC 1 manual + Verdana"/>
    <w:basedOn w:val="TOC1manual"/>
    <w:rsid w:val="0058557C"/>
    <w:pPr>
      <w:ind w:left="454" w:hanging="170"/>
    </w:pPr>
    <w:rPr>
      <w:rFonts w:ascii="Verdana" w:hAnsi="Verdana"/>
    </w:rPr>
  </w:style>
  <w:style w:type="paragraph" w:customStyle="1" w:styleId="dwpa10">
    <w:name w:val="dwpa 10"/>
    <w:basedOn w:val="10Normal"/>
    <w:qFormat/>
    <w:rsid w:val="004A0023"/>
  </w:style>
  <w:style w:type="paragraph" w:customStyle="1" w:styleId="dwpaTOCtitlelandschape">
    <w:name w:val="dwpa TOC title landschape"/>
    <w:basedOn w:val="dwpaTOCtitleportrait"/>
    <w:qFormat/>
    <w:rsid w:val="003C4FC3"/>
    <w:pPr>
      <w:tabs>
        <w:tab w:val="clear" w:pos="9639"/>
        <w:tab w:val="right" w:leader="dot" w:pos="14572"/>
      </w:tabs>
    </w:pPr>
  </w:style>
  <w:style w:type="paragraph" w:customStyle="1" w:styleId="dwpaTOCsubjectlandschape">
    <w:name w:val="dwpa TOC subject landschape"/>
    <w:basedOn w:val="dwpaTOCsubjectportrait"/>
    <w:qFormat/>
    <w:rsid w:val="003C4FC3"/>
    <w:pPr>
      <w:tabs>
        <w:tab w:val="clear" w:pos="9639"/>
        <w:tab w:val="right" w:leader="dot" w:pos="14572"/>
      </w:tabs>
    </w:pPr>
  </w:style>
  <w:style w:type="paragraph" w:customStyle="1" w:styleId="dwpapageno">
    <w:name w:val="dwpa page no"/>
    <w:basedOn w:val="dwpa07footer"/>
    <w:qFormat/>
    <w:rsid w:val="00917024"/>
    <w:pPr>
      <w:framePr w:wrap="around"/>
    </w:pPr>
    <w:rPr>
      <w:b/>
      <w:color w:val="1A365D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652421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2060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92833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79428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mailto:JS@danishxxx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fl\Danish%20Wind%20Power%20Academy\DWPAUS%20-%20Documents\01-Sales\00%20Sales%20Suitcase\TE%20Tech%20Essential\Registration%20Form%20_Tech%20Essentials_Open%20Class_2024_Europe%20.dotx" TargetMode="External"/></Relationships>
</file>

<file path=word/theme/theme1.xml><?xml version="1.0" encoding="utf-8"?>
<a:theme xmlns:a="http://schemas.openxmlformats.org/drawingml/2006/main" name="Office Theme">
  <a:themeElements>
    <a:clrScheme name="dwpa">
      <a:dk1>
        <a:srgbClr val="F8DF8D"/>
      </a:dk1>
      <a:lt1>
        <a:srgbClr val="1A365D"/>
      </a:lt1>
      <a:dk2>
        <a:srgbClr val="DB514B"/>
      </a:dk2>
      <a:lt2>
        <a:srgbClr val="2C5987"/>
      </a:lt2>
      <a:accent1>
        <a:srgbClr val="FFFFFF"/>
      </a:accent1>
      <a:accent2>
        <a:srgbClr val="1A365D"/>
      </a:accent2>
      <a:accent3>
        <a:srgbClr val="DB514B"/>
      </a:accent3>
      <a:accent4>
        <a:srgbClr val="D5E2E8"/>
      </a:accent4>
      <a:accent5>
        <a:srgbClr val="2C5987"/>
      </a:accent5>
      <a:accent6>
        <a:srgbClr val="F2F2F2"/>
      </a:accent6>
      <a:hlink>
        <a:srgbClr val="0000FF"/>
      </a:hlink>
      <a:folHlink>
        <a:srgbClr val="0000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C7488EE-3455-4670-9FE5-6C9D7ED0D8FF}">
  <we:reference id="wa200010453" version="1.0.0.1" store="en-US" storeType="OMEX"/>
  <we:alternateReferences>
    <we:reference id="WA200010453" version="1.0.0.1" store="WA200010453" storeType="OMEX"/>
  </we:alternateReferences>
  <we:properties>
    <we:property name="claude.fileId" value="&quot;9e426825-6497-461e-bb07-ad8e5a32950b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2d6452-87b6-4677-9f74-bd8d9b8af0a4">
      <Terms xmlns="http://schemas.microsoft.com/office/infopath/2007/PartnerControls"/>
    </lcf76f155ced4ddcb4097134ff3c332f>
    <Comments xmlns="a52d6452-87b6-4677-9f74-bd8d9b8af0a4" xsi:nil="true"/>
    <Owner xmlns="a52d6452-87b6-4677-9f74-bd8d9b8af0a4" xsi:nil="true"/>
    <TaxCatchAll xmlns="37ff55fb-8cac-4d3a-a667-f1a212508dbf" xsi:nil="true"/>
    <Sharedwith xmlns="a52d6452-87b6-4677-9f74-bd8d9b8af0a4" xsi:nil="true"/>
    <_Flow_SignoffStatus xmlns="a52d6452-87b6-4677-9f74-bd8d9b8af0a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414A2F64255F43A114602E8F39CDBB" ma:contentTypeVersion="22" ma:contentTypeDescription="Create a new document." ma:contentTypeScope="" ma:versionID="68e7156ee73f885d1712e5f89d68e5b5">
  <xsd:schema xmlns:xsd="http://www.w3.org/2001/XMLSchema" xmlns:xs="http://www.w3.org/2001/XMLSchema" xmlns:p="http://schemas.microsoft.com/office/2006/metadata/properties" xmlns:ns2="a52d6452-87b6-4677-9f74-bd8d9b8af0a4" xmlns:ns3="37ff55fb-8cac-4d3a-a667-f1a212508dbf" targetNamespace="http://schemas.microsoft.com/office/2006/metadata/properties" ma:root="true" ma:fieldsID="781a74555c3fb23fa54e28ffa9f98a93" ns2:_="" ns3:_="">
    <xsd:import namespace="a52d6452-87b6-4677-9f74-bd8d9b8af0a4"/>
    <xsd:import namespace="37ff55fb-8cac-4d3a-a667-f1a212508d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Owner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Comments" minOccurs="0"/>
                <xsd:element ref="ns2:lcf76f155ced4ddcb4097134ff3c332f" minOccurs="0"/>
                <xsd:element ref="ns3:TaxCatchAll" minOccurs="0"/>
                <xsd:element ref="ns2:Sharedwith" minOccurs="0"/>
                <xsd:element ref="ns2:_Flow_SignoffStatu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d6452-87b6-4677-9f74-bd8d9b8af0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Owner" ma:index="10" nillable="true" ma:displayName="Owner" ma:format="Dropdown" ma:internalName="Owner">
      <xsd:simpleType>
        <xsd:restriction base="dms:Text">
          <xsd:maxLength value="255"/>
        </xsd:restriction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mments" ma:index="22" nillable="true" ma:displayName="Comments" ma:internalName="Comments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4a7a414-7cab-4ebe-80ec-41d06d391b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haredwith" ma:index="26" nillable="true" ma:displayName="Shared with" ma:format="Dropdown" ma:internalName="Sharedwith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ff55fb-8cac-4d3a-a667-f1a212508db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1dcb614-9cbd-44cf-8881-4855b2e88714}" ma:internalName="TaxCatchAll" ma:showField="CatchAllData" ma:web="37ff55fb-8cac-4d3a-a667-f1a212508d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4FB644-2140-47B1-A5F8-2E2A7004C565}">
  <ds:schemaRefs>
    <ds:schemaRef ds:uri="http://schemas.microsoft.com/office/2006/metadata/properties"/>
    <ds:schemaRef ds:uri="http://schemas.microsoft.com/office/infopath/2007/PartnerControls"/>
    <ds:schemaRef ds:uri="a52d6452-87b6-4677-9f74-bd8d9b8af0a4"/>
    <ds:schemaRef ds:uri="37ff55fb-8cac-4d3a-a667-f1a212508dbf"/>
  </ds:schemaRefs>
</ds:datastoreItem>
</file>

<file path=customXml/itemProps2.xml><?xml version="1.0" encoding="utf-8"?>
<ds:datastoreItem xmlns:ds="http://schemas.openxmlformats.org/officeDocument/2006/customXml" ds:itemID="{DC48BEAF-7F1A-498E-B2E7-79C418D822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3C05C9-42EE-4844-AC56-D99FF60DAE2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7AF326-9FAC-426F-827C-3085DA34DF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2d6452-87b6-4677-9f74-bd8d9b8af0a4"/>
    <ds:schemaRef ds:uri="37ff55fb-8cac-4d3a-a667-f1a212508d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Registration Form _Tech Essentials_Open Class_2024_Europe </Template>
  <TotalTime>6</TotalTime>
  <Pages>7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DWA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Dorthe Faurbye Larsen DWPA</dc:creator>
  <cp:keywords/>
  <dc:description/>
  <cp:lastModifiedBy>Niels Hemmingsen DWPA</cp:lastModifiedBy>
  <cp:revision>3</cp:revision>
  <cp:lastPrinted>2026-07-30T13:27:00Z</cp:lastPrinted>
  <dcterms:created xsi:type="dcterms:W3CDTF">2026-09-14T21:29:00Z</dcterms:created>
  <dcterms:modified xsi:type="dcterms:W3CDTF">2026-09-14T21:34:00Z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0x0101006BC78D6A02586E47B28BDF401CC1FD6B</vt:lpwstr>
  </property>
  <property fmtid="{D5CDD505-2E9C-101B-9397-08002B2CF9AE}" pid="3" name="GrammarlyDocumentId">
    <vt:lpwstr>b062c56a7ff506860329da07829990b560c71f0a96148095b259721944fa5108</vt:lpwstr>
  </property>
  <property fmtid="{D5CDD505-2E9C-101B-9397-08002B2CF9AE}" pid="4" name="MediaServiceImageTags">
    <vt:lpwstr/>
  </property>
</Properties>
</file>