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594B7C8E" w:rsidR="006F6C9A" w:rsidRPr="00ED6781" w:rsidRDefault="007C1D5C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SWT 3 MW DD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05AFBD4C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8C0ED8">
              <w:rPr>
                <w:rFonts w:ascii="Verdana" w:hAnsi="Verdana" w:cstheme="minorHAnsi"/>
                <w:color w:val="44546A"/>
              </w:rPr>
              <w:t>2</w:t>
            </w:r>
            <w:r w:rsidR="007C1D5C">
              <w:rPr>
                <w:rFonts w:ascii="Verdana" w:hAnsi="Verdana" w:cstheme="minorHAnsi"/>
                <w:color w:val="44546A"/>
              </w:rPr>
              <w:t>3</w:t>
            </w:r>
            <w:r w:rsidR="00C90A62">
              <w:rPr>
                <w:rFonts w:ascii="Verdana" w:hAnsi="Verdana" w:cstheme="minorHAnsi"/>
                <w:color w:val="44546A"/>
              </w:rPr>
              <w:t xml:space="preserve">: </w:t>
            </w:r>
            <w:r w:rsidR="007C1D5C">
              <w:rPr>
                <w:rFonts w:ascii="Verdana" w:hAnsi="Verdana" w:cstheme="minorHAnsi"/>
                <w:color w:val="44546A"/>
              </w:rPr>
              <w:t>June 7</w:t>
            </w:r>
            <w:r w:rsidR="007C1D5C" w:rsidRPr="007C1D5C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7C1D5C">
              <w:rPr>
                <w:rFonts w:ascii="Verdana" w:hAnsi="Verdana" w:cstheme="minorHAnsi"/>
                <w:color w:val="44546A"/>
              </w:rPr>
              <w:t xml:space="preserve"> 11</w:t>
            </w:r>
            <w:r w:rsidR="007C1D5C" w:rsidRPr="007C1D5C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7C1D5C">
              <w:rPr>
                <w:rFonts w:ascii="Verdana" w:hAnsi="Verdana" w:cstheme="minorHAnsi"/>
                <w:color w:val="44546A"/>
              </w:rPr>
              <w:t>,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7C1D5C" w:rsidRPr="007C1D5C" w14:paraId="2EAF7119" w14:textId="77777777" w:rsidTr="007C1D5C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C05B74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816FEC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7C1D5C" w:rsidRPr="007C1D5C" w14:paraId="1DAC4388" w14:textId="77777777" w:rsidTr="007C1D5C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92A70C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F3E77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7C1D5C" w:rsidRPr="007C1D5C" w14:paraId="065ECC3D" w14:textId="77777777" w:rsidTr="007C1D5C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78C40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BC56E7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7C1D5C" w:rsidRPr="007C1D5C" w14:paraId="385A554B" w14:textId="77777777" w:rsidTr="007C1D5C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CDFE59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A39364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7C1D5C" w:rsidRPr="007C1D5C" w14:paraId="0427E6CF" w14:textId="77777777" w:rsidTr="007C1D5C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702A6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7D836D" w14:textId="77777777" w:rsidR="007C1D5C" w:rsidRPr="007C1D5C" w:rsidRDefault="007C1D5C" w:rsidP="007C1D5C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C1D5C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Can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No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75%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High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67278807" w14:textId="68E536EB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00A93971" w14:textId="77777777" w:rsidR="008A433D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4C6925C9" w14:textId="0D7DEAF2" w:rsidR="007C1D5C" w:rsidRPr="000E6128" w:rsidRDefault="007C1D5C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7C1D5C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4CC4A" w14:textId="77777777" w:rsidR="004B76E1" w:rsidRDefault="004B76E1">
      <w:r>
        <w:separator/>
      </w:r>
    </w:p>
  </w:endnote>
  <w:endnote w:type="continuationSeparator" w:id="0">
    <w:p w14:paraId="5FD1FAA6" w14:textId="77777777" w:rsidR="004B76E1" w:rsidRDefault="004B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A00C" w14:textId="77777777" w:rsidR="004B76E1" w:rsidRDefault="004B76E1">
      <w:r>
        <w:separator/>
      </w:r>
    </w:p>
  </w:footnote>
  <w:footnote w:type="continuationSeparator" w:id="0">
    <w:p w14:paraId="0A6D53A6" w14:textId="77777777" w:rsidR="004B76E1" w:rsidRDefault="004B7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76E1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76E1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B76E1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41A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1D5C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0ED8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32456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0A62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5</TotalTime>
  <Pages>5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2026-09-14T21:12:00Z</dcterms:created>
  <dcterms:modified xsi:type="dcterms:W3CDTF">2026-09-14T21:15:00Z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