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54A0F657" w:rsidR="006F6C9A" w:rsidRPr="00ED6781" w:rsidRDefault="000A4FBB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Siemens SWT 3.6</w:t>
            </w:r>
            <w:r w:rsidR="00ED6781" w:rsidRPr="00ED6781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MW</w:t>
            </w:r>
          </w:p>
          <w:p w14:paraId="623DDC0C" w14:textId="673D869C" w:rsidR="00397782" w:rsidRPr="000E6128" w:rsidRDefault="00386373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0BA9AACD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5555BF">
              <w:rPr>
                <w:rFonts w:ascii="Verdana" w:hAnsi="Verdana" w:cstheme="minorHAnsi"/>
                <w:color w:val="44546A"/>
              </w:rPr>
              <w:t>4</w:t>
            </w:r>
            <w:r w:rsidR="000A4FBB">
              <w:rPr>
                <w:rFonts w:ascii="Verdana" w:hAnsi="Verdana" w:cstheme="minorHAnsi"/>
                <w:color w:val="44546A"/>
              </w:rPr>
              <w:t>9</w:t>
            </w:r>
            <w:r w:rsidR="00ED6781">
              <w:rPr>
                <w:rFonts w:ascii="Verdana" w:hAnsi="Verdana" w:cstheme="minorHAnsi"/>
                <w:color w:val="44546A"/>
              </w:rPr>
              <w:t xml:space="preserve">: </w:t>
            </w:r>
            <w:r w:rsidR="005555BF">
              <w:rPr>
                <w:rFonts w:ascii="Verdana" w:hAnsi="Verdana" w:cstheme="minorHAnsi"/>
                <w:color w:val="44546A"/>
              </w:rPr>
              <w:t>November 30</w:t>
            </w:r>
            <w:r w:rsidR="005555BF" w:rsidRPr="005555BF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5555BF">
              <w:rPr>
                <w:rFonts w:ascii="Verdana" w:hAnsi="Verdana" w:cstheme="minorHAnsi"/>
                <w:color w:val="44546A"/>
              </w:rPr>
              <w:t>-December 4</w:t>
            </w:r>
            <w:r w:rsidR="005555BF" w:rsidRPr="005555BF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5555BF">
              <w:rPr>
                <w:rFonts w:ascii="Verdana" w:hAnsi="Verdana" w:cstheme="minorHAnsi"/>
                <w:color w:val="44546A"/>
              </w:rPr>
              <w:t>, 2026</w:t>
            </w:r>
          </w:p>
          <w:p w14:paraId="5F7B1BAB" w14:textId="77777777" w:rsidR="00130C19" w:rsidRPr="000E6128" w:rsidRDefault="00130C19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D03EE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 xml:space="preserve">Price per participant: </w:t>
            </w:r>
          </w:p>
          <w:tbl>
            <w:tblPr>
              <w:tblW w:w="2160" w:type="dxa"/>
              <w:tblLook w:val="04A0" w:firstRow="1" w:lastRow="0" w:firstColumn="1" w:lastColumn="0" w:noHBand="0" w:noVBand="1"/>
            </w:tblPr>
            <w:tblGrid>
              <w:gridCol w:w="1080"/>
              <w:gridCol w:w="1080"/>
            </w:tblGrid>
            <w:tr w:rsidR="009426D7" w:rsidRPr="009426D7" w14:paraId="4CC82791" w14:textId="77777777" w:rsidTr="009426D7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B87C5C" w14:textId="77777777" w:rsidR="009426D7" w:rsidRPr="009426D7" w:rsidRDefault="009426D7" w:rsidP="009426D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000000"/>
                      <w:lang w:eastAsia="en-GB"/>
                    </w:rPr>
                  </w:pPr>
                  <w:r w:rsidRPr="009426D7">
                    <w:rPr>
                      <w:rFonts w:ascii="Verdana" w:hAnsi="Verdana"/>
                      <w:color w:val="000000"/>
                      <w:lang w:eastAsia="en-GB"/>
                    </w:rPr>
                    <w:t>1 seat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87C61E" w14:textId="77777777" w:rsidR="009426D7" w:rsidRPr="009426D7" w:rsidRDefault="009426D7" w:rsidP="009426D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000000"/>
                      <w:lang w:eastAsia="en-GB"/>
                    </w:rPr>
                  </w:pPr>
                  <w:r w:rsidRPr="009426D7">
                    <w:rPr>
                      <w:rFonts w:ascii="Verdana" w:hAnsi="Verdana"/>
                      <w:color w:val="000000"/>
                      <w:lang w:eastAsia="en-GB"/>
                    </w:rPr>
                    <w:t>€6,900</w:t>
                  </w:r>
                </w:p>
              </w:tc>
            </w:tr>
            <w:tr w:rsidR="009426D7" w:rsidRPr="009426D7" w14:paraId="1B1EF0F1" w14:textId="77777777" w:rsidTr="009426D7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A2C822" w14:textId="77777777" w:rsidR="009426D7" w:rsidRPr="009426D7" w:rsidRDefault="009426D7" w:rsidP="009426D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000000"/>
                      <w:lang w:eastAsia="en-GB"/>
                    </w:rPr>
                  </w:pPr>
                  <w:r w:rsidRPr="009426D7">
                    <w:rPr>
                      <w:rFonts w:ascii="Verdana" w:hAnsi="Verdana"/>
                      <w:color w:val="000000"/>
                      <w:lang w:eastAsia="en-GB"/>
                    </w:rPr>
                    <w:t>2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E48DC1" w14:textId="77777777" w:rsidR="009426D7" w:rsidRPr="009426D7" w:rsidRDefault="009426D7" w:rsidP="009426D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000000"/>
                      <w:lang w:eastAsia="en-GB"/>
                    </w:rPr>
                  </w:pPr>
                  <w:r w:rsidRPr="009426D7">
                    <w:rPr>
                      <w:rFonts w:ascii="Verdana" w:hAnsi="Verdana"/>
                      <w:color w:val="000000"/>
                      <w:lang w:eastAsia="en-GB"/>
                    </w:rPr>
                    <w:t>€13,300</w:t>
                  </w:r>
                </w:p>
              </w:tc>
            </w:tr>
            <w:tr w:rsidR="009426D7" w:rsidRPr="009426D7" w14:paraId="3F544073" w14:textId="77777777" w:rsidTr="009426D7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0E2080" w14:textId="77777777" w:rsidR="009426D7" w:rsidRPr="009426D7" w:rsidRDefault="009426D7" w:rsidP="009426D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000000"/>
                      <w:lang w:eastAsia="en-GB"/>
                    </w:rPr>
                  </w:pPr>
                  <w:r w:rsidRPr="009426D7">
                    <w:rPr>
                      <w:rFonts w:ascii="Verdana" w:hAnsi="Verdana"/>
                      <w:color w:val="000000"/>
                      <w:lang w:eastAsia="en-GB"/>
                    </w:rPr>
                    <w:t>3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0184E5" w14:textId="77777777" w:rsidR="009426D7" w:rsidRPr="009426D7" w:rsidRDefault="009426D7" w:rsidP="009426D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000000"/>
                      <w:lang w:eastAsia="en-GB"/>
                    </w:rPr>
                  </w:pPr>
                  <w:r w:rsidRPr="009426D7">
                    <w:rPr>
                      <w:rFonts w:ascii="Verdana" w:hAnsi="Verdana"/>
                      <w:color w:val="000000"/>
                      <w:lang w:eastAsia="en-GB"/>
                    </w:rPr>
                    <w:t>€19,700</w:t>
                  </w:r>
                </w:p>
              </w:tc>
            </w:tr>
            <w:tr w:rsidR="009426D7" w:rsidRPr="009426D7" w14:paraId="6BE23B14" w14:textId="77777777" w:rsidTr="009426D7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394DFA" w14:textId="77777777" w:rsidR="009426D7" w:rsidRPr="009426D7" w:rsidRDefault="009426D7" w:rsidP="009426D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000000"/>
                      <w:lang w:eastAsia="en-GB"/>
                    </w:rPr>
                  </w:pPr>
                  <w:r w:rsidRPr="009426D7">
                    <w:rPr>
                      <w:rFonts w:ascii="Verdana" w:hAnsi="Verdana"/>
                      <w:color w:val="000000"/>
                      <w:lang w:eastAsia="en-GB"/>
                    </w:rPr>
                    <w:t>4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712D44" w14:textId="77777777" w:rsidR="009426D7" w:rsidRPr="009426D7" w:rsidRDefault="009426D7" w:rsidP="009426D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000000"/>
                      <w:lang w:eastAsia="en-GB"/>
                    </w:rPr>
                  </w:pPr>
                  <w:r w:rsidRPr="009426D7">
                    <w:rPr>
                      <w:rFonts w:ascii="Verdana" w:hAnsi="Verdana"/>
                      <w:color w:val="000000"/>
                      <w:lang w:eastAsia="en-GB"/>
                    </w:rPr>
                    <w:t>€26,100</w:t>
                  </w:r>
                </w:p>
              </w:tc>
            </w:tr>
            <w:tr w:rsidR="009426D7" w:rsidRPr="009426D7" w14:paraId="69FB578F" w14:textId="77777777" w:rsidTr="009426D7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016301" w14:textId="77777777" w:rsidR="009426D7" w:rsidRPr="009426D7" w:rsidRDefault="009426D7" w:rsidP="009426D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000000"/>
                      <w:lang w:eastAsia="en-GB"/>
                    </w:rPr>
                  </w:pPr>
                  <w:r w:rsidRPr="009426D7">
                    <w:rPr>
                      <w:rFonts w:ascii="Verdana" w:hAnsi="Verdana"/>
                      <w:color w:val="000000"/>
                      <w:lang w:eastAsia="en-GB"/>
                    </w:rPr>
                    <w:t>5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3FF735" w14:textId="77777777" w:rsidR="009426D7" w:rsidRPr="009426D7" w:rsidRDefault="009426D7" w:rsidP="009426D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000000"/>
                      <w:lang w:eastAsia="en-GB"/>
                    </w:rPr>
                  </w:pPr>
                  <w:r w:rsidRPr="009426D7">
                    <w:rPr>
                      <w:rFonts w:ascii="Verdana" w:hAnsi="Verdana"/>
                      <w:color w:val="000000"/>
                      <w:lang w:eastAsia="en-GB"/>
                    </w:rPr>
                    <w:t>€32,500</w:t>
                  </w:r>
                </w:p>
              </w:tc>
            </w:tr>
          </w:tbl>
          <w:p w14:paraId="55DFA02A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1F497D"/>
                <w:sz w:val="10"/>
              </w:rPr>
            </w:pPr>
          </w:p>
          <w:p w14:paraId="7F1056ED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Job title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Cell phone</w:t>
            </w:r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IT skills</w:t>
            </w:r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 in wind/years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Write which ones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Jack sparrow</w:t>
            </w:r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7" w:history="1"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Can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Need some assistence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No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 High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21552665" w14:textId="77777777" w:rsidR="00841D81" w:rsidRPr="000E6128" w:rsidRDefault="00841D81" w:rsidP="00841D81">
      <w:pPr>
        <w:pStyle w:val="dwpa10Indent"/>
        <w:rPr>
          <w:lang w:eastAsia="zh-CN"/>
        </w:rPr>
      </w:pPr>
    </w:p>
    <w:p w14:paraId="5AAEC6A2" w14:textId="77777777" w:rsidR="00F357BB" w:rsidRPr="000E6128" w:rsidRDefault="00F357BB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848D739" w14:textId="77777777" w:rsidR="00582E46" w:rsidRDefault="00582E4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3CDCB95" w14:textId="520AD495" w:rsidR="00ED6781" w:rsidRDefault="000A4FBB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0A4FBB">
        <w:rPr>
          <w:rFonts w:ascii="Verdana" w:hAnsi="Verdana"/>
          <w:b/>
          <w:caps/>
          <w:noProof/>
          <w:sz w:val="36"/>
        </w:rPr>
        <w:lastRenderedPageBreak/>
        <w:drawing>
          <wp:inline distT="0" distB="0" distL="0" distR="0" wp14:anchorId="0B55D14E" wp14:editId="048A321F">
            <wp:extent cx="10149840" cy="5686425"/>
            <wp:effectExtent l="0" t="0" r="3810" b="9525"/>
            <wp:docPr id="1466933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93310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FF0BA" w14:textId="0D074057" w:rsidR="00ED6781" w:rsidRDefault="00ED678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67278807" w14:textId="0113E799" w:rsidR="007E355A" w:rsidRPr="000E6128" w:rsidRDefault="000A4FBB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0A4FBB">
        <w:rPr>
          <w:noProof/>
        </w:rPr>
        <w:lastRenderedPageBreak/>
        <w:drawing>
          <wp:inline distT="0" distB="0" distL="0" distR="0" wp14:anchorId="7E200EB6" wp14:editId="43A08B7C">
            <wp:extent cx="10149840" cy="5706110"/>
            <wp:effectExtent l="0" t="0" r="3810" b="8890"/>
            <wp:docPr id="532952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95203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70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925C9" w14:textId="74945AFE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8A433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88C68" w14:textId="77777777" w:rsidR="00FA2B44" w:rsidRDefault="00FA2B44">
      <w:r>
        <w:separator/>
      </w:r>
    </w:p>
  </w:endnote>
  <w:endnote w:type="continuationSeparator" w:id="0">
    <w:p w14:paraId="6F0FDB4F" w14:textId="77777777" w:rsidR="00FA2B44" w:rsidRDefault="00FA2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6511C" w14:textId="77777777" w:rsidR="00CB20AA" w:rsidRDefault="00CB20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36158F26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CB20AA">
            <w:rPr>
              <w:noProof/>
            </w:rPr>
            <w:t>S:\05-Open classes\Registration form Siemens SWT 3,6MW Advanced Platform Theory CW 39 2026 UK.docx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806D6" w14:textId="77777777" w:rsidR="00CB20AA" w:rsidRDefault="00CB20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1723D" w14:textId="77777777" w:rsidR="00FA2B44" w:rsidRDefault="00FA2B44">
      <w:r>
        <w:separator/>
      </w:r>
    </w:p>
  </w:footnote>
  <w:footnote w:type="continuationSeparator" w:id="0">
    <w:p w14:paraId="31069148" w14:textId="77777777" w:rsidR="00FA2B44" w:rsidRDefault="00FA2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2B44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2B44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.1pt;height:15.9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4FBB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D6D37"/>
    <w:rsid w:val="003E38E6"/>
    <w:rsid w:val="003E4F8C"/>
    <w:rsid w:val="003E5184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8A9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51571"/>
    <w:rsid w:val="00552F41"/>
    <w:rsid w:val="00553800"/>
    <w:rsid w:val="00554947"/>
    <w:rsid w:val="005555BF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21AD"/>
    <w:rsid w:val="005B44F0"/>
    <w:rsid w:val="005B4D13"/>
    <w:rsid w:val="005B713F"/>
    <w:rsid w:val="005B7CD6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55EF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B3AFC"/>
    <w:rsid w:val="007B41C1"/>
    <w:rsid w:val="007B6895"/>
    <w:rsid w:val="007B7E61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D9B"/>
    <w:rsid w:val="008F20A3"/>
    <w:rsid w:val="00900CA9"/>
    <w:rsid w:val="00902321"/>
    <w:rsid w:val="0090330B"/>
    <w:rsid w:val="009057F3"/>
    <w:rsid w:val="009068C6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26D7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A61E3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6DFC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3616"/>
    <w:rsid w:val="00C9548B"/>
    <w:rsid w:val="00CA38E0"/>
    <w:rsid w:val="00CA452B"/>
    <w:rsid w:val="00CA5EB9"/>
    <w:rsid w:val="00CA6A63"/>
    <w:rsid w:val="00CA6DF1"/>
    <w:rsid w:val="00CA7A51"/>
    <w:rsid w:val="00CB20AA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6949"/>
    <w:rsid w:val="00D974DB"/>
    <w:rsid w:val="00DA0881"/>
    <w:rsid w:val="00DA1C3B"/>
    <w:rsid w:val="00DA23F9"/>
    <w:rsid w:val="00DA3E68"/>
    <w:rsid w:val="00DA4B9A"/>
    <w:rsid w:val="00DA565A"/>
    <w:rsid w:val="00DA6FA0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2F3D"/>
    <w:rsid w:val="00DD6199"/>
    <w:rsid w:val="00DE200F"/>
    <w:rsid w:val="00DE2B94"/>
    <w:rsid w:val="00DE3880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44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C837EF5-D83A-4EBC-8A0D-E4E6374E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mailto:JS@danishxx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7488EE-3455-4670-9FE5-6C9D7ED0D8FF}">
  <we:reference id="wa200010453" version="1.0.0.1" store="en-US" storeType="OMEX"/>
  <we:alternateReferences>
    <we:reference id="WA200010453" version="1.0.0.1" store="WA200010453" storeType="OMEX"/>
  </we:alternateReferences>
  <we:properties>
    <we:property name="claude.fileId" value="&quot;9e426825-6497-461e-bb07-ad8e5a32950b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3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18</TotalTime>
  <Pages>7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3</cp:revision>
  <cp:lastPrinted>2026-07-30T13:27:00Z</cp:lastPrinted>
  <dcterms:created xsi:type="dcterms:W3CDTF">2026-09-07T14:31:00Z</dcterms:created>
  <dcterms:modified xsi:type="dcterms:W3CDTF">2026-09-07T14:49:00Z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