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1348E17E" w:rsidR="006F6C9A" w:rsidRPr="00ED6781" w:rsidRDefault="000A4FBB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Siemens SWT </w:t>
            </w:r>
            <w:r w:rsidR="001A303C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2,3 VS</w:t>
            </w:r>
          </w:p>
          <w:p w14:paraId="623DDC0C" w14:textId="673D869C" w:rsidR="00397782" w:rsidRPr="000E6128" w:rsidRDefault="00386373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1FDDB75E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3F1020">
              <w:rPr>
                <w:rFonts w:ascii="Verdana" w:hAnsi="Verdana" w:cstheme="minorHAnsi"/>
                <w:color w:val="44546A"/>
              </w:rPr>
              <w:t>31: August 2</w:t>
            </w:r>
            <w:r w:rsidR="003F1020" w:rsidRPr="003F1020">
              <w:rPr>
                <w:rFonts w:ascii="Verdana" w:hAnsi="Verdana" w:cstheme="minorHAnsi"/>
                <w:color w:val="44546A"/>
                <w:vertAlign w:val="superscript"/>
              </w:rPr>
              <w:t>nd</w:t>
            </w:r>
            <w:r w:rsidR="003F1020">
              <w:rPr>
                <w:rFonts w:ascii="Verdana" w:hAnsi="Verdana" w:cstheme="minorHAnsi"/>
                <w:color w:val="44546A"/>
              </w:rPr>
              <w:t xml:space="preserve"> – 6</w:t>
            </w:r>
            <w:r w:rsidR="003F1020" w:rsidRPr="003F1020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3F1020">
              <w:rPr>
                <w:rFonts w:ascii="Verdana" w:hAnsi="Verdana" w:cstheme="minorHAnsi"/>
                <w:color w:val="44546A"/>
              </w:rPr>
              <w:t>, 2027</w:t>
            </w:r>
          </w:p>
          <w:p w14:paraId="5F7B1BAB" w14:textId="77777777" w:rsidR="00130C19" w:rsidRPr="000E6128" w:rsidRDefault="00130C19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03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 xml:space="preserve">Price per participant: </w:t>
            </w:r>
          </w:p>
          <w:tbl>
            <w:tblPr>
              <w:tblW w:w="216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</w:tblGrid>
            <w:tr w:rsidR="00E11D38" w:rsidRPr="00E11D38" w14:paraId="7F3B8867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A2CF4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9B69ED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€5,900</w:t>
                  </w:r>
                </w:p>
              </w:tc>
            </w:tr>
            <w:tr w:rsidR="00E11D38" w:rsidRPr="00E11D38" w14:paraId="6D3808F5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ECD96C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5DBD67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€11,500</w:t>
                  </w:r>
                </w:p>
              </w:tc>
            </w:tr>
            <w:tr w:rsidR="00E11D38" w:rsidRPr="00E11D38" w14:paraId="35D127FB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BC989D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379161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€17,100</w:t>
                  </w:r>
                </w:p>
              </w:tc>
            </w:tr>
            <w:tr w:rsidR="00E11D38" w:rsidRPr="00E11D38" w14:paraId="60F2F074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F797D5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88A371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€22,700</w:t>
                  </w:r>
                </w:p>
              </w:tc>
            </w:tr>
            <w:tr w:rsidR="00E11D38" w:rsidRPr="00E11D38" w14:paraId="0459D14A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FF7A24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FD9569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€28,300</w:t>
                  </w:r>
                </w:p>
              </w:tc>
            </w:tr>
          </w:tbl>
          <w:p w14:paraId="55DFA02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1F497D"/>
                <w:sz w:val="10"/>
              </w:rPr>
            </w:pPr>
          </w:p>
          <w:p w14:paraId="7F1056ED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7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5CF331D7" w:rsidR="00ED6781" w:rsidRDefault="00E11D38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E11D38">
        <w:rPr>
          <w:rFonts w:ascii="Verdana" w:hAnsi="Verdana"/>
          <w:b/>
          <w:caps/>
          <w:noProof/>
          <w:sz w:val="36"/>
        </w:rPr>
        <w:lastRenderedPageBreak/>
        <w:drawing>
          <wp:inline distT="0" distB="0" distL="0" distR="0" wp14:anchorId="78CBFDA9" wp14:editId="58163AAF">
            <wp:extent cx="10149840" cy="5327650"/>
            <wp:effectExtent l="0" t="0" r="3810" b="6350"/>
            <wp:docPr id="1192611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61134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32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F0BA" w14:textId="0D074057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67278807" w14:textId="12CDFE9E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74945AFE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61DA" w14:textId="77777777" w:rsidR="004D623A" w:rsidRDefault="004D623A">
      <w:r>
        <w:separator/>
      </w:r>
    </w:p>
  </w:endnote>
  <w:endnote w:type="continuationSeparator" w:id="0">
    <w:p w14:paraId="6DC0AE6B" w14:textId="77777777" w:rsidR="004D623A" w:rsidRDefault="004D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511C" w14:textId="77777777" w:rsidR="00CB20AA" w:rsidRDefault="00CB20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36158F26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CB20AA">
            <w:rPr>
              <w:noProof/>
            </w:rPr>
            <w:t>S:\05-Open classes\Registration form Siemens SWT 3,6MW Advanced Platform Theory CW 39 2026 UK.docx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06D6" w14:textId="77777777" w:rsidR="00CB20AA" w:rsidRDefault="00CB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B89E5" w14:textId="77777777" w:rsidR="004D623A" w:rsidRDefault="004D623A">
      <w:r>
        <w:separator/>
      </w:r>
    </w:p>
  </w:footnote>
  <w:footnote w:type="continuationSeparator" w:id="0">
    <w:p w14:paraId="10B076BD" w14:textId="77777777" w:rsidR="004D623A" w:rsidRDefault="004D6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3A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3A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4FBB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03C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D6D37"/>
    <w:rsid w:val="003E38E6"/>
    <w:rsid w:val="003E4F8C"/>
    <w:rsid w:val="003E5184"/>
    <w:rsid w:val="003F1020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8A9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23A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5BF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CD6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55EF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38DE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07983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26D7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A61E3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6DFC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0AA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0BA5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6949"/>
    <w:rsid w:val="00D974DB"/>
    <w:rsid w:val="00DA0881"/>
    <w:rsid w:val="00DA1C3B"/>
    <w:rsid w:val="00DA23F9"/>
    <w:rsid w:val="00DA3E68"/>
    <w:rsid w:val="00DA4B9A"/>
    <w:rsid w:val="00DA565A"/>
    <w:rsid w:val="00DA6FA0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2F3D"/>
    <w:rsid w:val="00DD6199"/>
    <w:rsid w:val="00DE200F"/>
    <w:rsid w:val="00DE2B94"/>
    <w:rsid w:val="00DE3880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1D38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44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C837EF5-D83A-4EBC-8A0D-E4E6374E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JS@danishxx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7488EE-3455-4670-9FE5-6C9D7ED0D8FF}">
  <we:reference id="wa200010453" version="1.0.0.1" store="en-US" storeType="OMEX"/>
  <we:alternateReferences>
    <we:reference id="WA200010453" version="1.0.0.1" store="WA200010453" storeType="OMEX"/>
  </we:alternateReferences>
  <we:properties>
    <we:property name="claude.fileId" value="&quot;9e426825-6497-461e-bb07-ad8e5a32950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2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1</TotalTime>
  <Pages>6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2026-07-30T13:27:00Z</cp:lastPrinted>
  <dcterms:created xsi:type="dcterms:W3CDTF">2026-09-14T21:23:00Z</dcterms:created>
  <dcterms:modified xsi:type="dcterms:W3CDTF">2026-09-14T21:23:00Z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