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11627492" w:rsidR="006F6C9A" w:rsidRPr="00ED6781" w:rsidRDefault="0070222D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Senvion MM 82/92/100 2MW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06DBEC70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8C0ED8">
              <w:rPr>
                <w:rFonts w:ascii="Verdana" w:hAnsi="Verdana" w:cstheme="minorHAnsi"/>
                <w:color w:val="44546A"/>
              </w:rPr>
              <w:t>2</w:t>
            </w:r>
            <w:r w:rsidR="0070222D">
              <w:rPr>
                <w:rFonts w:ascii="Verdana" w:hAnsi="Verdana" w:cstheme="minorHAnsi"/>
                <w:color w:val="44546A"/>
              </w:rPr>
              <w:t>7</w:t>
            </w:r>
            <w:r w:rsidR="00C90A62">
              <w:rPr>
                <w:rFonts w:ascii="Verdana" w:hAnsi="Verdana" w:cstheme="minorHAnsi"/>
                <w:color w:val="44546A"/>
              </w:rPr>
              <w:t xml:space="preserve">: </w:t>
            </w:r>
            <w:r w:rsidR="007C1D5C">
              <w:rPr>
                <w:rFonts w:ascii="Verdana" w:hAnsi="Verdana" w:cstheme="minorHAnsi"/>
                <w:color w:val="44546A"/>
              </w:rPr>
              <w:t>Ju</w:t>
            </w:r>
            <w:r w:rsidR="0070222D">
              <w:rPr>
                <w:rFonts w:ascii="Verdana" w:hAnsi="Verdana" w:cstheme="minorHAnsi"/>
                <w:color w:val="44546A"/>
              </w:rPr>
              <w:t>ly 5</w:t>
            </w:r>
            <w:r w:rsidR="0070222D" w:rsidRPr="0070222D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70222D">
              <w:rPr>
                <w:rFonts w:ascii="Verdana" w:hAnsi="Verdana" w:cstheme="minorHAnsi"/>
                <w:color w:val="44546A"/>
              </w:rPr>
              <w:t xml:space="preserve"> – 9</w:t>
            </w:r>
            <w:r w:rsidR="0070222D" w:rsidRPr="0070222D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70222D">
              <w:rPr>
                <w:rFonts w:ascii="Verdana" w:hAnsi="Verdana" w:cstheme="minorHAnsi"/>
                <w:color w:val="44546A"/>
              </w:rPr>
              <w:t>,</w:t>
            </w:r>
            <w:r w:rsidR="007C1D5C">
              <w:rPr>
                <w:rFonts w:ascii="Verdana" w:hAnsi="Verdana" w:cstheme="minorHAnsi"/>
                <w:color w:val="44546A"/>
              </w:rPr>
              <w:t xml:space="preserve"> 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340" w:type="dxa"/>
              <w:tblLook w:val="04A0" w:firstRow="1" w:lastRow="0" w:firstColumn="1" w:lastColumn="0" w:noHBand="0" w:noVBand="1"/>
            </w:tblPr>
            <w:tblGrid>
              <w:gridCol w:w="1160"/>
              <w:gridCol w:w="1180"/>
            </w:tblGrid>
            <w:tr w:rsidR="0070222D" w:rsidRPr="0070222D" w14:paraId="546C2E03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B6FA1C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A5B70D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€5,900</w:t>
                  </w:r>
                </w:p>
              </w:tc>
            </w:tr>
            <w:tr w:rsidR="0070222D" w:rsidRPr="0070222D" w14:paraId="6B3C4C44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2DFD15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530038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€11,500</w:t>
                  </w:r>
                </w:p>
              </w:tc>
            </w:tr>
            <w:tr w:rsidR="0070222D" w:rsidRPr="0070222D" w14:paraId="5FBCD061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46CA70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D0D65F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€17,100</w:t>
                  </w:r>
                </w:p>
              </w:tc>
            </w:tr>
            <w:tr w:rsidR="0070222D" w:rsidRPr="0070222D" w14:paraId="0896130C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931039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E245A1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€22,700</w:t>
                  </w:r>
                </w:p>
              </w:tc>
            </w:tr>
            <w:tr w:rsidR="0070222D" w:rsidRPr="0070222D" w14:paraId="53E55920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6579DF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011091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€28,300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67278807" w14:textId="68E536EB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00A93971" w14:textId="77777777" w:rsidR="008A433D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br w:type="page"/>
      </w:r>
    </w:p>
    <w:p w14:paraId="01CC9825" w14:textId="77777777" w:rsidR="0070222D" w:rsidRDefault="0070222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15FD0C2" w14:textId="77777777" w:rsidR="007C1D5C" w:rsidRDefault="0070222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70222D">
        <w:rPr>
          <w:rFonts w:ascii="Verdana" w:hAnsi="Verdana"/>
          <w:b/>
          <w:caps/>
          <w:sz w:val="36"/>
        </w:rPr>
        <w:drawing>
          <wp:inline distT="0" distB="0" distL="0" distR="0" wp14:anchorId="5076F07F" wp14:editId="7231A5F1">
            <wp:extent cx="10149840" cy="5410200"/>
            <wp:effectExtent l="0" t="0" r="3810" b="0"/>
            <wp:docPr id="243490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49002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01BFF" w14:textId="77777777" w:rsidR="0070222D" w:rsidRDefault="0070222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5F48C701" w14:textId="77777777" w:rsidR="0070222D" w:rsidRDefault="0070222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4F192E9C" w:rsidR="0070222D" w:rsidRPr="000E6128" w:rsidRDefault="0070222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70222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  <w:r w:rsidRPr="0070222D">
        <w:rPr>
          <w:rFonts w:ascii="Verdana" w:hAnsi="Verdana"/>
          <w:b/>
          <w:caps/>
          <w:sz w:val="36"/>
        </w:rPr>
        <w:drawing>
          <wp:inline distT="0" distB="0" distL="0" distR="0" wp14:anchorId="141DE354" wp14:editId="6F6FD2BF">
            <wp:extent cx="10149840" cy="5419090"/>
            <wp:effectExtent l="0" t="0" r="3810" b="0"/>
            <wp:docPr id="932028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2819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41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7BF69" w14:textId="77777777" w:rsidR="00173F09" w:rsidRDefault="00173F09">
      <w:r>
        <w:separator/>
      </w:r>
    </w:p>
  </w:endnote>
  <w:endnote w:type="continuationSeparator" w:id="0">
    <w:p w14:paraId="27BDE85D" w14:textId="77777777" w:rsidR="00173F09" w:rsidRDefault="0017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2345D" w14:textId="77777777" w:rsidR="00173F09" w:rsidRDefault="00173F09">
      <w:r>
        <w:separator/>
      </w:r>
    </w:p>
  </w:footnote>
  <w:footnote w:type="continuationSeparator" w:id="0">
    <w:p w14:paraId="278E51F9" w14:textId="77777777" w:rsidR="00173F09" w:rsidRDefault="00173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3F09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3F09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55pt;height:14.1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3F09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41A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22D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1D5C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0ED8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32456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0A62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4</TotalTime>
  <Pages>7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2023-11-29T09:06:00Z</cp:lastPrinted>
  <dcterms:created xsi:type="dcterms:W3CDTF">2026-09-14T21:19:00Z</dcterms:created>
  <dcterms:modified xsi:type="dcterms:W3CDTF">2026-09-14T21:21:00Z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