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5D87" w14:textId="77777777" w:rsidR="00974815" w:rsidRDefault="00974815"/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6556D102" w:rsidR="006F6C9A" w:rsidRPr="00ED6781" w:rsidRDefault="00974815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MHI </w:t>
            </w:r>
            <w:r w:rsidR="00ED6781"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Vestas V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164 8-9</w:t>
            </w:r>
            <w:r w:rsidR="00ED6781"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MW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4134DE4F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974815">
              <w:rPr>
                <w:rFonts w:ascii="Verdana" w:hAnsi="Verdana" w:cstheme="minorHAnsi"/>
                <w:color w:val="44546A"/>
              </w:rPr>
              <w:t>6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974815">
              <w:rPr>
                <w:rFonts w:ascii="Verdana" w:hAnsi="Verdana" w:cstheme="minorHAnsi"/>
                <w:color w:val="44546A"/>
              </w:rPr>
              <w:t>February 8</w:t>
            </w:r>
            <w:r w:rsidR="00974815" w:rsidRPr="00974815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974815">
              <w:rPr>
                <w:rFonts w:ascii="Verdana" w:hAnsi="Verdana" w:cstheme="minorHAnsi"/>
                <w:color w:val="44546A"/>
              </w:rPr>
              <w:t>-12</w:t>
            </w:r>
            <w:r w:rsidR="00974815" w:rsidRPr="00974815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974815">
              <w:rPr>
                <w:rFonts w:ascii="Verdana" w:hAnsi="Verdana" w:cstheme="minorHAnsi"/>
                <w:color w:val="44546A"/>
              </w:rPr>
              <w:t>,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320" w:type="dxa"/>
              <w:tblLook w:val="04A0" w:firstRow="1" w:lastRow="0" w:firstColumn="1" w:lastColumn="0" w:noHBand="0" w:noVBand="1"/>
            </w:tblPr>
            <w:tblGrid>
              <w:gridCol w:w="1160"/>
              <w:gridCol w:w="1160"/>
            </w:tblGrid>
            <w:tr w:rsidR="00974815" w:rsidRPr="00974815" w14:paraId="0D7AB6C0" w14:textId="77777777" w:rsidTr="0097481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BA390B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2B196A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€8,900</w:t>
                  </w:r>
                </w:p>
              </w:tc>
            </w:tr>
            <w:tr w:rsidR="00974815" w:rsidRPr="00974815" w14:paraId="32A8A25C" w14:textId="77777777" w:rsidTr="0097481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C1A2EA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93C992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€16,900</w:t>
                  </w:r>
                </w:p>
              </w:tc>
            </w:tr>
            <w:tr w:rsidR="00974815" w:rsidRPr="00974815" w14:paraId="4860531B" w14:textId="77777777" w:rsidTr="0097481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695F5E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7C589E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€24,900</w:t>
                  </w:r>
                </w:p>
              </w:tc>
            </w:tr>
            <w:tr w:rsidR="00974815" w:rsidRPr="00974815" w14:paraId="4829D85D" w14:textId="77777777" w:rsidTr="0097481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610502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09DB2B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€32,900</w:t>
                  </w:r>
                </w:p>
              </w:tc>
            </w:tr>
            <w:tr w:rsidR="00974815" w:rsidRPr="00974815" w14:paraId="2C93EA3B" w14:textId="77777777" w:rsidTr="00974815">
              <w:trPr>
                <w:trHeight w:val="252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5E362A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509C96" w14:textId="77777777" w:rsidR="00974815" w:rsidRPr="00974815" w:rsidRDefault="00974815" w:rsidP="00974815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974815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€40,900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  <w:proofErr w:type="spellEnd"/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Job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title</w:t>
            </w:r>
            <w:proofErr w:type="spellEnd"/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  <w:proofErr w:type="spellEnd"/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Cell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phone</w:t>
            </w:r>
            <w:proofErr w:type="spellEnd"/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  <w:proofErr w:type="spellEnd"/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IT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skills</w:t>
            </w:r>
            <w:proofErr w:type="spellEnd"/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 in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wind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/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years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Write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which</w:t>
            </w:r>
            <w:proofErr w:type="spellEnd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ones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 xml:space="preserve">Jack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sparrow</w:t>
            </w:r>
            <w:proofErr w:type="spellEnd"/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proofErr w:type="spellStart"/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  <w:proofErr w:type="spellEnd"/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0%  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Can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50%   = Need some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assistence</w:t>
            </w:r>
            <w:proofErr w:type="spell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0%  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No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75%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High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78BBAC6" w14:textId="53CF5C4F" w:rsidR="00974815" w:rsidRDefault="00974815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974815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55152767" wp14:editId="14949E33">
            <wp:extent cx="10149840" cy="5532755"/>
            <wp:effectExtent l="0" t="0" r="3810" b="0"/>
            <wp:docPr id="8966017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0179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53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CB95" w14:textId="18686755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DEFF0BA" w14:textId="2E82E20B" w:rsidR="00ED6781" w:rsidRDefault="00974815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974815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6E267BDC" wp14:editId="7C5B5DB0">
            <wp:extent cx="10149840" cy="5414645"/>
            <wp:effectExtent l="0" t="0" r="3810" b="0"/>
            <wp:docPr id="239218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21816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1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78807" w14:textId="22BF09DE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0D7DEAF2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FA006" w14:textId="77777777" w:rsidR="007A7F8A" w:rsidRDefault="007A7F8A">
      <w:r>
        <w:separator/>
      </w:r>
    </w:p>
  </w:endnote>
  <w:endnote w:type="continuationSeparator" w:id="0">
    <w:p w14:paraId="4ECB88C4" w14:textId="77777777" w:rsidR="007A7F8A" w:rsidRDefault="007A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15C2E" w14:textId="77777777" w:rsidR="007A7F8A" w:rsidRDefault="007A7F8A">
      <w:r>
        <w:separator/>
      </w:r>
    </w:p>
  </w:footnote>
  <w:footnote w:type="continuationSeparator" w:id="0">
    <w:p w14:paraId="2196446A" w14:textId="77777777" w:rsidR="007A7F8A" w:rsidRDefault="007A7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7F8A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7F8A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461AD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A7F8A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4815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6</TotalTime>
  <Pages>7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2026-09-14T20:45:00Z</dcterms:created>
  <dcterms:modified xsi:type="dcterms:W3CDTF">2026-09-14T20:49:00Z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