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5D87" w14:textId="77777777" w:rsidR="00974815" w:rsidRDefault="00974815"/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623E04A7" w:rsidR="006F6C9A" w:rsidRPr="00ED6781" w:rsidRDefault="00E334F0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Enercon E70/82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2BD16016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832C31">
              <w:rPr>
                <w:rFonts w:ascii="Verdana" w:hAnsi="Verdana" w:cstheme="minorHAnsi"/>
                <w:color w:val="44546A"/>
              </w:rPr>
              <w:t>11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1427B5">
              <w:rPr>
                <w:rFonts w:ascii="Verdana" w:hAnsi="Verdana" w:cstheme="minorHAnsi"/>
                <w:color w:val="44546A"/>
              </w:rPr>
              <w:t xml:space="preserve">March </w:t>
            </w:r>
            <w:r w:rsidR="00832C31">
              <w:rPr>
                <w:rFonts w:ascii="Verdana" w:hAnsi="Verdana" w:cstheme="minorHAnsi"/>
                <w:color w:val="44546A"/>
              </w:rPr>
              <w:t>15</w:t>
            </w:r>
            <w:r w:rsidR="00832C31" w:rsidRPr="00832C31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832C31">
              <w:rPr>
                <w:rFonts w:ascii="Verdana" w:hAnsi="Verdana" w:cstheme="minorHAnsi"/>
                <w:color w:val="44546A"/>
              </w:rPr>
              <w:t xml:space="preserve"> – 19</w:t>
            </w:r>
            <w:r w:rsidR="00832C31" w:rsidRPr="00832C31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1427B5">
              <w:rPr>
                <w:rFonts w:ascii="Verdana" w:hAnsi="Verdana" w:cstheme="minorHAnsi"/>
                <w:color w:val="44546A"/>
              </w:rPr>
              <w:t>,</w:t>
            </w:r>
            <w:r w:rsidR="00974815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40" w:type="dxa"/>
              <w:tblLook w:val="04A0" w:firstRow="1" w:lastRow="0" w:firstColumn="1" w:lastColumn="0" w:noHBand="0" w:noVBand="1"/>
            </w:tblPr>
            <w:tblGrid>
              <w:gridCol w:w="1160"/>
              <w:gridCol w:w="1180"/>
            </w:tblGrid>
            <w:tr w:rsidR="00E334F0" w:rsidRPr="00E334F0" w14:paraId="0B15E255" w14:textId="77777777" w:rsidTr="00E334F0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FE00CF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71E973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E334F0" w:rsidRPr="00E334F0" w14:paraId="01E3C60C" w14:textId="77777777" w:rsidTr="00E334F0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988C9A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56D2DA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E334F0" w:rsidRPr="00E334F0" w14:paraId="5E04CD72" w14:textId="77777777" w:rsidTr="00E334F0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316D77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411D0F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E334F0" w:rsidRPr="00E334F0" w14:paraId="600715E1" w14:textId="77777777" w:rsidTr="00E334F0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4A7822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EFBBDE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E334F0" w:rsidRPr="00E334F0" w14:paraId="24443DC1" w14:textId="77777777" w:rsidTr="00E334F0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DF379A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64C0C6" w14:textId="77777777" w:rsidR="00E334F0" w:rsidRPr="00E334F0" w:rsidRDefault="00E334F0" w:rsidP="00E334F0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334F0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6219CFC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E8B4" w14:textId="77777777" w:rsidR="00466C5A" w:rsidRDefault="00466C5A">
      <w:r>
        <w:separator/>
      </w:r>
    </w:p>
  </w:endnote>
  <w:endnote w:type="continuationSeparator" w:id="0">
    <w:p w14:paraId="5C62BD98" w14:textId="77777777" w:rsidR="00466C5A" w:rsidRDefault="0046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875B" w14:textId="77777777" w:rsidR="00466C5A" w:rsidRDefault="00466C5A">
      <w:r>
        <w:separator/>
      </w:r>
    </w:p>
  </w:footnote>
  <w:footnote w:type="continuationSeparator" w:id="0">
    <w:p w14:paraId="733F214D" w14:textId="77777777" w:rsidR="00466C5A" w:rsidRDefault="0046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C5A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C5A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27B5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66C5A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461AD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140D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C31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38B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4815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5EC3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4F0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3B8D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3</TotalTime>
  <Pages>5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2026-09-14T21:01:00Z</dcterms:created>
  <dcterms:modified xsi:type="dcterms:W3CDTF">2026-09-14T21:03:00Z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