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5D87" w14:textId="77777777" w:rsidR="00974815" w:rsidRDefault="00974815"/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14CFA5D7" w:rsidR="006F6C9A" w:rsidRPr="00ED6781" w:rsidRDefault="001427B5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Bonus B82 2,3 MW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17BF5D40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1427B5">
              <w:rPr>
                <w:rFonts w:ascii="Verdana" w:hAnsi="Verdana" w:cstheme="minorHAnsi"/>
                <w:color w:val="44546A"/>
              </w:rPr>
              <w:t>9</w:t>
            </w:r>
            <w:r w:rsidR="00ED6781">
              <w:rPr>
                <w:rFonts w:ascii="Verdana" w:hAnsi="Verdana" w:cstheme="minorHAnsi"/>
                <w:color w:val="44546A"/>
              </w:rPr>
              <w:t xml:space="preserve">: </w:t>
            </w:r>
            <w:r w:rsidR="001427B5">
              <w:rPr>
                <w:rFonts w:ascii="Verdana" w:hAnsi="Verdana" w:cstheme="minorHAnsi"/>
                <w:color w:val="44546A"/>
              </w:rPr>
              <w:t>March 1</w:t>
            </w:r>
            <w:r w:rsidR="001427B5" w:rsidRPr="001427B5">
              <w:rPr>
                <w:rFonts w:ascii="Verdana" w:hAnsi="Verdana" w:cstheme="minorHAnsi"/>
                <w:color w:val="44546A"/>
                <w:vertAlign w:val="superscript"/>
              </w:rPr>
              <w:t>st</w:t>
            </w:r>
            <w:r w:rsidR="001427B5">
              <w:rPr>
                <w:rFonts w:ascii="Verdana" w:hAnsi="Verdana" w:cstheme="minorHAnsi"/>
                <w:color w:val="44546A"/>
              </w:rPr>
              <w:t xml:space="preserve"> – 5</w:t>
            </w:r>
            <w:r w:rsidR="001427B5" w:rsidRPr="001427B5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1427B5">
              <w:rPr>
                <w:rFonts w:ascii="Verdana" w:hAnsi="Verdana" w:cstheme="minorHAnsi"/>
                <w:color w:val="44546A"/>
              </w:rPr>
              <w:t>,</w:t>
            </w:r>
            <w:r w:rsidR="00974815">
              <w:rPr>
                <w:rFonts w:ascii="Verdana" w:hAnsi="Verdana" w:cstheme="minorHAnsi"/>
                <w:color w:val="44546A"/>
              </w:rPr>
              <w:t xml:space="preserve">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Pr="00EE327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340" w:type="dxa"/>
              <w:tblLook w:val="04A0" w:firstRow="1" w:lastRow="0" w:firstColumn="1" w:lastColumn="0" w:noHBand="0" w:noVBand="1"/>
            </w:tblPr>
            <w:tblGrid>
              <w:gridCol w:w="1160"/>
              <w:gridCol w:w="1180"/>
            </w:tblGrid>
            <w:tr w:rsidR="001427B5" w:rsidRPr="001427B5" w14:paraId="0F3D0FD3" w14:textId="77777777" w:rsidTr="001427B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77FBF0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08D0C0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€5,900</w:t>
                  </w:r>
                </w:p>
              </w:tc>
            </w:tr>
            <w:tr w:rsidR="001427B5" w:rsidRPr="001427B5" w14:paraId="469D4B94" w14:textId="77777777" w:rsidTr="001427B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94BC5D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0B03CB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€11,500</w:t>
                  </w:r>
                </w:p>
              </w:tc>
            </w:tr>
            <w:tr w:rsidR="001427B5" w:rsidRPr="001427B5" w14:paraId="128C1C81" w14:textId="77777777" w:rsidTr="001427B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693586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371778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€17,100</w:t>
                  </w:r>
                </w:p>
              </w:tc>
            </w:tr>
            <w:tr w:rsidR="001427B5" w:rsidRPr="001427B5" w14:paraId="6AF28FD4" w14:textId="77777777" w:rsidTr="001427B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2E4666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4F801D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€22,700</w:t>
                  </w:r>
                </w:p>
              </w:tc>
            </w:tr>
            <w:tr w:rsidR="001427B5" w:rsidRPr="001427B5" w14:paraId="1CFC29F3" w14:textId="77777777" w:rsidTr="001427B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84BA2A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E6CABA" w14:textId="77777777" w:rsidR="001427B5" w:rsidRPr="001427B5" w:rsidRDefault="001427B5" w:rsidP="001427B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1427B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€28,300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  <w:proofErr w:type="spellEnd"/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Job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title</w:t>
            </w:r>
            <w:proofErr w:type="spellEnd"/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  <w:proofErr w:type="spellEnd"/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Cell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phone</w:t>
            </w:r>
            <w:proofErr w:type="spellEnd"/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  <w:proofErr w:type="spellEnd"/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IT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skills</w:t>
            </w:r>
            <w:proofErr w:type="spellEnd"/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 in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wind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/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years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Write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which</w:t>
            </w:r>
            <w:proofErr w:type="spellEnd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ones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 xml:space="preserve">Jack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sparrow</w:t>
            </w:r>
            <w:proofErr w:type="spellEnd"/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proofErr w:type="spellStart"/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  <w:proofErr w:type="spellEnd"/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50%   = Need some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assistence</w:t>
            </w:r>
            <w:proofErr w:type="spell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78BBAC6" w14:textId="7237FB21" w:rsidR="00974815" w:rsidRDefault="001427B5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1427B5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68AA216A" wp14:editId="19FF22D4">
            <wp:extent cx="10149840" cy="5574665"/>
            <wp:effectExtent l="0" t="0" r="3810" b="6985"/>
            <wp:docPr id="1241615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61563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57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DCB95" w14:textId="18686755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DEFF0BA" w14:textId="6715C093" w:rsidR="00ED6781" w:rsidRDefault="005B140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5B140D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4889B7DF" wp14:editId="55F6BF9C">
            <wp:extent cx="10149840" cy="5525770"/>
            <wp:effectExtent l="0" t="0" r="3810" b="0"/>
            <wp:docPr id="2070465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46524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52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78807" w14:textId="22BF09DE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76219CFC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A3084" w14:textId="77777777" w:rsidR="00EC06E9" w:rsidRDefault="00EC06E9">
      <w:r>
        <w:separator/>
      </w:r>
    </w:p>
  </w:endnote>
  <w:endnote w:type="continuationSeparator" w:id="0">
    <w:p w14:paraId="2F3DF96C" w14:textId="77777777" w:rsidR="00EC06E9" w:rsidRDefault="00EC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8CAC9" w14:textId="77777777" w:rsidR="00EC06E9" w:rsidRDefault="00EC06E9">
      <w:r>
        <w:separator/>
      </w:r>
    </w:p>
  </w:footnote>
  <w:footnote w:type="continuationSeparator" w:id="0">
    <w:p w14:paraId="4DD48811" w14:textId="77777777" w:rsidR="00EC06E9" w:rsidRDefault="00EC0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06E9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06E9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27B5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461AD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140D"/>
    <w:rsid w:val="005B21AD"/>
    <w:rsid w:val="005B44F0"/>
    <w:rsid w:val="005B4D13"/>
    <w:rsid w:val="005B713F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4815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5EC3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06E9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5</TotalTime>
  <Pages>7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2026-09-14T20:51:00Z</dcterms:created>
  <dcterms:modified xsi:type="dcterms:W3CDTF">2026-09-14T20:54:00Z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